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18FDBFB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69D4FE15" w:rsidR="003A6C44" w:rsidRPr="00817BE0" w:rsidRDefault="003A6C44" w:rsidP="000F2F16">
      <w:pPr>
        <w:pStyle w:val="Utopia24pt"/>
        <w:spacing w:line="240" w:lineRule="auto"/>
        <w:ind w:left="709"/>
        <w:rPr>
          <w:rFonts w:asciiTheme="minorHAnsi" w:hAnsiTheme="minorHAnsi"/>
          <w:color w:val="auto"/>
          <w:sz w:val="22"/>
          <w:szCs w:val="22"/>
          <w:lang w:val="de-AT"/>
        </w:rPr>
      </w:pPr>
      <w:r w:rsidRPr="00817BE0">
        <w:rPr>
          <w:rFonts w:asciiTheme="minorHAnsi" w:hAnsiTheme="minorHAnsi"/>
          <w:color w:val="auto"/>
          <w:sz w:val="22"/>
          <w:szCs w:val="22"/>
          <w:lang w:val="de-AT"/>
        </w:rPr>
        <w:t xml:space="preserve">Krems, </w:t>
      </w:r>
      <w:r w:rsidR="005248D8">
        <w:rPr>
          <w:rFonts w:asciiTheme="minorHAnsi" w:hAnsiTheme="minorHAnsi"/>
          <w:color w:val="auto"/>
          <w:sz w:val="22"/>
          <w:szCs w:val="22"/>
          <w:lang w:val="de-AT"/>
        </w:rPr>
        <w:t>25</w:t>
      </w:r>
      <w:r w:rsidR="00F22573" w:rsidRPr="00817BE0">
        <w:rPr>
          <w:rFonts w:asciiTheme="minorHAnsi" w:hAnsiTheme="minorHAnsi"/>
          <w:color w:val="auto"/>
          <w:sz w:val="22"/>
          <w:szCs w:val="22"/>
          <w:lang w:val="de-AT"/>
        </w:rPr>
        <w:t>.</w:t>
      </w:r>
      <w:r w:rsidR="00E71402" w:rsidRPr="00817BE0">
        <w:rPr>
          <w:rFonts w:asciiTheme="minorHAnsi" w:hAnsiTheme="minorHAnsi"/>
          <w:color w:val="auto"/>
          <w:sz w:val="22"/>
          <w:szCs w:val="22"/>
          <w:lang w:val="de-AT"/>
        </w:rPr>
        <w:t>11</w:t>
      </w:r>
      <w:r w:rsidRPr="00817BE0">
        <w:rPr>
          <w:rFonts w:asciiTheme="minorHAnsi" w:hAnsiTheme="minorHAnsi"/>
          <w:color w:val="auto"/>
          <w:sz w:val="22"/>
          <w:szCs w:val="22"/>
          <w:lang w:val="de-AT"/>
        </w:rPr>
        <w:t>.202</w:t>
      </w:r>
      <w:r w:rsidR="008C28E0" w:rsidRPr="00817BE0">
        <w:rPr>
          <w:rFonts w:asciiTheme="minorHAnsi" w:hAnsiTheme="minorHAnsi"/>
          <w:color w:val="auto"/>
          <w:sz w:val="22"/>
          <w:szCs w:val="22"/>
          <w:lang w:val="de-AT"/>
        </w:rPr>
        <w:t>5</w:t>
      </w:r>
    </w:p>
    <w:p w14:paraId="67E22AEC" w14:textId="77777777" w:rsidR="00840BEC" w:rsidRPr="00817BE0" w:rsidRDefault="00840BEC" w:rsidP="000F2F16">
      <w:pPr>
        <w:ind w:left="709"/>
        <w:rPr>
          <w:lang w:val="de-AT"/>
        </w:rPr>
      </w:pPr>
    </w:p>
    <w:p w14:paraId="6A958B2E" w14:textId="77777777" w:rsidR="003359F8" w:rsidRPr="00817BE0" w:rsidRDefault="003359F8" w:rsidP="000F2F16">
      <w:pPr>
        <w:ind w:left="709"/>
        <w:rPr>
          <w:lang w:val="de-AT"/>
        </w:rPr>
      </w:pPr>
    </w:p>
    <w:p w14:paraId="2CC4ACD8" w14:textId="4D3169CD" w:rsidR="00137350" w:rsidRPr="00E71402" w:rsidRDefault="00E71402" w:rsidP="00137350">
      <w:pPr>
        <w:pStyle w:val="UniversRoman12ptHeadline"/>
        <w:spacing w:line="240" w:lineRule="auto"/>
        <w:ind w:left="709"/>
        <w:rPr>
          <w:rFonts w:cs="Univers LT Pro 45 Light"/>
          <w:b/>
          <w:bCs/>
          <w:color w:val="auto"/>
          <w:sz w:val="28"/>
          <w:szCs w:val="28"/>
          <w:lang w:val="de-AT"/>
        </w:rPr>
      </w:pPr>
      <w:proofErr w:type="spellStart"/>
      <w:r w:rsidRPr="00E71402">
        <w:rPr>
          <w:rFonts w:cs="Univers LT Pro 45 Light"/>
          <w:b/>
          <w:bCs/>
          <w:color w:val="auto"/>
          <w:sz w:val="28"/>
          <w:szCs w:val="28"/>
          <w:lang w:val="de-AT"/>
        </w:rPr>
        <w:t>Connecting</w:t>
      </w:r>
      <w:proofErr w:type="spellEnd"/>
      <w:r w:rsidRPr="00E71402">
        <w:rPr>
          <w:rFonts w:cs="Univers LT Pro 45 Light"/>
          <w:b/>
          <w:bCs/>
          <w:color w:val="auto"/>
          <w:sz w:val="28"/>
          <w:szCs w:val="28"/>
          <w:lang w:val="de-AT"/>
        </w:rPr>
        <w:t xml:space="preserve"> Memories: Citizen-Science-Projekt erforscht NS-Zwangsarbeit in Niederösterreich</w:t>
      </w:r>
    </w:p>
    <w:p w14:paraId="5AEA32A6" w14:textId="77777777" w:rsidR="00137350" w:rsidRPr="00E71402" w:rsidRDefault="00137350" w:rsidP="00137350">
      <w:pPr>
        <w:pStyle w:val="UniversRoman12ptHeadline"/>
        <w:spacing w:line="240" w:lineRule="auto"/>
        <w:ind w:left="709"/>
        <w:rPr>
          <w:rFonts w:cs="Univers LT Pro 45 Light"/>
          <w:b/>
          <w:bCs/>
          <w:color w:val="auto"/>
          <w:sz w:val="28"/>
          <w:szCs w:val="28"/>
          <w:lang w:val="de-AT"/>
        </w:rPr>
      </w:pPr>
    </w:p>
    <w:p w14:paraId="4C0A3620" w14:textId="5CD13D57" w:rsidR="00F22573" w:rsidRPr="00A65E2E" w:rsidRDefault="00E71402" w:rsidP="00137350">
      <w:pPr>
        <w:pStyle w:val="UniversRoman12ptHeadline"/>
        <w:spacing w:line="240" w:lineRule="auto"/>
        <w:ind w:left="709"/>
        <w:rPr>
          <w:rFonts w:ascii="Univers" w:hAnsi="Univers" w:cs="Univers LT Pro 45 Light"/>
          <w:b/>
          <w:bCs/>
          <w:color w:val="auto"/>
          <w:sz w:val="22"/>
          <w:szCs w:val="22"/>
        </w:rPr>
      </w:pPr>
      <w:proofErr w:type="spellStart"/>
      <w:r w:rsidRPr="00E71402">
        <w:rPr>
          <w:rFonts w:ascii="Univers" w:hAnsi="Univers" w:cs="Univers LT Pro 45 Light"/>
          <w:b/>
          <w:bCs/>
          <w:color w:val="auto"/>
          <w:sz w:val="22"/>
          <w:szCs w:val="22"/>
          <w:lang w:val="de-AT"/>
        </w:rPr>
        <w:t>Bürger</w:t>
      </w:r>
      <w:r>
        <w:rPr>
          <w:rFonts w:ascii="Univers" w:hAnsi="Univers" w:cs="Univers LT Pro 45 Light"/>
          <w:b/>
          <w:bCs/>
          <w:color w:val="auto"/>
          <w:sz w:val="22"/>
          <w:szCs w:val="22"/>
          <w:lang w:val="de-AT"/>
        </w:rPr>
        <w:t>_</w:t>
      </w:r>
      <w:r w:rsidRPr="00E71402">
        <w:rPr>
          <w:rFonts w:ascii="Univers" w:hAnsi="Univers" w:cs="Univers LT Pro 45 Light"/>
          <w:b/>
          <w:bCs/>
          <w:color w:val="auto"/>
          <w:sz w:val="22"/>
          <w:szCs w:val="22"/>
          <w:lang w:val="de-AT"/>
        </w:rPr>
        <w:t>innen</w:t>
      </w:r>
      <w:proofErr w:type="spellEnd"/>
      <w:r w:rsidRPr="00E71402">
        <w:rPr>
          <w:rFonts w:ascii="Univers" w:hAnsi="Univers" w:cs="Univers LT Pro 45 Light"/>
          <w:b/>
          <w:bCs/>
          <w:color w:val="auto"/>
          <w:sz w:val="22"/>
          <w:szCs w:val="22"/>
          <w:lang w:val="de-AT"/>
        </w:rPr>
        <w:t>, Nachkommen und lokale Initiativen sind eingeladen, Dokumente, Fotos und Erinnerungen einzubringen und gemeinsam zu forschen</w:t>
      </w:r>
      <w:r w:rsidR="00137350">
        <w:rPr>
          <w:rFonts w:ascii="Univers" w:hAnsi="Univers" w:cs="Univers LT Pro 45 Light"/>
          <w:b/>
          <w:bCs/>
          <w:color w:val="auto"/>
          <w:sz w:val="22"/>
          <w:szCs w:val="22"/>
          <w:lang w:val="de-AT"/>
        </w:rPr>
        <w:br/>
      </w:r>
    </w:p>
    <w:p w14:paraId="19643C03" w14:textId="06F0EB03" w:rsidR="00817BE0" w:rsidRDefault="00E71402" w:rsidP="00396B30">
      <w:pPr>
        <w:pStyle w:val="UniversLight10ptFlietext"/>
        <w:spacing w:line="276" w:lineRule="auto"/>
        <w:ind w:left="709"/>
        <w:rPr>
          <w:rFonts w:ascii="Univers" w:hAnsi="Univers"/>
          <w:b/>
          <w:bCs/>
          <w:color w:val="auto"/>
          <w:sz w:val="22"/>
          <w:szCs w:val="22"/>
          <w:lang w:val="de-AT"/>
        </w:rPr>
      </w:pPr>
      <w:r w:rsidRPr="00E71402">
        <w:rPr>
          <w:rFonts w:ascii="Univers" w:hAnsi="Univers"/>
          <w:b/>
          <w:bCs/>
          <w:color w:val="auto"/>
          <w:sz w:val="22"/>
          <w:szCs w:val="22"/>
          <w:lang w:val="de-AT"/>
        </w:rPr>
        <w:t xml:space="preserve">Ein neues Forschungsprojekt </w:t>
      </w:r>
      <w:r w:rsidR="00731C95">
        <w:rPr>
          <w:rFonts w:ascii="Univers" w:hAnsi="Univers"/>
          <w:b/>
          <w:bCs/>
          <w:color w:val="auto"/>
          <w:sz w:val="22"/>
          <w:szCs w:val="22"/>
          <w:lang w:val="de-AT"/>
        </w:rPr>
        <w:t>unter Leitung</w:t>
      </w:r>
      <w:r w:rsidR="00817BE0">
        <w:rPr>
          <w:rFonts w:ascii="Univers" w:hAnsi="Univers"/>
          <w:b/>
          <w:bCs/>
          <w:color w:val="auto"/>
          <w:sz w:val="22"/>
          <w:szCs w:val="22"/>
          <w:lang w:val="de-AT"/>
        </w:rPr>
        <w:t xml:space="preserve"> der Universität für Weiterbildung Krems </w:t>
      </w:r>
      <w:r w:rsidRPr="00E71402">
        <w:rPr>
          <w:rFonts w:ascii="Univers" w:hAnsi="Univers"/>
          <w:b/>
          <w:bCs/>
          <w:color w:val="auto"/>
          <w:sz w:val="22"/>
          <w:szCs w:val="22"/>
          <w:lang w:val="de-AT"/>
        </w:rPr>
        <w:t xml:space="preserve">widmet sich bisher wenig bekannten Aspekten der NS-Zwangsarbeit </w:t>
      </w:r>
      <w:r w:rsidR="00817BE0">
        <w:rPr>
          <w:rFonts w:ascii="Univers" w:hAnsi="Univers"/>
          <w:b/>
          <w:bCs/>
          <w:color w:val="auto"/>
          <w:sz w:val="22"/>
          <w:szCs w:val="22"/>
          <w:lang w:val="de-AT"/>
        </w:rPr>
        <w:t>in Niederösterreich</w:t>
      </w:r>
      <w:r w:rsidRPr="00E71402">
        <w:rPr>
          <w:rFonts w:ascii="Univers" w:hAnsi="Univers"/>
          <w:b/>
          <w:bCs/>
          <w:color w:val="auto"/>
          <w:sz w:val="22"/>
          <w:szCs w:val="22"/>
          <w:lang w:val="de-AT"/>
        </w:rPr>
        <w:t xml:space="preserve"> und </w:t>
      </w:r>
      <w:r>
        <w:rPr>
          <w:rFonts w:ascii="Univers" w:hAnsi="Univers"/>
          <w:b/>
          <w:bCs/>
          <w:color w:val="auto"/>
          <w:sz w:val="22"/>
          <w:szCs w:val="22"/>
          <w:lang w:val="de-AT"/>
        </w:rPr>
        <w:t>möchte</w:t>
      </w:r>
      <w:r w:rsidRPr="00E71402">
        <w:rPr>
          <w:rFonts w:ascii="Univers" w:hAnsi="Univers"/>
          <w:b/>
          <w:bCs/>
          <w:color w:val="auto"/>
          <w:sz w:val="22"/>
          <w:szCs w:val="22"/>
          <w:lang w:val="de-AT"/>
        </w:rPr>
        <w:t xml:space="preserve"> sie </w:t>
      </w:r>
      <w:r w:rsidR="00731C95">
        <w:rPr>
          <w:rFonts w:ascii="Univers" w:hAnsi="Univers"/>
          <w:b/>
          <w:bCs/>
          <w:color w:val="auto"/>
          <w:sz w:val="22"/>
          <w:szCs w:val="22"/>
          <w:lang w:val="de-AT"/>
        </w:rPr>
        <w:t>vor allem</w:t>
      </w:r>
      <w:r>
        <w:rPr>
          <w:rFonts w:ascii="Univers" w:hAnsi="Univers"/>
          <w:b/>
          <w:bCs/>
          <w:color w:val="auto"/>
          <w:sz w:val="22"/>
          <w:szCs w:val="22"/>
          <w:lang w:val="de-AT"/>
        </w:rPr>
        <w:t xml:space="preserve"> </w:t>
      </w:r>
      <w:r w:rsidRPr="00E71402">
        <w:rPr>
          <w:rFonts w:ascii="Univers" w:hAnsi="Univers"/>
          <w:b/>
          <w:bCs/>
          <w:color w:val="auto"/>
          <w:sz w:val="22"/>
          <w:szCs w:val="22"/>
          <w:lang w:val="de-AT"/>
        </w:rPr>
        <w:t xml:space="preserve">mithilfe privater Quellen aufarbeiten. </w:t>
      </w:r>
      <w:r w:rsidR="00817BE0">
        <w:rPr>
          <w:rFonts w:ascii="Univers" w:hAnsi="Univers"/>
          <w:b/>
          <w:bCs/>
          <w:color w:val="auto"/>
          <w:sz w:val="22"/>
          <w:szCs w:val="22"/>
          <w:lang w:val="de-AT"/>
        </w:rPr>
        <w:t>Unter dem Titel „</w:t>
      </w:r>
      <w:proofErr w:type="spellStart"/>
      <w:r w:rsidR="00817BE0">
        <w:rPr>
          <w:rFonts w:ascii="Univers" w:hAnsi="Univers"/>
          <w:b/>
          <w:bCs/>
          <w:color w:val="auto"/>
          <w:sz w:val="22"/>
          <w:szCs w:val="22"/>
          <w:lang w:val="de-AT"/>
        </w:rPr>
        <w:t>C</w:t>
      </w:r>
      <w:r w:rsidR="00817BE0" w:rsidRPr="00E71402">
        <w:rPr>
          <w:rFonts w:ascii="Univers" w:hAnsi="Univers"/>
          <w:b/>
          <w:bCs/>
          <w:color w:val="auto"/>
          <w:sz w:val="22"/>
          <w:szCs w:val="22"/>
          <w:lang w:val="de-AT"/>
        </w:rPr>
        <w:t>onnecting</w:t>
      </w:r>
      <w:proofErr w:type="spellEnd"/>
      <w:r w:rsidR="00817BE0" w:rsidRPr="00E71402">
        <w:rPr>
          <w:rFonts w:ascii="Univers" w:hAnsi="Univers"/>
          <w:b/>
          <w:bCs/>
          <w:color w:val="auto"/>
          <w:sz w:val="22"/>
          <w:szCs w:val="22"/>
          <w:lang w:val="de-AT"/>
        </w:rPr>
        <w:t xml:space="preserve"> Memories – Erforschen, Bewahren, Teilen. Zwangsarbeit in Niederösterreich“</w:t>
      </w:r>
      <w:r w:rsidRPr="00E71402">
        <w:rPr>
          <w:rFonts w:ascii="Univers" w:hAnsi="Univers"/>
          <w:b/>
          <w:bCs/>
          <w:color w:val="auto"/>
          <w:sz w:val="22"/>
          <w:szCs w:val="22"/>
          <w:lang w:val="de-AT"/>
        </w:rPr>
        <w:t xml:space="preserve"> sind </w:t>
      </w:r>
      <w:proofErr w:type="spellStart"/>
      <w:r w:rsidRPr="00E71402">
        <w:rPr>
          <w:rFonts w:ascii="Univers" w:hAnsi="Univers"/>
          <w:b/>
          <w:bCs/>
          <w:color w:val="auto"/>
          <w:sz w:val="22"/>
          <w:szCs w:val="22"/>
          <w:lang w:val="de-AT"/>
        </w:rPr>
        <w:t>Bürger_innen</w:t>
      </w:r>
      <w:proofErr w:type="spellEnd"/>
      <w:r w:rsidRPr="00E71402">
        <w:rPr>
          <w:rFonts w:ascii="Univers" w:hAnsi="Univers"/>
          <w:b/>
          <w:bCs/>
          <w:color w:val="auto"/>
          <w:sz w:val="22"/>
          <w:szCs w:val="22"/>
          <w:lang w:val="de-AT"/>
        </w:rPr>
        <w:t xml:space="preserve">, Nachkommen und lokale Initiativen aufgerufen, </w:t>
      </w:r>
      <w:r w:rsidR="00817BE0">
        <w:rPr>
          <w:rFonts w:ascii="Univers" w:hAnsi="Univers"/>
          <w:b/>
          <w:bCs/>
          <w:color w:val="auto"/>
          <w:sz w:val="22"/>
          <w:szCs w:val="22"/>
          <w:lang w:val="de-AT"/>
        </w:rPr>
        <w:t>mit</w:t>
      </w:r>
      <w:r w:rsidRPr="00E71402">
        <w:rPr>
          <w:rFonts w:ascii="Univers" w:hAnsi="Univers"/>
          <w:b/>
          <w:bCs/>
          <w:color w:val="auto"/>
          <w:sz w:val="22"/>
          <w:szCs w:val="22"/>
          <w:lang w:val="de-AT"/>
        </w:rPr>
        <w:t xml:space="preserve"> Dokumente</w:t>
      </w:r>
      <w:r w:rsidR="00817BE0">
        <w:rPr>
          <w:rFonts w:ascii="Univers" w:hAnsi="Univers"/>
          <w:b/>
          <w:bCs/>
          <w:color w:val="auto"/>
          <w:sz w:val="22"/>
          <w:szCs w:val="22"/>
          <w:lang w:val="de-AT"/>
        </w:rPr>
        <w:t>n</w:t>
      </w:r>
      <w:r w:rsidRPr="00E71402">
        <w:rPr>
          <w:rFonts w:ascii="Univers" w:hAnsi="Univers"/>
          <w:b/>
          <w:bCs/>
          <w:color w:val="auto"/>
          <w:sz w:val="22"/>
          <w:szCs w:val="22"/>
          <w:lang w:val="de-AT"/>
        </w:rPr>
        <w:t>, Fotos oder Erinnerungen zur gemeinsamen Erforschung dieser Geschichte bei</w:t>
      </w:r>
      <w:r w:rsidR="00817BE0">
        <w:rPr>
          <w:rFonts w:ascii="Univers" w:hAnsi="Univers"/>
          <w:b/>
          <w:bCs/>
          <w:color w:val="auto"/>
          <w:sz w:val="22"/>
          <w:szCs w:val="22"/>
          <w:lang w:val="de-AT"/>
        </w:rPr>
        <w:t>zu</w:t>
      </w:r>
      <w:r w:rsidRPr="00E71402">
        <w:rPr>
          <w:rFonts w:ascii="Univers" w:hAnsi="Univers"/>
          <w:b/>
          <w:bCs/>
          <w:color w:val="auto"/>
          <w:sz w:val="22"/>
          <w:szCs w:val="22"/>
          <w:lang w:val="de-AT"/>
        </w:rPr>
        <w:t xml:space="preserve">tragen. </w:t>
      </w:r>
    </w:p>
    <w:p w14:paraId="1CFEAC43" w14:textId="77777777" w:rsidR="00E71402" w:rsidRPr="007F7ADF" w:rsidRDefault="00E71402" w:rsidP="00396B30">
      <w:pPr>
        <w:pStyle w:val="UniversLight10ptFlietext"/>
        <w:spacing w:line="276" w:lineRule="auto"/>
        <w:ind w:left="709"/>
        <w:rPr>
          <w:rFonts w:ascii="Univers" w:hAnsi="Univers"/>
          <w:b/>
          <w:bCs/>
          <w:color w:val="auto"/>
          <w:sz w:val="22"/>
          <w:szCs w:val="22"/>
          <w:lang w:val="de-AT"/>
        </w:rPr>
      </w:pPr>
    </w:p>
    <w:p w14:paraId="20E2B6B5" w14:textId="70171C7B" w:rsidR="00137350" w:rsidRDefault="00E71402" w:rsidP="00396B30">
      <w:pPr>
        <w:pStyle w:val="UniversLight10ptFlietext"/>
        <w:spacing w:line="276" w:lineRule="auto"/>
        <w:ind w:left="709"/>
        <w:rPr>
          <w:rFonts w:ascii="Univers" w:hAnsi="Univers"/>
          <w:color w:val="auto"/>
          <w:sz w:val="22"/>
          <w:szCs w:val="22"/>
          <w:lang w:val="de-AT"/>
        </w:rPr>
      </w:pPr>
      <w:r w:rsidRPr="00E71402">
        <w:rPr>
          <w:rFonts w:ascii="Univers" w:hAnsi="Univers"/>
          <w:color w:val="auto"/>
          <w:sz w:val="22"/>
          <w:szCs w:val="22"/>
          <w:lang w:val="de-AT"/>
        </w:rPr>
        <w:t xml:space="preserve">Während des Zweiten Weltkriegs mussten im Deutschen Reich und in den besetzten Gebieten Millionen Menschen Zwangsarbeit leisten. Auch in Niederösterreich wurden Kriegsgefangene, ungarisch-jüdische </w:t>
      </w:r>
      <w:proofErr w:type="spellStart"/>
      <w:r w:rsidRPr="00E71402">
        <w:rPr>
          <w:rFonts w:ascii="Univers" w:hAnsi="Univers"/>
          <w:color w:val="auto"/>
          <w:sz w:val="22"/>
          <w:szCs w:val="22"/>
          <w:lang w:val="de-AT"/>
        </w:rPr>
        <w:t>Zwangsarbeite</w:t>
      </w:r>
      <w:r>
        <w:rPr>
          <w:rFonts w:ascii="Univers" w:hAnsi="Univers"/>
          <w:color w:val="auto"/>
          <w:sz w:val="22"/>
          <w:szCs w:val="22"/>
          <w:lang w:val="de-AT"/>
        </w:rPr>
        <w:t>r_</w:t>
      </w:r>
      <w:r w:rsidRPr="00E71402">
        <w:rPr>
          <w:rFonts w:ascii="Univers" w:hAnsi="Univers"/>
          <w:color w:val="auto"/>
          <w:sz w:val="22"/>
          <w:szCs w:val="22"/>
          <w:lang w:val="de-AT"/>
        </w:rPr>
        <w:t>innen</w:t>
      </w:r>
      <w:proofErr w:type="spellEnd"/>
      <w:r w:rsidRPr="00E71402">
        <w:rPr>
          <w:rFonts w:ascii="Univers" w:hAnsi="Univers"/>
          <w:color w:val="auto"/>
          <w:sz w:val="22"/>
          <w:szCs w:val="22"/>
          <w:lang w:val="de-AT"/>
        </w:rPr>
        <w:t xml:space="preserve"> sowie andere zivile Arbeitskräfte in Landwirtschaft, Industrie, Infrastrukturprojekten und privaten Haushalten eingesetzt. Trotz bestehender Forschungsarbeiten sind </w:t>
      </w:r>
      <w:r w:rsidR="00E03804">
        <w:rPr>
          <w:rFonts w:ascii="Univers" w:hAnsi="Univers"/>
          <w:color w:val="auto"/>
          <w:sz w:val="22"/>
          <w:szCs w:val="22"/>
          <w:lang w:val="de-AT"/>
        </w:rPr>
        <w:t xml:space="preserve">jedoch </w:t>
      </w:r>
      <w:r w:rsidRPr="00E71402">
        <w:rPr>
          <w:rFonts w:ascii="Univers" w:hAnsi="Univers"/>
          <w:color w:val="auto"/>
          <w:sz w:val="22"/>
          <w:szCs w:val="22"/>
          <w:lang w:val="de-AT"/>
        </w:rPr>
        <w:t>viele regionale Ausprägungen und individuelle Erfahrungen bis heute kaum dokumentiert.</w:t>
      </w:r>
    </w:p>
    <w:p w14:paraId="576EE477" w14:textId="77777777" w:rsidR="00E71402" w:rsidRPr="00E71402" w:rsidRDefault="00E71402" w:rsidP="00396B30">
      <w:pPr>
        <w:pStyle w:val="UniversLight10ptFlietext"/>
        <w:spacing w:line="276" w:lineRule="auto"/>
        <w:ind w:left="709"/>
        <w:rPr>
          <w:rFonts w:ascii="Univers" w:hAnsi="Univers"/>
          <w:color w:val="auto"/>
          <w:sz w:val="22"/>
          <w:szCs w:val="22"/>
          <w:lang w:val="de-AT"/>
        </w:rPr>
      </w:pPr>
    </w:p>
    <w:p w14:paraId="45D9C8C3" w14:textId="2A1F5FDB" w:rsidR="00137350" w:rsidRDefault="00E71402" w:rsidP="00396B30">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Nachhaltige</w:t>
      </w:r>
      <w:r w:rsidR="003D20BB">
        <w:rPr>
          <w:rFonts w:ascii="Univers" w:hAnsi="Univers"/>
          <w:b/>
          <w:bCs/>
          <w:color w:val="auto"/>
          <w:sz w:val="22"/>
          <w:szCs w:val="22"/>
          <w:lang w:val="de-AT"/>
        </w:rPr>
        <w:t>s</w:t>
      </w:r>
      <w:r>
        <w:rPr>
          <w:rFonts w:ascii="Univers" w:hAnsi="Univers"/>
          <w:b/>
          <w:bCs/>
          <w:color w:val="auto"/>
          <w:sz w:val="22"/>
          <w:szCs w:val="22"/>
          <w:lang w:val="de-AT"/>
        </w:rPr>
        <w:t xml:space="preserve"> </w:t>
      </w:r>
      <w:r w:rsidR="003D20BB">
        <w:rPr>
          <w:rFonts w:ascii="Univers" w:hAnsi="Univers"/>
          <w:b/>
          <w:bCs/>
          <w:color w:val="auto"/>
          <w:sz w:val="22"/>
          <w:szCs w:val="22"/>
          <w:lang w:val="de-AT"/>
        </w:rPr>
        <w:t>Erinnern und Forschen</w:t>
      </w:r>
    </w:p>
    <w:p w14:paraId="41E77D1E" w14:textId="77777777" w:rsidR="00394A0C" w:rsidRDefault="00E71402" w:rsidP="00E71402">
      <w:pPr>
        <w:pStyle w:val="UniversLight10ptFlietext"/>
        <w:spacing w:line="276" w:lineRule="auto"/>
        <w:ind w:left="709"/>
        <w:rPr>
          <w:rFonts w:ascii="Univers" w:hAnsi="Univers"/>
          <w:color w:val="auto"/>
          <w:sz w:val="22"/>
          <w:szCs w:val="22"/>
          <w:lang w:val="de-AT"/>
        </w:rPr>
      </w:pPr>
      <w:r w:rsidRPr="00E71402">
        <w:rPr>
          <w:rFonts w:ascii="Univers" w:hAnsi="Univers"/>
          <w:color w:val="auto"/>
          <w:sz w:val="22"/>
          <w:szCs w:val="22"/>
          <w:lang w:val="de-AT"/>
        </w:rPr>
        <w:t xml:space="preserve">Viele Spuren dieser Geschichte befinden sich in privaten Sammlungen: in Familien ehemaliger </w:t>
      </w:r>
      <w:proofErr w:type="spellStart"/>
      <w:r w:rsidRPr="00E71402">
        <w:rPr>
          <w:rFonts w:ascii="Univers" w:hAnsi="Univers"/>
          <w:color w:val="auto"/>
          <w:sz w:val="22"/>
          <w:szCs w:val="22"/>
          <w:lang w:val="de-AT"/>
        </w:rPr>
        <w:t>Zwangsarbeiter</w:t>
      </w:r>
      <w:r w:rsidR="00817BE0">
        <w:rPr>
          <w:rFonts w:ascii="Univers" w:hAnsi="Univers"/>
          <w:color w:val="auto"/>
          <w:sz w:val="22"/>
          <w:szCs w:val="22"/>
          <w:lang w:val="de-AT"/>
        </w:rPr>
        <w:t>_</w:t>
      </w:r>
      <w:r w:rsidRPr="00E71402">
        <w:rPr>
          <w:rFonts w:ascii="Univers" w:hAnsi="Univers"/>
          <w:color w:val="auto"/>
          <w:sz w:val="22"/>
          <w:szCs w:val="22"/>
          <w:lang w:val="de-AT"/>
        </w:rPr>
        <w:t>innen</w:t>
      </w:r>
      <w:proofErr w:type="spellEnd"/>
      <w:r w:rsidRPr="00E71402">
        <w:rPr>
          <w:rFonts w:ascii="Univers" w:hAnsi="Univers"/>
          <w:color w:val="auto"/>
          <w:sz w:val="22"/>
          <w:szCs w:val="22"/>
          <w:lang w:val="de-AT"/>
        </w:rPr>
        <w:t xml:space="preserve"> aus Europa, der Ukraine und Russland, aber auch bei damaligen lokalen </w:t>
      </w:r>
      <w:r w:rsidR="00731C95">
        <w:rPr>
          <w:rFonts w:ascii="Univers" w:hAnsi="Univers"/>
          <w:color w:val="auto"/>
          <w:sz w:val="22"/>
          <w:szCs w:val="22"/>
          <w:lang w:val="de-AT"/>
        </w:rPr>
        <w:t>„</w:t>
      </w:r>
      <w:proofErr w:type="spellStart"/>
      <w:r w:rsidRPr="00E71402">
        <w:rPr>
          <w:rFonts w:ascii="Univers" w:hAnsi="Univers"/>
          <w:color w:val="auto"/>
          <w:sz w:val="22"/>
          <w:szCs w:val="22"/>
          <w:lang w:val="de-AT"/>
        </w:rPr>
        <w:t>Arbeitgeber</w:t>
      </w:r>
      <w:r w:rsidR="00817BE0">
        <w:rPr>
          <w:rFonts w:ascii="Univers" w:hAnsi="Univers"/>
          <w:color w:val="auto"/>
          <w:sz w:val="22"/>
          <w:szCs w:val="22"/>
          <w:lang w:val="de-AT"/>
        </w:rPr>
        <w:t>_</w:t>
      </w:r>
      <w:r w:rsidRPr="00E71402">
        <w:rPr>
          <w:rFonts w:ascii="Univers" w:hAnsi="Univers"/>
          <w:color w:val="auto"/>
          <w:sz w:val="22"/>
          <w:szCs w:val="22"/>
          <w:lang w:val="de-AT"/>
        </w:rPr>
        <w:t>innen</w:t>
      </w:r>
      <w:proofErr w:type="spellEnd"/>
      <w:r w:rsidR="00731C95">
        <w:rPr>
          <w:rFonts w:ascii="Univers" w:hAnsi="Univers"/>
          <w:color w:val="auto"/>
          <w:sz w:val="22"/>
          <w:szCs w:val="22"/>
          <w:lang w:val="de-AT"/>
        </w:rPr>
        <w:t>“</w:t>
      </w:r>
      <w:r w:rsidRPr="00E71402">
        <w:rPr>
          <w:rFonts w:ascii="Univers" w:hAnsi="Univers"/>
          <w:color w:val="auto"/>
          <w:sz w:val="22"/>
          <w:szCs w:val="22"/>
          <w:lang w:val="de-AT"/>
        </w:rPr>
        <w:t xml:space="preserve">, </w:t>
      </w:r>
      <w:proofErr w:type="spellStart"/>
      <w:r w:rsidRPr="00E71402">
        <w:rPr>
          <w:rFonts w:ascii="Univers" w:hAnsi="Univers"/>
          <w:color w:val="auto"/>
          <w:sz w:val="22"/>
          <w:szCs w:val="22"/>
          <w:lang w:val="de-AT"/>
        </w:rPr>
        <w:t>Nachbar</w:t>
      </w:r>
      <w:r w:rsidR="00817BE0">
        <w:rPr>
          <w:rFonts w:ascii="Univers" w:hAnsi="Univers"/>
          <w:color w:val="auto"/>
          <w:sz w:val="22"/>
          <w:szCs w:val="22"/>
          <w:lang w:val="de-AT"/>
        </w:rPr>
        <w:t>_</w:t>
      </w:r>
      <w:r w:rsidRPr="00E71402">
        <w:rPr>
          <w:rFonts w:ascii="Univers" w:hAnsi="Univers"/>
          <w:color w:val="auto"/>
          <w:sz w:val="22"/>
          <w:szCs w:val="22"/>
          <w:lang w:val="de-AT"/>
        </w:rPr>
        <w:t>innen</w:t>
      </w:r>
      <w:proofErr w:type="spellEnd"/>
      <w:r w:rsidRPr="00E71402">
        <w:rPr>
          <w:rFonts w:ascii="Univers" w:hAnsi="Univers"/>
          <w:color w:val="auto"/>
          <w:sz w:val="22"/>
          <w:szCs w:val="22"/>
          <w:lang w:val="de-AT"/>
        </w:rPr>
        <w:t xml:space="preserve"> und </w:t>
      </w:r>
      <w:proofErr w:type="spellStart"/>
      <w:r w:rsidRPr="00E71402">
        <w:rPr>
          <w:rFonts w:ascii="Univers" w:hAnsi="Univers"/>
          <w:color w:val="auto"/>
          <w:sz w:val="22"/>
          <w:szCs w:val="22"/>
          <w:lang w:val="de-AT"/>
        </w:rPr>
        <w:t>Zeitzeug</w:t>
      </w:r>
      <w:r w:rsidR="00817BE0">
        <w:rPr>
          <w:rFonts w:ascii="Univers" w:hAnsi="Univers"/>
          <w:color w:val="auto"/>
          <w:sz w:val="22"/>
          <w:szCs w:val="22"/>
          <w:lang w:val="de-AT"/>
        </w:rPr>
        <w:t>_</w:t>
      </w:r>
      <w:r w:rsidRPr="00E71402">
        <w:rPr>
          <w:rFonts w:ascii="Univers" w:hAnsi="Univers"/>
          <w:color w:val="auto"/>
          <w:sz w:val="22"/>
          <w:szCs w:val="22"/>
          <w:lang w:val="de-AT"/>
        </w:rPr>
        <w:t>innen</w:t>
      </w:r>
      <w:proofErr w:type="spellEnd"/>
      <w:r w:rsidRPr="00E71402">
        <w:rPr>
          <w:rFonts w:ascii="Univers" w:hAnsi="Univers"/>
          <w:color w:val="auto"/>
          <w:sz w:val="22"/>
          <w:szCs w:val="22"/>
          <w:lang w:val="de-AT"/>
        </w:rPr>
        <w:t xml:space="preserve">. Das Projekt möchte diese Materialien erstmals in größerem Umfang zugänglich machen. </w:t>
      </w:r>
    </w:p>
    <w:p w14:paraId="11C52DD4" w14:textId="45C002FC" w:rsidR="00E71402" w:rsidRPr="00E71402" w:rsidRDefault="00E71402" w:rsidP="00E71402">
      <w:pPr>
        <w:pStyle w:val="UniversLight10ptFlietext"/>
        <w:spacing w:line="276" w:lineRule="auto"/>
        <w:ind w:left="709"/>
        <w:rPr>
          <w:rFonts w:ascii="Univers" w:hAnsi="Univers"/>
          <w:color w:val="auto"/>
          <w:sz w:val="22"/>
          <w:szCs w:val="22"/>
          <w:lang w:val="de-AT"/>
        </w:rPr>
      </w:pPr>
      <w:r w:rsidRPr="00E71402">
        <w:rPr>
          <w:rFonts w:ascii="Univers" w:hAnsi="Univers"/>
          <w:color w:val="auto"/>
          <w:sz w:val="22"/>
          <w:szCs w:val="22"/>
          <w:lang w:val="de-AT"/>
        </w:rPr>
        <w:t xml:space="preserve">Dazu wird eine digitale Plattform aufgebaut, auf der Dokumente, Fotos und Erinnerungserzählungen gesammelt, gesichert und wissenschaftlich erschlossen werden können. Auch KI-gestützte Verfahren zur Texterkennung kommen zum Einsatz, um historische Quellen </w:t>
      </w:r>
      <w:r w:rsidR="00E03804" w:rsidRPr="00E71402">
        <w:rPr>
          <w:rFonts w:ascii="Univers" w:hAnsi="Univers"/>
          <w:color w:val="auto"/>
          <w:sz w:val="22"/>
          <w:szCs w:val="22"/>
          <w:lang w:val="de-AT"/>
        </w:rPr>
        <w:t xml:space="preserve">leichter </w:t>
      </w:r>
      <w:r w:rsidRPr="00E71402">
        <w:rPr>
          <w:rFonts w:ascii="Univers" w:hAnsi="Univers"/>
          <w:color w:val="auto"/>
          <w:sz w:val="22"/>
          <w:szCs w:val="22"/>
          <w:lang w:val="de-AT"/>
        </w:rPr>
        <w:t>in verschiedenen Sprachen zugänglich zu machen.</w:t>
      </w:r>
    </w:p>
    <w:p w14:paraId="547BCC8C" w14:textId="77777777" w:rsidR="00E71402" w:rsidRPr="00E71402" w:rsidRDefault="00E71402" w:rsidP="00E71402">
      <w:pPr>
        <w:pStyle w:val="UniversLight10ptFlietext"/>
        <w:spacing w:line="276" w:lineRule="auto"/>
        <w:ind w:left="709"/>
        <w:rPr>
          <w:rFonts w:ascii="Univers" w:hAnsi="Univers"/>
          <w:color w:val="auto"/>
          <w:sz w:val="22"/>
          <w:szCs w:val="22"/>
          <w:lang w:val="de-AT"/>
        </w:rPr>
      </w:pPr>
    </w:p>
    <w:p w14:paraId="0C855D4F" w14:textId="77777777" w:rsidR="00414A3E" w:rsidRDefault="00E71402" w:rsidP="001D40C5">
      <w:pPr>
        <w:pStyle w:val="UniversLight10ptFlietext"/>
        <w:spacing w:line="276" w:lineRule="auto"/>
        <w:ind w:left="709"/>
        <w:rPr>
          <w:rFonts w:ascii="Univers" w:hAnsi="Univers"/>
          <w:color w:val="auto"/>
          <w:sz w:val="22"/>
          <w:szCs w:val="22"/>
          <w:lang w:val="de-AT"/>
        </w:rPr>
      </w:pPr>
      <w:r w:rsidRPr="00E71402">
        <w:rPr>
          <w:rFonts w:ascii="Univers" w:hAnsi="Univers"/>
          <w:color w:val="auto"/>
          <w:sz w:val="22"/>
          <w:szCs w:val="22"/>
          <w:lang w:val="de-AT"/>
        </w:rPr>
        <w:t>„Uns interessiert nicht nur, wie sich unterschiedliche Formen des Erinnerns und Forschens miteinander verbinden lassen, sondern auch, wie diese gewaltvolle Vergangenheit dialogisch erinnert und bearbeitet werden kann“, erläutern die Projektleiterinnen Edith Blaschitz und Eva Mayr von der Universität für Weiterbildung Krems. „‚</w:t>
      </w:r>
      <w:proofErr w:type="spellStart"/>
      <w:r w:rsidRPr="00E71402">
        <w:rPr>
          <w:rFonts w:ascii="Univers" w:hAnsi="Univers"/>
          <w:color w:val="auto"/>
          <w:sz w:val="22"/>
          <w:szCs w:val="22"/>
          <w:lang w:val="de-AT"/>
        </w:rPr>
        <w:t>Connecting</w:t>
      </w:r>
      <w:proofErr w:type="spellEnd"/>
      <w:r w:rsidRPr="00E71402">
        <w:rPr>
          <w:rFonts w:ascii="Univers" w:hAnsi="Univers"/>
          <w:color w:val="auto"/>
          <w:sz w:val="22"/>
          <w:szCs w:val="22"/>
          <w:lang w:val="de-AT"/>
        </w:rPr>
        <w:t xml:space="preserve"> Memories‘ möchte einen Raum schaffen, in dem </w:t>
      </w:r>
      <w:r w:rsidRPr="00E71402">
        <w:rPr>
          <w:rFonts w:ascii="Univers" w:hAnsi="Univers"/>
          <w:color w:val="auto"/>
          <w:sz w:val="22"/>
          <w:szCs w:val="22"/>
          <w:lang w:val="de-AT"/>
        </w:rPr>
        <w:lastRenderedPageBreak/>
        <w:t xml:space="preserve">Nachkommen, </w:t>
      </w:r>
      <w:proofErr w:type="spellStart"/>
      <w:r w:rsidRPr="00E71402">
        <w:rPr>
          <w:rFonts w:ascii="Univers" w:hAnsi="Univers"/>
          <w:color w:val="auto"/>
          <w:sz w:val="22"/>
          <w:szCs w:val="22"/>
          <w:lang w:val="de-AT"/>
        </w:rPr>
        <w:t>Forscher</w:t>
      </w:r>
      <w:r w:rsidR="00731C95">
        <w:rPr>
          <w:rFonts w:ascii="Univers" w:hAnsi="Univers"/>
          <w:color w:val="auto"/>
          <w:sz w:val="22"/>
          <w:szCs w:val="22"/>
          <w:lang w:val="de-AT"/>
        </w:rPr>
        <w:t>_</w:t>
      </w:r>
      <w:r w:rsidRPr="00E71402">
        <w:rPr>
          <w:rFonts w:ascii="Univers" w:hAnsi="Univers"/>
          <w:color w:val="auto"/>
          <w:sz w:val="22"/>
          <w:szCs w:val="22"/>
          <w:lang w:val="de-AT"/>
        </w:rPr>
        <w:t>innen</w:t>
      </w:r>
      <w:proofErr w:type="spellEnd"/>
      <w:r w:rsidRPr="00E71402">
        <w:rPr>
          <w:rFonts w:ascii="Univers" w:hAnsi="Univers"/>
          <w:color w:val="auto"/>
          <w:sz w:val="22"/>
          <w:szCs w:val="22"/>
          <w:lang w:val="de-AT"/>
        </w:rPr>
        <w:t xml:space="preserve"> und Citizen </w:t>
      </w:r>
      <w:proofErr w:type="spellStart"/>
      <w:r w:rsidRPr="00E71402">
        <w:rPr>
          <w:rFonts w:ascii="Univers" w:hAnsi="Univers"/>
          <w:color w:val="auto"/>
          <w:sz w:val="22"/>
          <w:szCs w:val="22"/>
          <w:lang w:val="de-AT"/>
        </w:rPr>
        <w:t>Scientists</w:t>
      </w:r>
      <w:proofErr w:type="spellEnd"/>
      <w:r w:rsidRPr="00E71402">
        <w:rPr>
          <w:rFonts w:ascii="Univers" w:hAnsi="Univers"/>
          <w:color w:val="auto"/>
          <w:sz w:val="22"/>
          <w:szCs w:val="22"/>
          <w:lang w:val="de-AT"/>
        </w:rPr>
        <w:t xml:space="preserve"> ihr Wissen teilen und gemeinsam forschen können.“</w:t>
      </w:r>
      <w:r w:rsidR="001D40C5">
        <w:rPr>
          <w:rFonts w:ascii="Univers" w:hAnsi="Univers"/>
          <w:color w:val="auto"/>
          <w:sz w:val="22"/>
          <w:szCs w:val="22"/>
          <w:lang w:val="de-AT"/>
        </w:rPr>
        <w:t xml:space="preserve"> </w:t>
      </w:r>
    </w:p>
    <w:p w14:paraId="4512346F" w14:textId="77777777" w:rsidR="00414A3E" w:rsidRDefault="00414A3E" w:rsidP="001D40C5">
      <w:pPr>
        <w:pStyle w:val="UniversLight10ptFlietext"/>
        <w:spacing w:line="276" w:lineRule="auto"/>
        <w:ind w:left="709"/>
        <w:rPr>
          <w:rFonts w:ascii="Univers" w:hAnsi="Univers"/>
          <w:color w:val="auto"/>
          <w:sz w:val="22"/>
          <w:szCs w:val="22"/>
          <w:lang w:val="de-AT"/>
        </w:rPr>
      </w:pPr>
    </w:p>
    <w:p w14:paraId="20489069" w14:textId="735954AC" w:rsidR="001D40C5" w:rsidRPr="001D40C5" w:rsidRDefault="001D40C5" w:rsidP="001D40C5">
      <w:pPr>
        <w:pStyle w:val="UniversLight10ptFlietext"/>
        <w:spacing w:line="276" w:lineRule="auto"/>
        <w:ind w:left="709"/>
        <w:rPr>
          <w:sz w:val="22"/>
          <w:szCs w:val="22"/>
          <w:lang w:val="de-AT"/>
        </w:rPr>
      </w:pPr>
      <w:r>
        <w:rPr>
          <w:rFonts w:ascii="Univers" w:hAnsi="Univers"/>
          <w:color w:val="auto"/>
          <w:sz w:val="22"/>
          <w:szCs w:val="22"/>
          <w:lang w:val="de-AT"/>
        </w:rPr>
        <w:t xml:space="preserve">Aus Sicht von Martha Keil, wissenschaftliche Leiterin des Instituts </w:t>
      </w:r>
      <w:r w:rsidRPr="00181530">
        <w:rPr>
          <w:rFonts w:asciiTheme="minorHAnsi" w:hAnsiTheme="minorHAnsi"/>
          <w:color w:val="auto"/>
          <w:sz w:val="22"/>
          <w:szCs w:val="22"/>
          <w:lang w:val="de-AT"/>
        </w:rPr>
        <w:t>für jüdische Geschichte Österreichs, liegt die Bedeutung des Projekts darin, dass es Erinnerungen zugänglich macht, die in keinem offiziellen Archiv zu finden sind. „Persönliche Erinnerungen bieten der historischen Forschung Informationen zu Ereignissen und Erfahrungen, die nicht in behördlichen Dokumenten zu finden sind. Diese Öffnung für in den Familien bewahrten Gedächtnisschätzen, über nationale, religiöse und politische Grenzen hinweg, machen dieses Projekt so besonders wertvoll.“</w:t>
      </w:r>
    </w:p>
    <w:p w14:paraId="17A06A5D" w14:textId="77777777" w:rsidR="00F16C12" w:rsidRDefault="00F16C12" w:rsidP="00E71402">
      <w:pPr>
        <w:pStyle w:val="UniversLight10ptFlietext"/>
        <w:spacing w:line="276" w:lineRule="auto"/>
        <w:ind w:left="709"/>
        <w:rPr>
          <w:rFonts w:ascii="Univers" w:hAnsi="Univers"/>
          <w:color w:val="auto"/>
          <w:sz w:val="22"/>
          <w:szCs w:val="22"/>
          <w:lang w:val="de-AT"/>
        </w:rPr>
      </w:pPr>
    </w:p>
    <w:p w14:paraId="614B318F" w14:textId="77777777" w:rsidR="00F16C12" w:rsidRPr="00F16C12" w:rsidRDefault="00F16C12" w:rsidP="00F16C12">
      <w:pPr>
        <w:pStyle w:val="UniversLight10ptFlietext"/>
        <w:spacing w:line="276" w:lineRule="auto"/>
        <w:ind w:left="709"/>
        <w:rPr>
          <w:rFonts w:ascii="Univers" w:hAnsi="Univers"/>
          <w:b/>
          <w:bCs/>
          <w:color w:val="auto"/>
          <w:sz w:val="22"/>
          <w:szCs w:val="22"/>
          <w:lang w:val="de-AT"/>
        </w:rPr>
      </w:pPr>
      <w:r w:rsidRPr="00F16C12">
        <w:rPr>
          <w:rFonts w:ascii="Univers" w:hAnsi="Univers"/>
          <w:b/>
          <w:bCs/>
          <w:color w:val="auto"/>
          <w:sz w:val="22"/>
          <w:szCs w:val="22"/>
          <w:lang w:val="de-AT"/>
        </w:rPr>
        <w:t>Gemeinsam Geschichte sichtbar machen</w:t>
      </w:r>
    </w:p>
    <w:p w14:paraId="29D61316" w14:textId="0EA8A26D" w:rsidR="00394A0C" w:rsidRDefault="00F16C12" w:rsidP="00F16C12">
      <w:pPr>
        <w:pStyle w:val="UniversLight10ptFlietext"/>
        <w:spacing w:line="276" w:lineRule="auto"/>
        <w:ind w:left="709"/>
        <w:rPr>
          <w:rFonts w:ascii="Univers" w:hAnsi="Univers"/>
          <w:color w:val="auto"/>
          <w:sz w:val="22"/>
          <w:szCs w:val="22"/>
          <w:lang w:val="de-AT"/>
        </w:rPr>
      </w:pPr>
      <w:r w:rsidRPr="00F16C12">
        <w:rPr>
          <w:rFonts w:ascii="Univers" w:hAnsi="Univers"/>
          <w:color w:val="auto"/>
          <w:sz w:val="22"/>
          <w:szCs w:val="22"/>
          <w:lang w:val="de-AT"/>
        </w:rPr>
        <w:t>„</w:t>
      </w:r>
      <w:proofErr w:type="spellStart"/>
      <w:r w:rsidRPr="00F16C12">
        <w:rPr>
          <w:rFonts w:ascii="Univers" w:hAnsi="Univers"/>
          <w:color w:val="auto"/>
          <w:sz w:val="22"/>
          <w:szCs w:val="22"/>
          <w:lang w:val="de-AT"/>
        </w:rPr>
        <w:t>Connecting</w:t>
      </w:r>
      <w:proofErr w:type="spellEnd"/>
      <w:r w:rsidRPr="00F16C12">
        <w:rPr>
          <w:rFonts w:ascii="Univers" w:hAnsi="Univers"/>
          <w:color w:val="auto"/>
          <w:sz w:val="22"/>
          <w:szCs w:val="22"/>
          <w:lang w:val="de-AT"/>
        </w:rPr>
        <w:t xml:space="preserve"> Memories“ </w:t>
      </w:r>
      <w:r w:rsidR="00E03804" w:rsidRPr="00F16C12">
        <w:rPr>
          <w:rFonts w:ascii="Univers" w:hAnsi="Univers"/>
          <w:color w:val="auto"/>
          <w:sz w:val="22"/>
          <w:szCs w:val="22"/>
          <w:lang w:val="de-AT"/>
        </w:rPr>
        <w:t xml:space="preserve">wird </w:t>
      </w:r>
      <w:r w:rsidR="00E03804">
        <w:rPr>
          <w:rFonts w:ascii="Univers" w:hAnsi="Univers"/>
          <w:color w:val="auto"/>
          <w:sz w:val="22"/>
          <w:szCs w:val="22"/>
          <w:lang w:val="de-AT"/>
        </w:rPr>
        <w:t xml:space="preserve">über den Zeitraum von 2025 bis 2028 </w:t>
      </w:r>
      <w:r w:rsidRPr="00F16C12">
        <w:rPr>
          <w:rFonts w:ascii="Univers" w:hAnsi="Univers"/>
          <w:color w:val="auto"/>
          <w:sz w:val="22"/>
          <w:szCs w:val="22"/>
          <w:lang w:val="de-AT"/>
        </w:rPr>
        <w:t xml:space="preserve">von der Universität für Weiterbildung Krems, dem Institut für </w:t>
      </w:r>
      <w:r w:rsidR="00E03804">
        <w:rPr>
          <w:rFonts w:ascii="Univers" w:hAnsi="Univers"/>
          <w:color w:val="auto"/>
          <w:sz w:val="22"/>
          <w:szCs w:val="22"/>
          <w:lang w:val="de-AT"/>
        </w:rPr>
        <w:t>j</w:t>
      </w:r>
      <w:r w:rsidRPr="00F16C12">
        <w:rPr>
          <w:rFonts w:ascii="Univers" w:hAnsi="Univers"/>
          <w:color w:val="auto"/>
          <w:sz w:val="22"/>
          <w:szCs w:val="22"/>
          <w:lang w:val="de-AT"/>
        </w:rPr>
        <w:t>üdische Geschichte Österreichs (INJOEST) und dem Wiener Wiesenthal Institut für Holocaust-Studien (VWI)</w:t>
      </w:r>
      <w:r w:rsidR="00E03804">
        <w:rPr>
          <w:rFonts w:ascii="Univers" w:hAnsi="Univers"/>
          <w:color w:val="auto"/>
          <w:sz w:val="22"/>
          <w:szCs w:val="22"/>
          <w:lang w:val="de-AT"/>
        </w:rPr>
        <w:t xml:space="preserve"> getragen</w:t>
      </w:r>
      <w:r w:rsidRPr="00F16C12">
        <w:rPr>
          <w:rFonts w:ascii="Univers" w:hAnsi="Univers"/>
          <w:color w:val="auto"/>
          <w:sz w:val="22"/>
          <w:szCs w:val="22"/>
          <w:lang w:val="de-AT"/>
        </w:rPr>
        <w:t xml:space="preserve">. </w:t>
      </w:r>
      <w:r w:rsidR="00731C95">
        <w:rPr>
          <w:rFonts w:ascii="Univers" w:hAnsi="Univers"/>
          <w:color w:val="auto"/>
          <w:sz w:val="22"/>
          <w:szCs w:val="22"/>
          <w:lang w:val="de-AT"/>
        </w:rPr>
        <w:t>Beratend e</w:t>
      </w:r>
      <w:r w:rsidRPr="00F16C12">
        <w:rPr>
          <w:rFonts w:ascii="Univers" w:hAnsi="Univers"/>
          <w:color w:val="auto"/>
          <w:sz w:val="22"/>
          <w:szCs w:val="22"/>
          <w:lang w:val="de-AT"/>
        </w:rPr>
        <w:t xml:space="preserve">rgänzt wird das Projekt durch einen wissenschaftlichen Beirat, in dem unter anderem das Belgische Staatsarchiv und die internationale Holocaustgedenkstätte </w:t>
      </w:r>
      <w:proofErr w:type="spellStart"/>
      <w:r w:rsidRPr="00F16C12">
        <w:rPr>
          <w:rFonts w:ascii="Univers" w:hAnsi="Univers"/>
          <w:color w:val="auto"/>
          <w:sz w:val="22"/>
          <w:szCs w:val="22"/>
          <w:lang w:val="de-AT"/>
        </w:rPr>
        <w:t>Yad</w:t>
      </w:r>
      <w:proofErr w:type="spellEnd"/>
      <w:r w:rsidRPr="00F16C12">
        <w:rPr>
          <w:rFonts w:ascii="Univers" w:hAnsi="Univers"/>
          <w:color w:val="auto"/>
          <w:sz w:val="22"/>
          <w:szCs w:val="22"/>
          <w:lang w:val="de-AT"/>
        </w:rPr>
        <w:t xml:space="preserve"> Vashem vertreten sind. </w:t>
      </w:r>
    </w:p>
    <w:p w14:paraId="62A7D278" w14:textId="77777777" w:rsidR="00394A0C" w:rsidRDefault="00394A0C" w:rsidP="00F16C12">
      <w:pPr>
        <w:pStyle w:val="UniversLight10ptFlietext"/>
        <w:spacing w:line="276" w:lineRule="auto"/>
        <w:ind w:left="709"/>
        <w:rPr>
          <w:rFonts w:ascii="Univers" w:hAnsi="Univers"/>
          <w:color w:val="auto"/>
          <w:sz w:val="22"/>
          <w:szCs w:val="22"/>
          <w:lang w:val="de-AT"/>
        </w:rPr>
      </w:pPr>
    </w:p>
    <w:p w14:paraId="5AAE2ECA" w14:textId="2156BCBD" w:rsidR="007F7ADF" w:rsidRPr="00F16C12" w:rsidRDefault="000F3869" w:rsidP="00F16C12">
      <w:pPr>
        <w:pStyle w:val="UniversLight10ptFlietext"/>
        <w:spacing w:line="276" w:lineRule="auto"/>
        <w:ind w:left="709"/>
        <w:rPr>
          <w:rFonts w:ascii="Univers" w:hAnsi="Univers"/>
          <w:sz w:val="22"/>
          <w:szCs w:val="22"/>
          <w:lang w:val="de-AT"/>
        </w:rPr>
      </w:pPr>
      <w:r w:rsidRPr="000F3869">
        <w:rPr>
          <w:rFonts w:ascii="Univers" w:hAnsi="Univers"/>
          <w:color w:val="auto"/>
          <w:sz w:val="22"/>
          <w:szCs w:val="22"/>
          <w:lang w:val="de-AT"/>
        </w:rPr>
        <w:t>Gefördert von der Gesellschaft für Forschungsförderung Niederösterreich</w:t>
      </w:r>
      <w:r>
        <w:rPr>
          <w:rFonts w:ascii="Univers" w:hAnsi="Univers"/>
          <w:color w:val="auto"/>
          <w:sz w:val="22"/>
          <w:szCs w:val="22"/>
          <w:lang w:val="de-AT"/>
        </w:rPr>
        <w:t xml:space="preserve"> widmet sich das Projekt in einem ersten Schritt</w:t>
      </w:r>
      <w:r w:rsidR="00F16C12" w:rsidRPr="00F16C12">
        <w:rPr>
          <w:rFonts w:ascii="Univers" w:hAnsi="Univers"/>
          <w:color w:val="auto"/>
          <w:sz w:val="22"/>
          <w:szCs w:val="22"/>
          <w:lang w:val="de-AT"/>
        </w:rPr>
        <w:t xml:space="preserve"> d</w:t>
      </w:r>
      <w:r>
        <w:rPr>
          <w:rFonts w:ascii="Univers" w:hAnsi="Univers"/>
          <w:color w:val="auto"/>
          <w:sz w:val="22"/>
          <w:szCs w:val="22"/>
          <w:lang w:val="de-AT"/>
        </w:rPr>
        <w:t>er</w:t>
      </w:r>
      <w:r w:rsidR="00F16C12" w:rsidRPr="00F16C12">
        <w:rPr>
          <w:rFonts w:ascii="Univers" w:hAnsi="Univers"/>
          <w:color w:val="auto"/>
          <w:sz w:val="22"/>
          <w:szCs w:val="22"/>
          <w:lang w:val="de-AT"/>
        </w:rPr>
        <w:t xml:space="preserve"> ungarisch-jüdische</w:t>
      </w:r>
      <w:r w:rsidR="00E03804">
        <w:rPr>
          <w:rFonts w:ascii="Univers" w:hAnsi="Univers"/>
          <w:color w:val="auto"/>
          <w:sz w:val="22"/>
          <w:szCs w:val="22"/>
          <w:lang w:val="de-AT"/>
        </w:rPr>
        <w:t>n</w:t>
      </w:r>
      <w:r w:rsidR="00F16C12" w:rsidRPr="00F16C12">
        <w:rPr>
          <w:rFonts w:ascii="Univers" w:hAnsi="Univers"/>
          <w:color w:val="auto"/>
          <w:sz w:val="22"/>
          <w:szCs w:val="22"/>
          <w:lang w:val="de-AT"/>
        </w:rPr>
        <w:t xml:space="preserve"> Zwangsarbeit in Niederösterreich sowie d</w:t>
      </w:r>
      <w:r>
        <w:rPr>
          <w:rFonts w:ascii="Univers" w:hAnsi="Univers"/>
          <w:color w:val="auto"/>
          <w:sz w:val="22"/>
          <w:szCs w:val="22"/>
          <w:lang w:val="de-AT"/>
        </w:rPr>
        <w:t>en</w:t>
      </w:r>
      <w:r w:rsidR="00F16C12" w:rsidRPr="00F16C12">
        <w:rPr>
          <w:rFonts w:ascii="Univers" w:hAnsi="Univers"/>
          <w:color w:val="auto"/>
          <w:sz w:val="22"/>
          <w:szCs w:val="22"/>
          <w:lang w:val="de-AT"/>
        </w:rPr>
        <w:t xml:space="preserve"> Arbeitseinsätze</w:t>
      </w:r>
      <w:r w:rsidR="00E03804">
        <w:rPr>
          <w:rFonts w:ascii="Univers" w:hAnsi="Univers"/>
          <w:color w:val="auto"/>
          <w:sz w:val="22"/>
          <w:szCs w:val="22"/>
          <w:lang w:val="de-AT"/>
        </w:rPr>
        <w:t>n</w:t>
      </w:r>
      <w:r w:rsidR="00F16C12" w:rsidRPr="00F16C12">
        <w:rPr>
          <w:rFonts w:ascii="Univers" w:hAnsi="Univers"/>
          <w:color w:val="auto"/>
          <w:sz w:val="22"/>
          <w:szCs w:val="22"/>
          <w:lang w:val="de-AT"/>
        </w:rPr>
        <w:t xml:space="preserve"> aus dem Kriegsgefangenenlager Stalag XVII B in Krems-Gneixendorf.</w:t>
      </w:r>
      <w:r w:rsidR="00394A0C">
        <w:rPr>
          <w:rFonts w:ascii="Univers" w:hAnsi="Univers"/>
          <w:color w:val="auto"/>
          <w:sz w:val="22"/>
          <w:szCs w:val="22"/>
          <w:lang w:val="de-AT"/>
        </w:rPr>
        <w:t xml:space="preserve"> </w:t>
      </w:r>
      <w:r w:rsidR="00F16C12" w:rsidRPr="00F16C12">
        <w:rPr>
          <w:rFonts w:ascii="Univers" w:hAnsi="Univers"/>
          <w:color w:val="auto"/>
          <w:sz w:val="22"/>
          <w:szCs w:val="22"/>
          <w:lang w:val="de-AT"/>
        </w:rPr>
        <w:t>Alle Interessierten sind eingeladen, sich zu beteiligen – mit eigenen Dokumenten</w:t>
      </w:r>
      <w:r w:rsidR="00E03804">
        <w:rPr>
          <w:rFonts w:ascii="Univers" w:hAnsi="Univers"/>
          <w:color w:val="auto"/>
          <w:sz w:val="22"/>
          <w:szCs w:val="22"/>
          <w:lang w:val="de-AT"/>
        </w:rPr>
        <w:t xml:space="preserve"> und</w:t>
      </w:r>
      <w:r w:rsidR="00F16C12" w:rsidRPr="00F16C12">
        <w:rPr>
          <w:rFonts w:ascii="Univers" w:hAnsi="Univers"/>
          <w:color w:val="auto"/>
          <w:sz w:val="22"/>
          <w:szCs w:val="22"/>
          <w:lang w:val="de-AT"/>
        </w:rPr>
        <w:t xml:space="preserve"> Erinnerungen oder durch aktive Mitarbeit an der Forschungsarbeit. Weitere Informationen finden sich auf der Projektwebsite www.connectingmemories.at</w:t>
      </w:r>
      <w:r w:rsidR="003D20BB">
        <w:rPr>
          <w:rFonts w:ascii="Univers" w:hAnsi="Univers"/>
          <w:color w:val="auto"/>
          <w:sz w:val="22"/>
          <w:szCs w:val="22"/>
          <w:lang w:val="de-AT"/>
        </w:rPr>
        <w:t>.</w:t>
      </w:r>
    </w:p>
    <w:p w14:paraId="0787E170" w14:textId="77777777" w:rsidR="00F16C12" w:rsidRPr="0016128C" w:rsidRDefault="00F16C12" w:rsidP="000F2F16">
      <w:pPr>
        <w:pStyle w:val="UniversLight10ptFlietext"/>
        <w:spacing w:line="276" w:lineRule="auto"/>
        <w:ind w:left="709"/>
        <w:rPr>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28273E3" w14:textId="7462A3C1" w:rsidR="002E148A" w:rsidRPr="00817BE0" w:rsidRDefault="00CE5FCE" w:rsidP="000F2F16">
      <w:pPr>
        <w:spacing w:line="276" w:lineRule="auto"/>
        <w:ind w:left="709"/>
        <w:rPr>
          <w:rFonts w:cs="Univers LT Pro 45 Light"/>
          <w:sz w:val="22"/>
          <w:szCs w:val="22"/>
          <w:lang w:val="de-AT" w:eastAsia="en-US"/>
        </w:rPr>
      </w:pPr>
      <w:proofErr w:type="spellStart"/>
      <w:r w:rsidRPr="00817BE0">
        <w:rPr>
          <w:rFonts w:cs="Univers LT Pro 45 Light"/>
          <w:sz w:val="22"/>
          <w:szCs w:val="22"/>
          <w:lang w:val="de-AT" w:eastAsia="en-US"/>
        </w:rPr>
        <w:t>Mag.</w:t>
      </w:r>
      <w:r w:rsidRPr="00817BE0">
        <w:rPr>
          <w:rFonts w:cs="Univers LT Pro 45 Light"/>
          <w:sz w:val="22"/>
          <w:szCs w:val="22"/>
          <w:vertAlign w:val="superscript"/>
          <w:lang w:val="de-AT" w:eastAsia="en-US"/>
        </w:rPr>
        <w:t>a</w:t>
      </w:r>
      <w:proofErr w:type="spellEnd"/>
      <w:r w:rsidRPr="00817BE0">
        <w:rPr>
          <w:rFonts w:cs="Univers LT Pro 45 Light"/>
          <w:sz w:val="22"/>
          <w:szCs w:val="22"/>
          <w:lang w:val="de-AT" w:eastAsia="en-US"/>
        </w:rPr>
        <w:t xml:space="preserve"> Dr.</w:t>
      </w:r>
      <w:r w:rsidRPr="00817BE0">
        <w:rPr>
          <w:rFonts w:cs="Univers LT Pro 45 Light"/>
          <w:sz w:val="22"/>
          <w:szCs w:val="22"/>
          <w:vertAlign w:val="superscript"/>
          <w:lang w:val="de-AT" w:eastAsia="en-US"/>
        </w:rPr>
        <w:t>in</w:t>
      </w:r>
      <w:r w:rsidRPr="00817BE0">
        <w:rPr>
          <w:rFonts w:cs="Univers LT Pro 45 Light"/>
          <w:sz w:val="22"/>
          <w:szCs w:val="22"/>
          <w:lang w:val="de-AT" w:eastAsia="en-US"/>
        </w:rPr>
        <w:t xml:space="preserve"> Edith Blaschitz</w:t>
      </w:r>
    </w:p>
    <w:p w14:paraId="588A7DB5" w14:textId="77FFD10F" w:rsidR="00CE5FCE" w:rsidRPr="0016128C" w:rsidRDefault="00CE5FCE">
      <w:pPr>
        <w:spacing w:line="276" w:lineRule="auto"/>
        <w:ind w:left="709"/>
        <w:rPr>
          <w:rFonts w:cs="Univers LT Pro 45 Light"/>
          <w:sz w:val="22"/>
          <w:szCs w:val="22"/>
          <w:lang w:val="de-DE" w:eastAsia="en-US"/>
        </w:rPr>
      </w:pPr>
      <w:r>
        <w:rPr>
          <w:rFonts w:cs="Univers LT Pro 45 Light"/>
          <w:sz w:val="22"/>
          <w:szCs w:val="22"/>
          <w:lang w:val="de-DE" w:eastAsia="en-US"/>
        </w:rPr>
        <w:t xml:space="preserve">Leitung „Stabsbereich Digital Memory Studies“ </w:t>
      </w:r>
      <w:r w:rsidR="00E03804">
        <w:rPr>
          <w:rFonts w:cs="Univers LT Pro 45 Light"/>
          <w:sz w:val="22"/>
          <w:szCs w:val="22"/>
          <w:lang w:val="de-DE" w:eastAsia="en-US"/>
        </w:rPr>
        <w:t>–</w:t>
      </w:r>
      <w:r>
        <w:rPr>
          <w:rFonts w:cs="Univers LT Pro 45 Light"/>
          <w:sz w:val="22"/>
          <w:szCs w:val="22"/>
          <w:lang w:val="de-DE" w:eastAsia="en-US"/>
        </w:rPr>
        <w:t xml:space="preserve"> </w:t>
      </w:r>
    </w:p>
    <w:p w14:paraId="4C51D658" w14:textId="77777777" w:rsidR="00473EE3" w:rsidRDefault="00F22573" w:rsidP="000F2F16">
      <w:pPr>
        <w:spacing w:line="276" w:lineRule="auto"/>
        <w:ind w:left="709"/>
        <w:rPr>
          <w:rFonts w:cs="Univers LT Pro 45 Light"/>
          <w:sz w:val="22"/>
          <w:szCs w:val="22"/>
          <w:lang w:val="de-DE" w:eastAsia="en-US"/>
        </w:rPr>
      </w:pPr>
      <w:r>
        <w:rPr>
          <w:rFonts w:cs="Univers LT Pro 45 Light"/>
          <w:sz w:val="22"/>
          <w:szCs w:val="22"/>
          <w:lang w:val="de-DE" w:eastAsia="en-US"/>
        </w:rPr>
        <w:t>Department für Kunst- und Kulturwissenschaften</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7C431A6F"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F22573">
        <w:rPr>
          <w:rFonts w:cs="Univers LT Pro 45 Light"/>
          <w:sz w:val="22"/>
          <w:szCs w:val="22"/>
          <w:lang w:val="de-DE" w:eastAsia="en-US"/>
        </w:rPr>
        <w:t>25</w:t>
      </w:r>
      <w:r w:rsidR="00CE5FCE">
        <w:rPr>
          <w:rFonts w:cs="Univers LT Pro 45 Light"/>
          <w:sz w:val="22"/>
          <w:szCs w:val="22"/>
          <w:lang w:val="de-DE" w:eastAsia="en-US"/>
        </w:rPr>
        <w:t>54</w:t>
      </w:r>
    </w:p>
    <w:p w14:paraId="6566D411" w14:textId="22B14E63" w:rsidR="00A943FE" w:rsidRPr="00A943FE"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 xml:space="preserve">E-Mail: </w:t>
      </w:r>
      <w:hyperlink r:id="rId11" w:history="1">
        <w:r w:rsidR="00CE5FCE" w:rsidRPr="00696343">
          <w:rPr>
            <w:rStyle w:val="Hyperlink"/>
            <w:sz w:val="22"/>
            <w:szCs w:val="22"/>
            <w:lang w:val="it-IT"/>
          </w:rPr>
          <w:t>edith.blaschitz@donau-uni.ac.at</w:t>
        </w:r>
      </w:hyperlink>
      <w:r w:rsidR="00CE5FCE">
        <w:rPr>
          <w:sz w:val="22"/>
          <w:szCs w:val="22"/>
          <w:lang w:val="it-IT"/>
        </w:rPr>
        <w:t xml:space="preserve"> </w:t>
      </w:r>
    </w:p>
    <w:sectPr w:rsidR="00A943FE" w:rsidRPr="00A943FE"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C0FDED" w14:textId="77777777" w:rsidR="00DC5D33" w:rsidRDefault="00DC5D33" w:rsidP="00840BEC">
      <w:r>
        <w:separator/>
      </w:r>
    </w:p>
  </w:endnote>
  <w:endnote w:type="continuationSeparator" w:id="0">
    <w:p w14:paraId="512638D1" w14:textId="77777777" w:rsidR="00DC5D33" w:rsidRDefault="00DC5D33" w:rsidP="00840BEC">
      <w:r>
        <w:continuationSeparator/>
      </w:r>
    </w:p>
  </w:endnote>
  <w:endnote w:type="continuationNotice" w:id="1">
    <w:p w14:paraId="3DA456E1" w14:textId="77777777" w:rsidR="00DC5D33" w:rsidRDefault="00DC5D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lang w:val="de-DE" w:eastAsia="de-DE"/>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75186A" w14:textId="77777777" w:rsidR="00DC5D33" w:rsidRDefault="00DC5D33" w:rsidP="00840BEC">
      <w:r>
        <w:separator/>
      </w:r>
    </w:p>
  </w:footnote>
  <w:footnote w:type="continuationSeparator" w:id="0">
    <w:p w14:paraId="0C47C768" w14:textId="77777777" w:rsidR="00DC5D33" w:rsidRDefault="00DC5D33" w:rsidP="00840BEC">
      <w:r>
        <w:continuationSeparator/>
      </w:r>
    </w:p>
  </w:footnote>
  <w:footnote w:type="continuationNotice" w:id="1">
    <w:p w14:paraId="45DAB2B9" w14:textId="77777777" w:rsidR="00DC5D33" w:rsidRDefault="00DC5D3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lang w:val="de-DE"/>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965500399">
    <w:abstractNumId w:val="0"/>
  </w:num>
  <w:num w:numId="2" w16cid:durableId="357435893">
    <w:abstractNumId w:val="2"/>
  </w:num>
  <w:num w:numId="3" w16cid:durableId="19808424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438F"/>
    <w:rsid w:val="00000789"/>
    <w:rsid w:val="00003C48"/>
    <w:rsid w:val="00007521"/>
    <w:rsid w:val="00013D68"/>
    <w:rsid w:val="00016F00"/>
    <w:rsid w:val="000200BC"/>
    <w:rsid w:val="00023A06"/>
    <w:rsid w:val="0003436C"/>
    <w:rsid w:val="00056023"/>
    <w:rsid w:val="0006573B"/>
    <w:rsid w:val="00066A3D"/>
    <w:rsid w:val="00071520"/>
    <w:rsid w:val="00071568"/>
    <w:rsid w:val="00073E96"/>
    <w:rsid w:val="00082166"/>
    <w:rsid w:val="00083BE9"/>
    <w:rsid w:val="00086C00"/>
    <w:rsid w:val="00092A26"/>
    <w:rsid w:val="00093FCE"/>
    <w:rsid w:val="00095333"/>
    <w:rsid w:val="000A0A9B"/>
    <w:rsid w:val="000B0E0C"/>
    <w:rsid w:val="000B1798"/>
    <w:rsid w:val="000C1788"/>
    <w:rsid w:val="000C2F04"/>
    <w:rsid w:val="000C7C79"/>
    <w:rsid w:val="000E122D"/>
    <w:rsid w:val="000E6E55"/>
    <w:rsid w:val="000F1728"/>
    <w:rsid w:val="000F1A42"/>
    <w:rsid w:val="000F222C"/>
    <w:rsid w:val="000F2F16"/>
    <w:rsid w:val="000F3869"/>
    <w:rsid w:val="00101F24"/>
    <w:rsid w:val="0010677D"/>
    <w:rsid w:val="00116705"/>
    <w:rsid w:val="0011679C"/>
    <w:rsid w:val="00120BF2"/>
    <w:rsid w:val="00122816"/>
    <w:rsid w:val="00133441"/>
    <w:rsid w:val="00133D04"/>
    <w:rsid w:val="00137350"/>
    <w:rsid w:val="001402A1"/>
    <w:rsid w:val="00146C23"/>
    <w:rsid w:val="0016128C"/>
    <w:rsid w:val="00173B54"/>
    <w:rsid w:val="0017638D"/>
    <w:rsid w:val="001805F6"/>
    <w:rsid w:val="00181530"/>
    <w:rsid w:val="00187ACE"/>
    <w:rsid w:val="00192D73"/>
    <w:rsid w:val="00196623"/>
    <w:rsid w:val="001A6916"/>
    <w:rsid w:val="001A73D4"/>
    <w:rsid w:val="001B595A"/>
    <w:rsid w:val="001D38CA"/>
    <w:rsid w:val="001D40C5"/>
    <w:rsid w:val="001D7B54"/>
    <w:rsid w:val="001E010A"/>
    <w:rsid w:val="001F057E"/>
    <w:rsid w:val="001F1FFF"/>
    <w:rsid w:val="001F3134"/>
    <w:rsid w:val="002006D3"/>
    <w:rsid w:val="00203E92"/>
    <w:rsid w:val="0020464B"/>
    <w:rsid w:val="00205527"/>
    <w:rsid w:val="00222962"/>
    <w:rsid w:val="00231177"/>
    <w:rsid w:val="002401A4"/>
    <w:rsid w:val="00241175"/>
    <w:rsid w:val="00251618"/>
    <w:rsid w:val="00253B49"/>
    <w:rsid w:val="0025665B"/>
    <w:rsid w:val="002660F4"/>
    <w:rsid w:val="002703FB"/>
    <w:rsid w:val="0027293B"/>
    <w:rsid w:val="00287798"/>
    <w:rsid w:val="002904A4"/>
    <w:rsid w:val="002953FB"/>
    <w:rsid w:val="002A2A8B"/>
    <w:rsid w:val="002A4EB5"/>
    <w:rsid w:val="002A5FD2"/>
    <w:rsid w:val="002A75AF"/>
    <w:rsid w:val="002C78D9"/>
    <w:rsid w:val="002C7DD7"/>
    <w:rsid w:val="002D0F54"/>
    <w:rsid w:val="002D5E5C"/>
    <w:rsid w:val="002E148A"/>
    <w:rsid w:val="002E74D0"/>
    <w:rsid w:val="002F5B36"/>
    <w:rsid w:val="002F61A3"/>
    <w:rsid w:val="00304011"/>
    <w:rsid w:val="00331440"/>
    <w:rsid w:val="00333DC8"/>
    <w:rsid w:val="003359F8"/>
    <w:rsid w:val="00351097"/>
    <w:rsid w:val="00364EEE"/>
    <w:rsid w:val="003666C6"/>
    <w:rsid w:val="00371CC3"/>
    <w:rsid w:val="003803A9"/>
    <w:rsid w:val="0039110C"/>
    <w:rsid w:val="00391823"/>
    <w:rsid w:val="00394A0C"/>
    <w:rsid w:val="00396B30"/>
    <w:rsid w:val="003A1480"/>
    <w:rsid w:val="003A6C44"/>
    <w:rsid w:val="003A7428"/>
    <w:rsid w:val="003B74A6"/>
    <w:rsid w:val="003C1387"/>
    <w:rsid w:val="003C41C0"/>
    <w:rsid w:val="003D20BB"/>
    <w:rsid w:val="003E000D"/>
    <w:rsid w:val="003E5C48"/>
    <w:rsid w:val="003F35AB"/>
    <w:rsid w:val="003F3CE6"/>
    <w:rsid w:val="003F5514"/>
    <w:rsid w:val="0040730C"/>
    <w:rsid w:val="00407ADB"/>
    <w:rsid w:val="00414A3E"/>
    <w:rsid w:val="00420F20"/>
    <w:rsid w:val="004256A2"/>
    <w:rsid w:val="00434818"/>
    <w:rsid w:val="0043502A"/>
    <w:rsid w:val="00435FCB"/>
    <w:rsid w:val="004424C7"/>
    <w:rsid w:val="00451952"/>
    <w:rsid w:val="00452FDE"/>
    <w:rsid w:val="00457DD8"/>
    <w:rsid w:val="004600B4"/>
    <w:rsid w:val="004679CC"/>
    <w:rsid w:val="00472302"/>
    <w:rsid w:val="00473EE3"/>
    <w:rsid w:val="00477804"/>
    <w:rsid w:val="004968F0"/>
    <w:rsid w:val="004A053B"/>
    <w:rsid w:val="004A1624"/>
    <w:rsid w:val="004A182B"/>
    <w:rsid w:val="004A186B"/>
    <w:rsid w:val="004A2F45"/>
    <w:rsid w:val="004A51E4"/>
    <w:rsid w:val="004B14A5"/>
    <w:rsid w:val="004B32EF"/>
    <w:rsid w:val="004B4296"/>
    <w:rsid w:val="004C316E"/>
    <w:rsid w:val="004E07A7"/>
    <w:rsid w:val="004F1282"/>
    <w:rsid w:val="004F2D6F"/>
    <w:rsid w:val="00500617"/>
    <w:rsid w:val="00510FEB"/>
    <w:rsid w:val="005138C9"/>
    <w:rsid w:val="005224D9"/>
    <w:rsid w:val="005248D8"/>
    <w:rsid w:val="0052717F"/>
    <w:rsid w:val="00531D5A"/>
    <w:rsid w:val="0053228A"/>
    <w:rsid w:val="0054322F"/>
    <w:rsid w:val="0055141D"/>
    <w:rsid w:val="005523C5"/>
    <w:rsid w:val="00561CD0"/>
    <w:rsid w:val="005624BA"/>
    <w:rsid w:val="00563538"/>
    <w:rsid w:val="00591F43"/>
    <w:rsid w:val="005924C6"/>
    <w:rsid w:val="00592E78"/>
    <w:rsid w:val="00597A57"/>
    <w:rsid w:val="005B4B14"/>
    <w:rsid w:val="005C4319"/>
    <w:rsid w:val="005C693D"/>
    <w:rsid w:val="005D0FEE"/>
    <w:rsid w:val="005D4803"/>
    <w:rsid w:val="005D7D3E"/>
    <w:rsid w:val="005E2F6F"/>
    <w:rsid w:val="005E43ED"/>
    <w:rsid w:val="005E6DDB"/>
    <w:rsid w:val="005F7D1C"/>
    <w:rsid w:val="00610CF9"/>
    <w:rsid w:val="00613F94"/>
    <w:rsid w:val="00614AAC"/>
    <w:rsid w:val="006150C1"/>
    <w:rsid w:val="00615517"/>
    <w:rsid w:val="00622B47"/>
    <w:rsid w:val="00632026"/>
    <w:rsid w:val="00641BD0"/>
    <w:rsid w:val="006435FB"/>
    <w:rsid w:val="00643D11"/>
    <w:rsid w:val="00647878"/>
    <w:rsid w:val="006767E0"/>
    <w:rsid w:val="006779D7"/>
    <w:rsid w:val="0068371B"/>
    <w:rsid w:val="00684CC6"/>
    <w:rsid w:val="0069042F"/>
    <w:rsid w:val="00692773"/>
    <w:rsid w:val="006A1B69"/>
    <w:rsid w:val="006A795F"/>
    <w:rsid w:val="006B1601"/>
    <w:rsid w:val="006C3106"/>
    <w:rsid w:val="006C4092"/>
    <w:rsid w:val="006D6503"/>
    <w:rsid w:val="006D6922"/>
    <w:rsid w:val="006F438F"/>
    <w:rsid w:val="00703BFC"/>
    <w:rsid w:val="00705074"/>
    <w:rsid w:val="007169EA"/>
    <w:rsid w:val="00720A86"/>
    <w:rsid w:val="00722C95"/>
    <w:rsid w:val="00726476"/>
    <w:rsid w:val="00731C95"/>
    <w:rsid w:val="00732221"/>
    <w:rsid w:val="00734A56"/>
    <w:rsid w:val="00737CC3"/>
    <w:rsid w:val="0075040F"/>
    <w:rsid w:val="00761D59"/>
    <w:rsid w:val="00780DEC"/>
    <w:rsid w:val="007815AA"/>
    <w:rsid w:val="0078364E"/>
    <w:rsid w:val="007B2D92"/>
    <w:rsid w:val="007B645C"/>
    <w:rsid w:val="007D074F"/>
    <w:rsid w:val="007F1F05"/>
    <w:rsid w:val="007F6E4E"/>
    <w:rsid w:val="007F7ADF"/>
    <w:rsid w:val="008005FF"/>
    <w:rsid w:val="00807751"/>
    <w:rsid w:val="00810CDC"/>
    <w:rsid w:val="00817BE0"/>
    <w:rsid w:val="00840BEC"/>
    <w:rsid w:val="008413D4"/>
    <w:rsid w:val="00844309"/>
    <w:rsid w:val="0085157B"/>
    <w:rsid w:val="0087543C"/>
    <w:rsid w:val="0088516F"/>
    <w:rsid w:val="00885792"/>
    <w:rsid w:val="00890E5C"/>
    <w:rsid w:val="00891739"/>
    <w:rsid w:val="0089336B"/>
    <w:rsid w:val="00894824"/>
    <w:rsid w:val="008952BE"/>
    <w:rsid w:val="008B1322"/>
    <w:rsid w:val="008B226F"/>
    <w:rsid w:val="008B44C6"/>
    <w:rsid w:val="008C010A"/>
    <w:rsid w:val="008C1533"/>
    <w:rsid w:val="008C1925"/>
    <w:rsid w:val="008C28E0"/>
    <w:rsid w:val="008C4FB7"/>
    <w:rsid w:val="008D7EA0"/>
    <w:rsid w:val="008E7527"/>
    <w:rsid w:val="008E7A1F"/>
    <w:rsid w:val="009013FC"/>
    <w:rsid w:val="00911557"/>
    <w:rsid w:val="00917717"/>
    <w:rsid w:val="009228A1"/>
    <w:rsid w:val="00925944"/>
    <w:rsid w:val="00931FA5"/>
    <w:rsid w:val="00936ED7"/>
    <w:rsid w:val="00941D4B"/>
    <w:rsid w:val="00942FF3"/>
    <w:rsid w:val="0094545B"/>
    <w:rsid w:val="00953292"/>
    <w:rsid w:val="00956DEB"/>
    <w:rsid w:val="0096109A"/>
    <w:rsid w:val="00963D1D"/>
    <w:rsid w:val="00965C11"/>
    <w:rsid w:val="0098037E"/>
    <w:rsid w:val="00983571"/>
    <w:rsid w:val="00991604"/>
    <w:rsid w:val="00992664"/>
    <w:rsid w:val="00995011"/>
    <w:rsid w:val="009A16F6"/>
    <w:rsid w:val="009A5C7F"/>
    <w:rsid w:val="009A708F"/>
    <w:rsid w:val="009B4F70"/>
    <w:rsid w:val="009D152C"/>
    <w:rsid w:val="009D492E"/>
    <w:rsid w:val="009E1F29"/>
    <w:rsid w:val="009F18A5"/>
    <w:rsid w:val="00A10D73"/>
    <w:rsid w:val="00A163B5"/>
    <w:rsid w:val="00A419A8"/>
    <w:rsid w:val="00A41AAA"/>
    <w:rsid w:val="00A43D27"/>
    <w:rsid w:val="00A54EC1"/>
    <w:rsid w:val="00A57B50"/>
    <w:rsid w:val="00A61AB0"/>
    <w:rsid w:val="00A625AB"/>
    <w:rsid w:val="00A65E2E"/>
    <w:rsid w:val="00A70DC5"/>
    <w:rsid w:val="00A75A2F"/>
    <w:rsid w:val="00A77029"/>
    <w:rsid w:val="00A831C6"/>
    <w:rsid w:val="00A943FE"/>
    <w:rsid w:val="00AA282B"/>
    <w:rsid w:val="00AA4BCB"/>
    <w:rsid w:val="00AB571E"/>
    <w:rsid w:val="00AB5F09"/>
    <w:rsid w:val="00AB6F2C"/>
    <w:rsid w:val="00AC0E6E"/>
    <w:rsid w:val="00AD523C"/>
    <w:rsid w:val="00AF088D"/>
    <w:rsid w:val="00AF16F9"/>
    <w:rsid w:val="00AF5BFE"/>
    <w:rsid w:val="00B10FDE"/>
    <w:rsid w:val="00B12A0D"/>
    <w:rsid w:val="00B33543"/>
    <w:rsid w:val="00B35F2B"/>
    <w:rsid w:val="00B37A36"/>
    <w:rsid w:val="00B4631C"/>
    <w:rsid w:val="00B519B5"/>
    <w:rsid w:val="00B52222"/>
    <w:rsid w:val="00B52567"/>
    <w:rsid w:val="00B5564F"/>
    <w:rsid w:val="00B71381"/>
    <w:rsid w:val="00B77B4D"/>
    <w:rsid w:val="00B81BCB"/>
    <w:rsid w:val="00B83919"/>
    <w:rsid w:val="00B83FE2"/>
    <w:rsid w:val="00B85583"/>
    <w:rsid w:val="00B95A55"/>
    <w:rsid w:val="00B978AE"/>
    <w:rsid w:val="00BA0CAF"/>
    <w:rsid w:val="00BA1B6B"/>
    <w:rsid w:val="00BA54EB"/>
    <w:rsid w:val="00BB0860"/>
    <w:rsid w:val="00BB2280"/>
    <w:rsid w:val="00BB397C"/>
    <w:rsid w:val="00BB44AC"/>
    <w:rsid w:val="00BC1E53"/>
    <w:rsid w:val="00BD67D3"/>
    <w:rsid w:val="00BE6D5C"/>
    <w:rsid w:val="00BF2009"/>
    <w:rsid w:val="00BF4A55"/>
    <w:rsid w:val="00C02E5D"/>
    <w:rsid w:val="00C071AB"/>
    <w:rsid w:val="00C1257B"/>
    <w:rsid w:val="00C1695B"/>
    <w:rsid w:val="00C3604E"/>
    <w:rsid w:val="00C42CF2"/>
    <w:rsid w:val="00C4301E"/>
    <w:rsid w:val="00C44273"/>
    <w:rsid w:val="00C507B3"/>
    <w:rsid w:val="00C529CA"/>
    <w:rsid w:val="00C56EC4"/>
    <w:rsid w:val="00C711FF"/>
    <w:rsid w:val="00C7620B"/>
    <w:rsid w:val="00C76847"/>
    <w:rsid w:val="00C778DC"/>
    <w:rsid w:val="00C80893"/>
    <w:rsid w:val="00C8382B"/>
    <w:rsid w:val="00C93FFC"/>
    <w:rsid w:val="00C96C41"/>
    <w:rsid w:val="00CA2DC6"/>
    <w:rsid w:val="00CA4288"/>
    <w:rsid w:val="00CA582E"/>
    <w:rsid w:val="00CA5DAE"/>
    <w:rsid w:val="00CA770D"/>
    <w:rsid w:val="00CB7A3F"/>
    <w:rsid w:val="00CC10DB"/>
    <w:rsid w:val="00CC77F0"/>
    <w:rsid w:val="00CE521B"/>
    <w:rsid w:val="00CE5FCE"/>
    <w:rsid w:val="00CF0D5A"/>
    <w:rsid w:val="00D1491D"/>
    <w:rsid w:val="00D26045"/>
    <w:rsid w:val="00D44E3A"/>
    <w:rsid w:val="00D5015B"/>
    <w:rsid w:val="00D522EF"/>
    <w:rsid w:val="00D538A8"/>
    <w:rsid w:val="00D548FC"/>
    <w:rsid w:val="00D54A2A"/>
    <w:rsid w:val="00D570F7"/>
    <w:rsid w:val="00D5735B"/>
    <w:rsid w:val="00D60C1F"/>
    <w:rsid w:val="00D61F1F"/>
    <w:rsid w:val="00D636A4"/>
    <w:rsid w:val="00D74DB7"/>
    <w:rsid w:val="00D766B8"/>
    <w:rsid w:val="00D776C7"/>
    <w:rsid w:val="00D83380"/>
    <w:rsid w:val="00D8391D"/>
    <w:rsid w:val="00D86A9C"/>
    <w:rsid w:val="00D87F9C"/>
    <w:rsid w:val="00D943EF"/>
    <w:rsid w:val="00D97E2C"/>
    <w:rsid w:val="00DA52F1"/>
    <w:rsid w:val="00DA6314"/>
    <w:rsid w:val="00DA67A5"/>
    <w:rsid w:val="00DB40EB"/>
    <w:rsid w:val="00DC42FB"/>
    <w:rsid w:val="00DC5D33"/>
    <w:rsid w:val="00E03804"/>
    <w:rsid w:val="00E07EEF"/>
    <w:rsid w:val="00E108FB"/>
    <w:rsid w:val="00E131D2"/>
    <w:rsid w:val="00E21081"/>
    <w:rsid w:val="00E331B3"/>
    <w:rsid w:val="00E37FD3"/>
    <w:rsid w:val="00E47D90"/>
    <w:rsid w:val="00E56067"/>
    <w:rsid w:val="00E5702A"/>
    <w:rsid w:val="00E62106"/>
    <w:rsid w:val="00E66D12"/>
    <w:rsid w:val="00E71402"/>
    <w:rsid w:val="00E7403C"/>
    <w:rsid w:val="00E83EB9"/>
    <w:rsid w:val="00E92A34"/>
    <w:rsid w:val="00EA4EB9"/>
    <w:rsid w:val="00EB1743"/>
    <w:rsid w:val="00EB5B3F"/>
    <w:rsid w:val="00EC1921"/>
    <w:rsid w:val="00ED39B9"/>
    <w:rsid w:val="00EE03EB"/>
    <w:rsid w:val="00EE66C8"/>
    <w:rsid w:val="00EF11DC"/>
    <w:rsid w:val="00F02DDE"/>
    <w:rsid w:val="00F05C96"/>
    <w:rsid w:val="00F129C9"/>
    <w:rsid w:val="00F162CA"/>
    <w:rsid w:val="00F16750"/>
    <w:rsid w:val="00F16C12"/>
    <w:rsid w:val="00F20A2F"/>
    <w:rsid w:val="00F222DC"/>
    <w:rsid w:val="00F22573"/>
    <w:rsid w:val="00F33184"/>
    <w:rsid w:val="00F359DF"/>
    <w:rsid w:val="00F44292"/>
    <w:rsid w:val="00F52D01"/>
    <w:rsid w:val="00F65D0C"/>
    <w:rsid w:val="00F70AB6"/>
    <w:rsid w:val="00F84F0B"/>
    <w:rsid w:val="00F90C64"/>
    <w:rsid w:val="00F92E44"/>
    <w:rsid w:val="00FA142E"/>
    <w:rsid w:val="00FA2A74"/>
    <w:rsid w:val="00FA3283"/>
    <w:rsid w:val="00FA4CCA"/>
    <w:rsid w:val="00FC0B26"/>
    <w:rsid w:val="00FC366D"/>
    <w:rsid w:val="00FD1DFD"/>
    <w:rsid w:val="00FD5AA2"/>
    <w:rsid w:val="00FD66B1"/>
    <w:rsid w:val="00FE257C"/>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84B57A13-DB19-4E3D-B3D4-9A417B2A5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customStyle="1" w:styleId="NichtaufgelsteErwhnung1">
    <w:name w:val="Nicht aufgelöste Erwähnung1"/>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060783487">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72401286">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1024894">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504662132">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79255703">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 w:id="21139351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dith.blaschitz@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E9735E4-50D8-4AEA-9BA9-6421CDADE84F}">
  <ds:schemaRefs>
    <ds:schemaRef ds:uri="http://schemas.openxmlformats.org/officeDocument/2006/bibliography"/>
  </ds:schemaRefs>
</ds:datastoreItem>
</file>

<file path=customXml/itemProps2.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4.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580</Words>
  <Characters>3658</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4230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5</cp:revision>
  <cp:lastPrinted>2025-06-26T03:47:00Z</cp:lastPrinted>
  <dcterms:created xsi:type="dcterms:W3CDTF">2025-11-24T16:28:00Z</dcterms:created>
  <dcterms:modified xsi:type="dcterms:W3CDTF">2025-11-25T07:17:00Z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