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196FDF7D" w:rsidR="002E7E95" w:rsidRPr="0045205F" w:rsidRDefault="002E7E95" w:rsidP="002E7E95">
      <w:pPr>
        <w:spacing w:after="0"/>
        <w:rPr>
          <w:b/>
          <w:sz w:val="24"/>
          <w:szCs w:val="24"/>
        </w:rPr>
      </w:pPr>
      <w:r w:rsidRPr="0045205F">
        <w:rPr>
          <w:b/>
          <w:sz w:val="28"/>
        </w:rPr>
        <w:t xml:space="preserve">Learning Agreement für das Masterstudium </w:t>
      </w:r>
      <w:r w:rsidR="00D71553" w:rsidRPr="0045205F">
        <w:rPr>
          <w:b/>
          <w:sz w:val="28"/>
        </w:rPr>
        <w:br/>
      </w:r>
      <w:r w:rsidR="00D71553" w:rsidRPr="0045205F">
        <w:rPr>
          <w:b/>
          <w:sz w:val="24"/>
          <w:szCs w:val="24"/>
        </w:rPr>
        <w:t xml:space="preserve">MBA </w:t>
      </w:r>
      <w:r w:rsidR="000B1E4B">
        <w:rPr>
          <w:b/>
          <w:sz w:val="24"/>
          <w:szCs w:val="24"/>
        </w:rPr>
        <w:t xml:space="preserve">Professional </w:t>
      </w:r>
      <w:r w:rsidR="000B1E4B" w:rsidRPr="00817AEA">
        <w:rPr>
          <w:b/>
          <w:sz w:val="24"/>
          <w:szCs w:val="24"/>
        </w:rPr>
        <w:t>„</w:t>
      </w:r>
      <w:r w:rsidR="009E127D" w:rsidRPr="009E127D">
        <w:rPr>
          <w:b/>
          <w:sz w:val="24"/>
          <w:szCs w:val="24"/>
        </w:rPr>
        <w:t xml:space="preserve">Applied AI </w:t>
      </w:r>
      <w:proofErr w:type="spellStart"/>
      <w:r w:rsidR="009E127D" w:rsidRPr="009E127D">
        <w:rPr>
          <w:b/>
          <w:sz w:val="24"/>
          <w:szCs w:val="24"/>
        </w:rPr>
        <w:t>for</w:t>
      </w:r>
      <w:proofErr w:type="spellEnd"/>
      <w:r w:rsidR="009E127D" w:rsidRPr="009E127D">
        <w:rPr>
          <w:b/>
          <w:sz w:val="24"/>
          <w:szCs w:val="24"/>
        </w:rPr>
        <w:t xml:space="preserve"> </w:t>
      </w:r>
      <w:proofErr w:type="spellStart"/>
      <w:r w:rsidR="009E127D" w:rsidRPr="009E127D">
        <w:rPr>
          <w:b/>
          <w:sz w:val="24"/>
          <w:szCs w:val="24"/>
        </w:rPr>
        <w:t>Organizations</w:t>
      </w:r>
      <w:proofErr w:type="spellEnd"/>
      <w:r w:rsidR="00817AEA">
        <w:rPr>
          <w:b/>
          <w:sz w:val="24"/>
          <w:szCs w:val="24"/>
        </w:rPr>
        <w:t>“</w:t>
      </w:r>
    </w:p>
    <w:p w14:paraId="34EBC635" w14:textId="77777777" w:rsidR="00B70E57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6D647A" w:rsidRDefault="00B70E57" w:rsidP="002E7E95">
      <w:pPr>
        <w:spacing w:after="0"/>
        <w:rPr>
          <w:b/>
          <w:sz w:val="24"/>
          <w:szCs w:val="24"/>
        </w:rPr>
      </w:pPr>
      <w:r w:rsidRPr="006D647A">
        <w:rPr>
          <w:b/>
          <w:sz w:val="24"/>
          <w:szCs w:val="24"/>
        </w:rPr>
        <w:t xml:space="preserve">Studierender: </w:t>
      </w:r>
    </w:p>
    <w:p w14:paraId="3A79BCD3" w14:textId="77777777" w:rsidR="00DA5BAA" w:rsidRPr="006D647A" w:rsidRDefault="00DA5BAA" w:rsidP="002E7E95">
      <w:pPr>
        <w:spacing w:after="0"/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1FC78EED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- </w:t>
            </w:r>
            <w:proofErr w:type="spellStart"/>
            <w:proofErr w:type="gram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proofErr w:type="spellEnd"/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</w:t>
            </w:r>
            <w:proofErr w:type="gramEnd"/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1FC78EED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1FC78EED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1FC78EED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1FC78EED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0F1EA9FA" w:rsidR="00C65BD5" w:rsidRDefault="00C65BD5" w:rsidP="1FC78EED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1FC78EED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79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58"/>
      </w:tblGrid>
      <w:tr w:rsidR="007D4F88" w:rsidRPr="00F6433E" w14:paraId="4AE73412" w14:textId="77777777" w:rsidTr="00DA5BAA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600C956C" w14:textId="44187485" w:rsidR="007D4F88" w:rsidRPr="00F6433E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DA5BAA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proofErr w:type="spellEnd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DA5BAA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DA5BAA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DA5BAA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DA5BAA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DA5BAA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DA5BAA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DA5BAA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</w:tbl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6799"/>
        <w:gridCol w:w="851"/>
        <w:gridCol w:w="2025"/>
      </w:tblGrid>
      <w:tr w:rsidR="0045205F" w:rsidRPr="0045205F" w14:paraId="0DDDC483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A75E777" w14:textId="77777777" w:rsidR="0045205F" w:rsidRPr="00817AEA" w:rsidRDefault="0045205F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52F915F2" w14:textId="77777777" w:rsidR="009E127D" w:rsidRDefault="00EF4CA6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EF4CA6">
              <w:rPr>
                <w:rFonts w:ascii="Univers" w:hAnsi="Univers"/>
                <w:b/>
                <w:bCs/>
                <w:sz w:val="24"/>
                <w:szCs w:val="24"/>
              </w:rPr>
              <w:t>SPEZIALISIERUNG</w:t>
            </w:r>
          </w:p>
          <w:p w14:paraId="383D8C95" w14:textId="69D0B528" w:rsidR="0045205F" w:rsidRPr="00EF4CA6" w:rsidRDefault="009E127D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9E127D">
              <w:rPr>
                <w:rFonts w:ascii="Univers" w:hAnsi="Univers"/>
                <w:b/>
                <w:bCs/>
                <w:sz w:val="24"/>
                <w:szCs w:val="24"/>
              </w:rPr>
              <w:t xml:space="preserve">Applied AI </w:t>
            </w:r>
            <w:proofErr w:type="spellStart"/>
            <w:r w:rsidRPr="009E127D">
              <w:rPr>
                <w:rFonts w:ascii="Univers" w:hAnsi="Univers"/>
                <w:b/>
                <w:bCs/>
                <w:sz w:val="24"/>
                <w:szCs w:val="24"/>
              </w:rPr>
              <w:t>for</w:t>
            </w:r>
            <w:proofErr w:type="spellEnd"/>
            <w:r w:rsidRPr="009E127D">
              <w:rPr>
                <w:rFonts w:ascii="Univers" w:hAnsi="Univer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9E127D">
              <w:rPr>
                <w:rFonts w:ascii="Univers" w:hAnsi="Univers"/>
                <w:b/>
                <w:bCs/>
                <w:sz w:val="24"/>
                <w:szCs w:val="24"/>
              </w:rPr>
              <w:t>Organizations</w:t>
            </w:r>
            <w:proofErr w:type="spellEnd"/>
            <w:r w:rsidRPr="009E127D">
              <w:rPr>
                <w:rFonts w:ascii="Univers" w:hAnsi="Univers"/>
                <w:b/>
                <w:bCs/>
                <w:sz w:val="24"/>
                <w:szCs w:val="24"/>
              </w:rPr>
              <w:t xml:space="preserve"> </w:t>
            </w:r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 xml:space="preserve">on </w:t>
            </w:r>
            <w:proofErr w:type="spellStart"/>
            <w:r w:rsidR="0045205F" w:rsidRPr="00817AEA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</w:rPr>
              <w:t>campus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C470D7E" w14:textId="77777777" w:rsidR="0045205F" w:rsidRPr="00817AEA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</w:p>
          <w:p w14:paraId="3CDD5AB0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45205F">
              <w:rPr>
                <w:rFonts w:ascii="Univers" w:hAnsi="Univers"/>
                <w:b/>
                <w:bCs/>
                <w:sz w:val="24"/>
                <w:szCs w:val="24"/>
              </w:rPr>
              <w:t xml:space="preserve">24 </w:t>
            </w:r>
          </w:p>
          <w:p w14:paraId="12ECE975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C863D89" w14:textId="77777777" w:rsidR="006D647A" w:rsidRPr="00F70434" w:rsidRDefault="006D647A" w:rsidP="006D647A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4F35915" w14:textId="77777777" w:rsidR="006D647A" w:rsidRPr="00F70434" w:rsidRDefault="006D647A" w:rsidP="006D647A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25C4E6F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EF4CA6" w:rsidRPr="0045205F" w14:paraId="7E05A346" w14:textId="77777777" w:rsidTr="006D647A">
        <w:trPr>
          <w:trHeight w:val="208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A20D8" w14:textId="3F560ACC" w:rsidR="00EF4CA6" w:rsidRPr="00DA5BAA" w:rsidRDefault="00DD69A9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Modul 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DA1C" w14:textId="5396E658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E1D45" w14:textId="2D7E8585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7292506B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10D" w14:textId="64B44310" w:rsidR="00EF4CA6" w:rsidRPr="00DA5BAA" w:rsidRDefault="00DD69A9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Modul 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BAA" w14:textId="4B36B150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E133" w14:textId="3D3ECE56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53C94810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CB07" w14:textId="2831470A" w:rsidR="00EF4CA6" w:rsidRPr="00DA5BAA" w:rsidRDefault="00DD69A9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Modul 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48F7" w14:textId="08C686D2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B149" w14:textId="06B3DD56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EF4CA6" w:rsidRPr="0045205F" w14:paraId="1F132B69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8CE9" w14:textId="75068719" w:rsidR="00EF4CA6" w:rsidRPr="00DA5BAA" w:rsidRDefault="00DD69A9" w:rsidP="00EF4CA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Modul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8ADC" w14:textId="08E8BAA3" w:rsidR="00EF4CA6" w:rsidRPr="00DA5BAA" w:rsidRDefault="00EF4CA6" w:rsidP="00EF4CA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F746" w14:textId="751D78E5" w:rsidR="00EF4CA6" w:rsidRPr="00DA5BAA" w:rsidRDefault="00EF4CA6" w:rsidP="00EF4CA6">
            <w:pPr>
              <w:spacing w:after="0" w:line="276" w:lineRule="auto"/>
              <w:rPr>
                <w:rFonts w:ascii="Univers" w:hAnsi="Univer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lastRenderedPageBreak/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7F3A9B07" w14:textId="77777777" w:rsidR="006806D8" w:rsidRDefault="006806D8" w:rsidP="00FC1429">
      <w:pPr>
        <w:spacing w:line="240" w:lineRule="auto"/>
      </w:pPr>
      <w:r>
        <w:separator/>
      </w:r>
    </w:p>
  </w:endnote>
  <w:endnote w:type="continuationSeparator" w:id="0">
    <w:p w14:paraId="52C0C8AB" w14:textId="77777777" w:rsidR="006806D8" w:rsidRDefault="006806D8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470EE98F" w14:textId="77777777" w:rsidR="006806D8" w:rsidRDefault="006806D8" w:rsidP="00F034E9">
      <w:pPr>
        <w:spacing w:before="120" w:line="240" w:lineRule="auto"/>
      </w:pPr>
      <w:r>
        <w:separator/>
      </w:r>
    </w:p>
  </w:footnote>
  <w:footnote w:type="continuationSeparator" w:id="0">
    <w:p w14:paraId="31F6C6A4" w14:textId="77777777" w:rsidR="006806D8" w:rsidRDefault="006806D8" w:rsidP="00F034E9">
      <w:pPr>
        <w:spacing w:before="120" w:line="240" w:lineRule="auto"/>
      </w:pPr>
      <w:r>
        <w:continuationSeparator/>
      </w:r>
    </w:p>
  </w:footnote>
  <w:footnote w:type="continuationNotice" w:id="1">
    <w:p w14:paraId="28F5BF03" w14:textId="77777777" w:rsidR="006806D8" w:rsidRDefault="006806D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B1E4B"/>
    <w:rsid w:val="000C7F8E"/>
    <w:rsid w:val="000E39B4"/>
    <w:rsid w:val="000E623A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517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84320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12F1D"/>
    <w:rsid w:val="00625FAF"/>
    <w:rsid w:val="00630210"/>
    <w:rsid w:val="00676EC2"/>
    <w:rsid w:val="006806D8"/>
    <w:rsid w:val="00694D3B"/>
    <w:rsid w:val="006A137D"/>
    <w:rsid w:val="006A1DFB"/>
    <w:rsid w:val="006B175E"/>
    <w:rsid w:val="006B5242"/>
    <w:rsid w:val="006D07EF"/>
    <w:rsid w:val="006D647A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17AEA"/>
    <w:rsid w:val="008308C4"/>
    <w:rsid w:val="00833F3E"/>
    <w:rsid w:val="00844831"/>
    <w:rsid w:val="008619B2"/>
    <w:rsid w:val="00862D72"/>
    <w:rsid w:val="00863605"/>
    <w:rsid w:val="00866895"/>
    <w:rsid w:val="00870A4B"/>
    <w:rsid w:val="00875405"/>
    <w:rsid w:val="00894929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84C85"/>
    <w:rsid w:val="00992311"/>
    <w:rsid w:val="009A4008"/>
    <w:rsid w:val="009E127D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A5BAA"/>
    <w:rsid w:val="00DC7CF5"/>
    <w:rsid w:val="00DD69A9"/>
    <w:rsid w:val="00DF4EFE"/>
    <w:rsid w:val="00DF586F"/>
    <w:rsid w:val="00DF6D38"/>
    <w:rsid w:val="00E226E7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EF4CA6"/>
    <w:rsid w:val="00F034E9"/>
    <w:rsid w:val="00F25578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  <w:rsid w:val="1FC78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330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41632D-7058-4339-9D83-A778C74B59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267</Words>
  <Characters>1689</Characters>
  <Application>Microsoft Office Word</Application>
  <DocSecurity>0</DocSecurity>
  <Lines>14</Lines>
  <Paragraphs>3</Paragraphs>
  <ScaleCrop>false</ScaleCrop>
  <Company>Donau-Universität Krems</Company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Moritz Wild</cp:lastModifiedBy>
  <cp:revision>7</cp:revision>
  <cp:lastPrinted>2024-11-15T07:49:00Z</cp:lastPrinted>
  <dcterms:created xsi:type="dcterms:W3CDTF">2025-09-25T10:40:00Z</dcterms:created>
  <dcterms:modified xsi:type="dcterms:W3CDTF">2026-07-10T09:44:00Z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