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45DC2C85" w:rsidR="002E7E95" w:rsidRPr="001037EB" w:rsidRDefault="002E7E95" w:rsidP="002E7E95">
      <w:pPr>
        <w:spacing w:after="0"/>
        <w:rPr>
          <w:b/>
          <w:sz w:val="24"/>
          <w:szCs w:val="24"/>
          <w:lang w:val="en-US"/>
        </w:rPr>
      </w:pPr>
      <w:r w:rsidRPr="001037EB">
        <w:rPr>
          <w:b/>
          <w:sz w:val="28"/>
          <w:lang w:val="en-US"/>
        </w:rPr>
        <w:t xml:space="preserve">Learning Agreement </w:t>
      </w:r>
      <w:r w:rsidR="00D71553" w:rsidRPr="001037EB">
        <w:rPr>
          <w:b/>
          <w:sz w:val="24"/>
          <w:szCs w:val="24"/>
          <w:lang w:val="en-US"/>
        </w:rPr>
        <w:t xml:space="preserve">MBA </w:t>
      </w:r>
      <w:r w:rsidR="00361CFA" w:rsidRPr="001037EB">
        <w:rPr>
          <w:b/>
          <w:sz w:val="24"/>
          <w:szCs w:val="24"/>
          <w:lang w:val="en-US"/>
        </w:rPr>
        <w:t xml:space="preserve">General Management </w:t>
      </w:r>
      <w:proofErr w:type="spellStart"/>
      <w:r w:rsidR="00342018" w:rsidRPr="001037EB">
        <w:rPr>
          <w:b/>
          <w:sz w:val="24"/>
          <w:szCs w:val="24"/>
          <w:lang w:val="en-US"/>
        </w:rPr>
        <w:t>english</w:t>
      </w:r>
      <w:proofErr w:type="spellEnd"/>
    </w:p>
    <w:p w14:paraId="61721A2C" w14:textId="77777777" w:rsidR="001037EB" w:rsidRDefault="001037EB" w:rsidP="002E7E95">
      <w:pPr>
        <w:spacing w:after="0"/>
        <w:rPr>
          <w:b/>
          <w:sz w:val="4"/>
          <w:szCs w:val="4"/>
          <w:lang w:val="en-US"/>
        </w:rPr>
      </w:pPr>
    </w:p>
    <w:p w14:paraId="7BB0B177" w14:textId="77777777" w:rsidR="001037EB" w:rsidRDefault="001037EB" w:rsidP="002E7E95">
      <w:pPr>
        <w:spacing w:after="0"/>
        <w:rPr>
          <w:b/>
          <w:sz w:val="4"/>
          <w:szCs w:val="4"/>
          <w:lang w:val="en-US"/>
        </w:rPr>
      </w:pPr>
    </w:p>
    <w:p w14:paraId="6870AE50" w14:textId="7162F07C" w:rsidR="001037EB" w:rsidRPr="001037EB" w:rsidRDefault="001037EB" w:rsidP="002E7E95">
      <w:pPr>
        <w:spacing w:after="0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Student:</w:t>
      </w: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83"/>
        <w:gridCol w:w="992"/>
        <w:gridCol w:w="1599"/>
      </w:tblGrid>
      <w:tr w:rsidR="00B70E57" w:rsidRPr="00283D67" w14:paraId="40C6EB40" w14:textId="77777777" w:rsidTr="005D2C77">
        <w:trPr>
          <w:trHeight w:val="306"/>
        </w:trPr>
        <w:tc>
          <w:tcPr>
            <w:tcW w:w="7083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393C4793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r w:rsidR="001037EB">
              <w:rPr>
                <w:rFonts w:ascii="Univers" w:hAnsi="Univers"/>
                <w:b/>
                <w:sz w:val="24"/>
                <w:szCs w:val="24"/>
                <w:lang w:val="en-US"/>
              </w:rPr>
              <w:t>Points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2818216C" w14:textId="0770E291" w:rsidR="00B70E57" w:rsidRPr="005D2C77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Date</w:t>
            </w:r>
          </w:p>
        </w:tc>
      </w:tr>
      <w:tr w:rsidR="007D4F88" w:rsidRPr="00283D67" w14:paraId="5B50E69B" w14:textId="3762AB85" w:rsidTr="005D2C77">
        <w:trPr>
          <w:trHeight w:val="306"/>
        </w:trPr>
        <w:tc>
          <w:tcPr>
            <w:tcW w:w="708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944DEC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7196918D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2627069C" w14:textId="4D4B3944" w:rsidR="007D4F88" w:rsidRDefault="0034201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COMPULSORY 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</w:p>
          <w:p w14:paraId="10E3F5B8" w14:textId="77777777" w:rsid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  <w:p w14:paraId="6F7B4079" w14:textId="34CF9A9A" w:rsidR="001037EB" w:rsidRP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C71F702" w14:textId="77777777" w:rsidR="001037EB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10BD1362" w14:textId="77777777" w:rsidR="001037EB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66567ED" w14:textId="0B1DC938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5D2C77">
        <w:trPr>
          <w:trHeight w:val="306"/>
        </w:trPr>
        <w:tc>
          <w:tcPr>
            <w:tcW w:w="7083" w:type="dxa"/>
          </w:tcPr>
          <w:p w14:paraId="49ABBDA5" w14:textId="6D7540C3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005D2C77">
        <w:trPr>
          <w:trHeight w:val="306"/>
        </w:trPr>
        <w:tc>
          <w:tcPr>
            <w:tcW w:w="7083" w:type="dxa"/>
          </w:tcPr>
          <w:p w14:paraId="04EE10C3" w14:textId="46427BF7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773F89E" w14:textId="7F9A87C5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Corporate Financial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16651D2" w14:textId="665796F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Strategic Management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E8A6DAF" w14:textId="49483CA7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Research Methods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AFA5AA5" w14:textId="734BBD37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5A1F8A4" w:rsidR="007D4F88" w:rsidRDefault="00313B81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online</w:t>
            </w:r>
          </w:p>
        </w:tc>
      </w:tr>
      <w:tr w:rsidR="007D4F88" w:rsidRPr="00283D67" w14:paraId="61CC4D70" w14:textId="085398A2" w:rsidTr="005D2C77">
        <w:trPr>
          <w:trHeight w:val="306"/>
        </w:trPr>
        <w:tc>
          <w:tcPr>
            <w:tcW w:w="7083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95582D">
        <w:trPr>
          <w:trHeight w:val="306"/>
        </w:trPr>
        <w:tc>
          <w:tcPr>
            <w:tcW w:w="7083" w:type="dxa"/>
            <w:tcBorders>
              <w:bottom w:val="single" w:sz="4" w:space="0" w:color="auto"/>
            </w:tcBorders>
          </w:tcPr>
          <w:p w14:paraId="75C3AD48" w14:textId="4387668B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004D" w14:textId="186EC2EA" w:rsidR="007D4F88" w:rsidRDefault="00313B81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online</w:t>
            </w: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5D2C77">
        <w:trPr>
          <w:trHeight w:val="306"/>
        </w:trPr>
        <w:tc>
          <w:tcPr>
            <w:tcW w:w="7083" w:type="dxa"/>
            <w:shd w:val="clear" w:color="auto" w:fill="BED0E5" w:themeFill="accent2" w:themeFillTint="66"/>
          </w:tcPr>
          <w:p w14:paraId="501A0282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909C892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039B1C2" w14:textId="59E0C66F" w:rsidR="005D2C77" w:rsidRDefault="0034201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ELECTIVE 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</w:t>
            </w:r>
          </w:p>
          <w:p w14:paraId="34CDBBB0" w14:textId="77777777" w:rsid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  <w:p w14:paraId="066EDD3E" w14:textId="1B6AD55F" w:rsidR="001037EB" w:rsidRP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864DBE8" w14:textId="77777777" w:rsidR="001037EB" w:rsidRDefault="001037EB" w:rsidP="00C65BD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730C1DD4" w14:textId="77777777" w:rsidR="001037EB" w:rsidRDefault="001037EB" w:rsidP="00C65BD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62A4533" w14:textId="50554A31" w:rsidR="007D4F88" w:rsidRPr="0037015C" w:rsidRDefault="00361CFA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9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310B92D" w:rsidR="007D4F88" w:rsidRPr="007D4F88" w:rsidRDefault="007D4F88" w:rsidP="007D4F88">
            <w:pPr>
              <w:spacing w:after="0"/>
              <w:rPr>
                <w:rFonts w:ascii="Univers" w:hAnsi="Univers"/>
                <w:b/>
                <w:lang w:val="en-US"/>
              </w:rPr>
            </w:pPr>
            <w:r w:rsidRPr="007D4F88">
              <w:rPr>
                <w:rFonts w:ascii="Univers" w:hAnsi="Univers"/>
                <w:b/>
                <w:lang w:val="en-US"/>
              </w:rPr>
              <w:t xml:space="preserve"> </w:t>
            </w:r>
          </w:p>
        </w:tc>
      </w:tr>
      <w:tr w:rsidR="00313B81" w:rsidRPr="00283D67" w14:paraId="4C57F4B6" w14:textId="6313820E" w:rsidTr="005D2C77">
        <w:trPr>
          <w:trHeight w:val="306"/>
        </w:trPr>
        <w:tc>
          <w:tcPr>
            <w:tcW w:w="7083" w:type="dxa"/>
          </w:tcPr>
          <w:p w14:paraId="65D75E7F" w14:textId="5C0FE73A" w:rsidR="00313B81" w:rsidRPr="00E8371E" w:rsidRDefault="00313B81" w:rsidP="00313B81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 Management</w:t>
            </w:r>
          </w:p>
        </w:tc>
        <w:tc>
          <w:tcPr>
            <w:tcW w:w="992" w:type="dxa"/>
          </w:tcPr>
          <w:p w14:paraId="125119D0" w14:textId="0F42A85A" w:rsidR="00313B81" w:rsidRPr="00283D67" w:rsidRDefault="00313B81" w:rsidP="00313B81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</w:tcBorders>
          </w:tcPr>
          <w:p w14:paraId="7E715156" w14:textId="419D9196" w:rsidR="00313B81" w:rsidRDefault="00380824" w:rsidP="00313B81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1452274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7D4F88" w14:paraId="4479A19F" w14:textId="5C4A52EA" w:rsidTr="005D2C77">
        <w:trPr>
          <w:trHeight w:val="346"/>
        </w:trPr>
        <w:tc>
          <w:tcPr>
            <w:tcW w:w="7083" w:type="dxa"/>
          </w:tcPr>
          <w:p w14:paraId="6553D424" w14:textId="03D6B9B3" w:rsidR="00313B81" w:rsidRPr="00283D67" w:rsidRDefault="00313B81" w:rsidP="00313B81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Knowledge Management &amp; Innovation</w:t>
            </w:r>
          </w:p>
        </w:tc>
        <w:tc>
          <w:tcPr>
            <w:tcW w:w="992" w:type="dxa"/>
          </w:tcPr>
          <w:p w14:paraId="5BFE43BD" w14:textId="5F9EBAC1" w:rsidR="00313B81" w:rsidRPr="007D4F88" w:rsidRDefault="00313B81" w:rsidP="00313B81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</w:tcPr>
          <w:p w14:paraId="2A5BD2D2" w14:textId="54E70454" w:rsidR="00313B81" w:rsidRPr="007D4F88" w:rsidRDefault="00380824" w:rsidP="00313B81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-32736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283D67" w14:paraId="2B9EBE9D" w14:textId="1FB386C7" w:rsidTr="005D2C77">
        <w:trPr>
          <w:trHeight w:val="346"/>
        </w:trPr>
        <w:tc>
          <w:tcPr>
            <w:tcW w:w="7083" w:type="dxa"/>
          </w:tcPr>
          <w:p w14:paraId="093A2330" w14:textId="676F56D4" w:rsidR="00313B81" w:rsidRPr="00283D67" w:rsidRDefault="00313B81" w:rsidP="00313B81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 Business</w:t>
            </w:r>
          </w:p>
        </w:tc>
        <w:tc>
          <w:tcPr>
            <w:tcW w:w="992" w:type="dxa"/>
          </w:tcPr>
          <w:p w14:paraId="1664946C" w14:textId="3425A1DA" w:rsidR="00313B81" w:rsidRPr="00283D67" w:rsidRDefault="00313B81" w:rsidP="00313B8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45463485" w14:textId="3D9DE661" w:rsidR="00313B81" w:rsidRDefault="00380824" w:rsidP="00313B81">
            <w:pPr>
              <w:spacing w:after="0"/>
              <w:jc w:val="center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-94167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283D67" w14:paraId="2E9E9DD7" w14:textId="31599CF2" w:rsidTr="005D2C77">
        <w:trPr>
          <w:trHeight w:val="346"/>
        </w:trPr>
        <w:tc>
          <w:tcPr>
            <w:tcW w:w="7083" w:type="dxa"/>
          </w:tcPr>
          <w:p w14:paraId="04035C8A" w14:textId="25758832" w:rsidR="00313B81" w:rsidRPr="00070C7F" w:rsidRDefault="00313B81" w:rsidP="00313B81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</w:rPr>
            </w:pPr>
            <w:proofErr w:type="spellStart"/>
            <w:r w:rsidRPr="00313B81">
              <w:rPr>
                <w:rFonts w:ascii="Univers" w:hAnsi="Univers"/>
              </w:rPr>
              <w:t>Managerial</w:t>
            </w:r>
            <w:proofErr w:type="spellEnd"/>
            <w:r w:rsidRPr="00313B81"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2" w:type="dxa"/>
          </w:tcPr>
          <w:p w14:paraId="1001C2E6" w14:textId="1A386C74" w:rsidR="00313B81" w:rsidRPr="00283D67" w:rsidRDefault="00313B81" w:rsidP="00313B8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55E6C675" w14:textId="6D9BE53C" w:rsidR="00313B81" w:rsidRDefault="00380824" w:rsidP="00313B81">
            <w:pPr>
              <w:spacing w:after="0"/>
              <w:jc w:val="center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801275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283D67" w14:paraId="592EA14A" w14:textId="1158487B" w:rsidTr="005D2C77">
        <w:trPr>
          <w:trHeight w:val="346"/>
        </w:trPr>
        <w:tc>
          <w:tcPr>
            <w:tcW w:w="7083" w:type="dxa"/>
          </w:tcPr>
          <w:p w14:paraId="161A01FF" w14:textId="02EA3B55" w:rsidR="00313B81" w:rsidRPr="00070C7F" w:rsidRDefault="00313B81" w:rsidP="00313B81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</w:rPr>
            </w:pPr>
            <w:r w:rsidRPr="00070C7F">
              <w:rPr>
                <w:rFonts w:ascii="Univers" w:hAnsi="Univers"/>
                <w:color w:val="A6A6A6" w:themeColor="background1" w:themeShade="A6"/>
              </w:rPr>
              <w:t xml:space="preserve">Business </w:t>
            </w:r>
            <w:proofErr w:type="spellStart"/>
            <w:r w:rsidRPr="00070C7F">
              <w:rPr>
                <w:rFonts w:ascii="Univers" w:hAnsi="Univers"/>
                <w:color w:val="A6A6A6" w:themeColor="background1" w:themeShade="A6"/>
              </w:rPr>
              <w:t>Planning</w:t>
            </w:r>
            <w:proofErr w:type="spellEnd"/>
            <w:r w:rsidRPr="00070C7F">
              <w:rPr>
                <w:rFonts w:ascii="Univers" w:hAnsi="Univers"/>
                <w:color w:val="A6A6A6" w:themeColor="background1" w:themeShade="A6"/>
              </w:rPr>
              <w:t xml:space="preserve"> (</w:t>
            </w:r>
            <w:proofErr w:type="spellStart"/>
            <w:r w:rsidRPr="00070C7F">
              <w:rPr>
                <w:rFonts w:ascii="Univers" w:hAnsi="Univers"/>
                <w:color w:val="A6A6A6" w:themeColor="background1" w:themeShade="A6"/>
              </w:rPr>
              <w:t>only</w:t>
            </w:r>
            <w:proofErr w:type="spellEnd"/>
            <w:r w:rsidRPr="00070C7F">
              <w:rPr>
                <w:rFonts w:ascii="Univers" w:hAnsi="Univers"/>
                <w:color w:val="A6A6A6" w:themeColor="background1" w:themeShade="A6"/>
              </w:rPr>
              <w:t xml:space="preserve"> German)</w:t>
            </w:r>
          </w:p>
        </w:tc>
        <w:tc>
          <w:tcPr>
            <w:tcW w:w="992" w:type="dxa"/>
          </w:tcPr>
          <w:p w14:paraId="7ECB52A6" w14:textId="340F45C1" w:rsidR="00313B81" w:rsidRPr="00283D67" w:rsidRDefault="00313B81" w:rsidP="00313B8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02E13F39" w14:textId="10B63260" w:rsidR="00313B81" w:rsidRDefault="00380824" w:rsidP="00313B81">
            <w:pPr>
              <w:spacing w:after="0"/>
              <w:jc w:val="center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812605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283D67" w14:paraId="14C7975A" w14:textId="16432B73" w:rsidTr="005D2C77">
        <w:trPr>
          <w:trHeight w:val="346"/>
        </w:trPr>
        <w:tc>
          <w:tcPr>
            <w:tcW w:w="7083" w:type="dxa"/>
          </w:tcPr>
          <w:p w14:paraId="6CEE7ECE" w14:textId="2D1B8B18" w:rsidR="00313B81" w:rsidRPr="00283D67" w:rsidRDefault="00313B81" w:rsidP="00313B81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Business Simulation</w:t>
            </w:r>
          </w:p>
        </w:tc>
        <w:tc>
          <w:tcPr>
            <w:tcW w:w="992" w:type="dxa"/>
          </w:tcPr>
          <w:p w14:paraId="14838665" w14:textId="1D950F35" w:rsidR="00313B81" w:rsidRPr="00283D67" w:rsidRDefault="00313B81" w:rsidP="00313B81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29E6A808" w14:textId="68F310F4" w:rsidR="00313B81" w:rsidRDefault="00380824" w:rsidP="00313B81">
            <w:pPr>
              <w:spacing w:after="0"/>
              <w:jc w:val="center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1616718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13B81" w:rsidRPr="007D4F88" w14:paraId="5651E15B" w14:textId="10C90FCE" w:rsidTr="005D2C77">
        <w:trPr>
          <w:trHeight w:val="306"/>
        </w:trPr>
        <w:tc>
          <w:tcPr>
            <w:tcW w:w="7083" w:type="dxa"/>
          </w:tcPr>
          <w:p w14:paraId="298D4826" w14:textId="7B370E5B" w:rsidR="00313B81" w:rsidRPr="00C95CC6" w:rsidRDefault="00313B81" w:rsidP="00313B81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  <w:lang w:val="en-US"/>
              </w:rPr>
            </w:pPr>
            <w:r w:rsidRPr="00C95CC6">
              <w:rPr>
                <w:rFonts w:ascii="Univers" w:hAnsi="Univers"/>
                <w:color w:val="A6A6A6" w:themeColor="background1" w:themeShade="A6"/>
                <w:lang w:val="en-US"/>
              </w:rPr>
              <w:t>Applied Business Law (only German)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C15AB1A" w14:textId="3548943C" w:rsidR="00313B81" w:rsidRPr="007D4F88" w:rsidRDefault="00313B81" w:rsidP="00313B81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0C6FFD99" w14:textId="1C3F894E" w:rsidR="00313B81" w:rsidRPr="007D4F88" w:rsidRDefault="00380824" w:rsidP="00313B81">
            <w:pPr>
              <w:spacing w:after="0"/>
              <w:jc w:val="center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2013952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B81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13B81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1037EB" w:rsidRPr="007D4F88" w14:paraId="17775904" w14:textId="77777777" w:rsidTr="001037EB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  <w:shd w:val="clear" w:color="auto" w:fill="BED0E5" w:themeFill="accent2" w:themeFillTint="66"/>
          </w:tcPr>
          <w:p w14:paraId="39C74AB1" w14:textId="77777777" w:rsid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041783A3" w14:textId="77777777" w:rsid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98D89A1" w14:textId="2D893734" w:rsidR="001037EB" w:rsidRP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1037EB">
              <w:rPr>
                <w:rFonts w:ascii="Univers" w:hAnsi="Univers"/>
                <w:b/>
                <w:sz w:val="24"/>
                <w:szCs w:val="24"/>
                <w:lang w:val="en-US"/>
              </w:rPr>
              <w:t>MBA Thesis</w:t>
            </w:r>
          </w:p>
        </w:tc>
        <w:tc>
          <w:tcPr>
            <w:tcW w:w="992" w:type="dxa"/>
            <w:shd w:val="clear" w:color="auto" w:fill="BED0E5" w:themeFill="accent2" w:themeFillTint="66"/>
          </w:tcPr>
          <w:p w14:paraId="78AB1795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CA022A8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82F1F1A" w14:textId="56B4AEBB" w:rsidR="001037EB" w:rsidRP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1037EB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15 </w:t>
            </w:r>
          </w:p>
        </w:tc>
        <w:tc>
          <w:tcPr>
            <w:tcW w:w="1599" w:type="dxa"/>
            <w:shd w:val="clear" w:color="auto" w:fill="BED0E5" w:themeFill="accent2" w:themeFillTint="66"/>
          </w:tcPr>
          <w:p w14:paraId="22C916AB" w14:textId="77777777" w:rsidR="001037EB" w:rsidRP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</w:tr>
      <w:tr w:rsidR="001037EB" w:rsidRPr="007D4F88" w14:paraId="52499F7A" w14:textId="77777777" w:rsidTr="001037EB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02677FF" w14:textId="77777777" w:rsidR="001037EB" w:rsidRDefault="001037EB" w:rsidP="00782CDE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C9D1988" w14:textId="77777777" w:rsidR="001037EB" w:rsidRDefault="001037EB" w:rsidP="00782CDE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D23862D" w14:textId="61E96227" w:rsidR="001037EB" w:rsidRPr="007D4F88" w:rsidRDefault="001037EB" w:rsidP="00782CD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TOTAL</w:t>
            </w:r>
          </w:p>
        </w:tc>
        <w:tc>
          <w:tcPr>
            <w:tcW w:w="992" w:type="dxa"/>
          </w:tcPr>
          <w:p w14:paraId="03A1F8AF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4264699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265C524" w14:textId="77CDFB15" w:rsidR="001037EB" w:rsidRPr="00C65BD5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6</w:t>
            </w:r>
            <w:r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599" w:type="dxa"/>
          </w:tcPr>
          <w:p w14:paraId="0548BB64" w14:textId="77777777" w:rsidR="001037EB" w:rsidRPr="007D4F88" w:rsidRDefault="001037EB" w:rsidP="00782CD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6C493E05" w14:textId="77777777" w:rsidR="001037EB" w:rsidRDefault="001037EB" w:rsidP="001037EB">
      <w:pPr>
        <w:rPr>
          <w:sz w:val="4"/>
          <w:szCs w:val="4"/>
        </w:rPr>
      </w:pPr>
    </w:p>
    <w:p w14:paraId="276558F0" w14:textId="77777777" w:rsidR="001037EB" w:rsidRDefault="001037EB" w:rsidP="001037EB">
      <w:pPr>
        <w:rPr>
          <w:sz w:val="4"/>
          <w:szCs w:val="4"/>
        </w:rPr>
      </w:pPr>
    </w:p>
    <w:p w14:paraId="1EB6B8A1" w14:textId="77777777" w:rsidR="001037EB" w:rsidRPr="001037EB" w:rsidRDefault="001037EB" w:rsidP="001037EB">
      <w:pPr>
        <w:rPr>
          <w:sz w:val="4"/>
          <w:szCs w:val="4"/>
        </w:rPr>
      </w:pPr>
    </w:p>
    <w:p w14:paraId="5BE1F7B6" w14:textId="1EEFB040" w:rsidR="002E7E95" w:rsidRPr="001037EB" w:rsidRDefault="002E7E95" w:rsidP="001037EB">
      <w:pPr>
        <w:rPr>
          <w:lang w:val="en-US"/>
        </w:rPr>
      </w:pPr>
      <w:r w:rsidRPr="001037EB">
        <w:rPr>
          <w:lang w:val="en-US"/>
        </w:rPr>
        <w:t>………………..…..…………           ……………………………………………….……………</w:t>
      </w:r>
    </w:p>
    <w:p w14:paraId="06E8DF61" w14:textId="187B0097" w:rsidR="002E7E95" w:rsidRPr="001037EB" w:rsidRDefault="002E7E95" w:rsidP="002E7E95">
      <w:pPr>
        <w:spacing w:after="0"/>
        <w:rPr>
          <w:lang w:val="en-US"/>
        </w:rPr>
      </w:pPr>
      <w:r w:rsidRPr="001037EB">
        <w:rPr>
          <w:lang w:val="en-US"/>
        </w:rPr>
        <w:t>Dat</w:t>
      </w:r>
      <w:r w:rsidR="00342018" w:rsidRPr="001037EB">
        <w:rPr>
          <w:lang w:val="en-US"/>
        </w:rPr>
        <w:t>e</w:t>
      </w:r>
      <w:r w:rsidRPr="001037EB">
        <w:rPr>
          <w:lang w:val="en-US"/>
        </w:rPr>
        <w:tab/>
      </w:r>
      <w:r w:rsidRPr="001037EB">
        <w:rPr>
          <w:lang w:val="en-US"/>
        </w:rPr>
        <w:tab/>
      </w:r>
      <w:r w:rsidRPr="001037EB">
        <w:rPr>
          <w:lang w:val="en-US"/>
        </w:rPr>
        <w:tab/>
        <w:t xml:space="preserve">                   </w:t>
      </w:r>
      <w:r w:rsidR="00342018" w:rsidRPr="001037EB">
        <w:rPr>
          <w:lang w:val="en-US"/>
        </w:rPr>
        <w:t>Signature Student</w:t>
      </w:r>
    </w:p>
    <w:p w14:paraId="2E2599F2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3C3E1CDE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5B889454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590B1DA5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4AA3E2CB" w14:textId="77777777" w:rsidR="001037EB" w:rsidRPr="001037EB" w:rsidRDefault="001037EB" w:rsidP="00106F7E">
      <w:pPr>
        <w:spacing w:after="0"/>
        <w:rPr>
          <w:sz w:val="4"/>
          <w:szCs w:val="4"/>
          <w:lang w:val="en-US"/>
        </w:rPr>
      </w:pPr>
    </w:p>
    <w:p w14:paraId="6738947D" w14:textId="00E00B7E" w:rsidR="00106F7E" w:rsidRPr="001037EB" w:rsidRDefault="004C0220" w:rsidP="00106F7E">
      <w:pPr>
        <w:spacing w:after="0"/>
        <w:rPr>
          <w:lang w:val="en-US"/>
        </w:rPr>
      </w:pPr>
      <w:r w:rsidRPr="001037EB">
        <w:rPr>
          <w:lang w:val="en-US"/>
        </w:rPr>
        <w:t xml:space="preserve"> </w:t>
      </w:r>
      <w:r w:rsidR="00106F7E" w:rsidRPr="001037EB">
        <w:rPr>
          <w:lang w:val="en-US"/>
        </w:rPr>
        <w:t>………………..…..…………          ……………………………………………….……………</w:t>
      </w:r>
    </w:p>
    <w:p w14:paraId="164F03F5" w14:textId="50DD3D8D" w:rsidR="00106F7E" w:rsidRPr="001037EB" w:rsidRDefault="00106F7E" w:rsidP="002E7E95">
      <w:pPr>
        <w:spacing w:after="0"/>
        <w:rPr>
          <w:lang w:val="en-US"/>
        </w:rPr>
      </w:pPr>
      <w:r w:rsidRPr="001037EB">
        <w:rPr>
          <w:lang w:val="en-US"/>
        </w:rPr>
        <w:t>Dat</w:t>
      </w:r>
      <w:r w:rsidR="00342018" w:rsidRPr="001037EB">
        <w:rPr>
          <w:lang w:val="en-US"/>
        </w:rPr>
        <w:t>e</w:t>
      </w:r>
      <w:r w:rsidRPr="001037EB">
        <w:rPr>
          <w:lang w:val="en-US"/>
        </w:rPr>
        <w:tab/>
      </w:r>
      <w:r w:rsidRPr="001037EB">
        <w:rPr>
          <w:lang w:val="en-US"/>
        </w:rPr>
        <w:tab/>
      </w:r>
      <w:r w:rsidRPr="001037EB">
        <w:rPr>
          <w:lang w:val="en-US"/>
        </w:rPr>
        <w:tab/>
        <w:t xml:space="preserve">                   </w:t>
      </w:r>
      <w:r w:rsidR="00342018" w:rsidRPr="001037EB">
        <w:rPr>
          <w:lang w:val="en-US"/>
        </w:rPr>
        <w:t>Signature Course Direction</w:t>
      </w:r>
      <w:r w:rsidRPr="001037EB">
        <w:rPr>
          <w:lang w:val="en-US"/>
        </w:rPr>
        <w:t xml:space="preserve"> </w:t>
      </w:r>
    </w:p>
    <w:sectPr w:rsidR="00106F7E" w:rsidRPr="001037EB" w:rsidSect="005C6032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438" w:right="1134" w:bottom="1701" w:left="1758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F1A59" w14:textId="77777777" w:rsidR="004C0220" w:rsidRDefault="004C0220" w:rsidP="00FC1429">
      <w:pPr>
        <w:spacing w:line="240" w:lineRule="auto"/>
      </w:pPr>
      <w:r>
        <w:separator/>
      </w:r>
    </w:p>
  </w:endnote>
  <w:endnote w:type="continuationSeparator" w:id="0">
    <w:p w14:paraId="4E472DEE" w14:textId="77777777" w:rsidR="004C0220" w:rsidRDefault="004C022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85006" w14:textId="0B5F24FC" w:rsidR="00702F49" w:rsidRPr="001642C7" w:rsidRDefault="00342018" w:rsidP="001642C7">
    <w:pPr>
      <w:pStyle w:val="Fuzeile"/>
    </w:pPr>
    <w:proofErr w:type="spellStart"/>
    <w:r>
      <w:t>page</w:t>
    </w:r>
    <w:proofErr w:type="spellEnd"/>
    <w:r w:rsidR="00BE5109" w:rsidRPr="001642C7">
      <w:t xml:space="preserve"> </w:t>
    </w:r>
    <w:r w:rsidR="00BE5109" w:rsidRPr="001642C7">
      <w:fldChar w:fldCharType="begin"/>
    </w:r>
    <w:r w:rsidR="00BE5109" w:rsidRPr="001642C7">
      <w:instrText>PAGE  \* Arabic  \* MERGEFORMAT</w:instrText>
    </w:r>
    <w:r w:rsidR="00BE5109" w:rsidRPr="001642C7">
      <w:fldChar w:fldCharType="separate"/>
    </w:r>
    <w:r w:rsidR="00BE5109" w:rsidRPr="001642C7">
      <w:t>1</w:t>
    </w:r>
    <w:r w:rsidR="00BE5109" w:rsidRPr="001642C7">
      <w:fldChar w:fldCharType="end"/>
    </w:r>
    <w:r w:rsidR="00BE5109" w:rsidRPr="001642C7">
      <w:t xml:space="preserve"> </w:t>
    </w:r>
    <w:proofErr w:type="spellStart"/>
    <w:r>
      <w:t>of</w:t>
    </w:r>
    <w:proofErr w:type="spellEnd"/>
    <w:r w:rsidR="00BE5109" w:rsidRPr="001642C7">
      <w:t xml:space="preserve"> </w:t>
    </w:r>
    <w:fldSimple w:instr="NUMPAGES  \* Arabic  \* MERGEFORMAT">
      <w:r w:rsidR="00BE5109"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48D97" w14:textId="77777777" w:rsidR="004C0220" w:rsidRDefault="004C0220" w:rsidP="00F034E9">
      <w:pPr>
        <w:spacing w:before="120" w:line="240" w:lineRule="auto"/>
      </w:pPr>
      <w:r>
        <w:separator/>
      </w:r>
    </w:p>
  </w:footnote>
  <w:footnote w:type="continuationSeparator" w:id="0">
    <w:p w14:paraId="11F54A41" w14:textId="77777777" w:rsidR="004C0220" w:rsidRDefault="004C0220" w:rsidP="00F034E9">
      <w:pPr>
        <w:spacing w:before="120" w:line="240" w:lineRule="auto"/>
      </w:pPr>
      <w:r>
        <w:continuationSeparator/>
      </w:r>
    </w:p>
  </w:footnote>
  <w:footnote w:type="continuationNotice" w:id="1">
    <w:p w14:paraId="2E9DE65F" w14:textId="77777777" w:rsidR="004C0220" w:rsidRDefault="004C02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56886" w14:textId="60E1821B" w:rsidR="00FC1429" w:rsidRPr="008A521C" w:rsidRDefault="00342018" w:rsidP="008A521C">
    <w:pPr>
      <w:pStyle w:val="Kopfzeile"/>
    </w:pPr>
    <w:r>
      <w:rPr>
        <w:noProof/>
      </w:rPr>
      <w:drawing>
        <wp:inline distT="0" distB="0" distL="0" distR="0" wp14:anchorId="46493E38" wp14:editId="02E4C037">
          <wp:extent cx="2391803" cy="831600"/>
          <wp:effectExtent l="0" t="0" r="0" b="6985"/>
          <wp:docPr id="8" name="Graphic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phic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1803" cy="83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0C7F"/>
    <w:rsid w:val="00077938"/>
    <w:rsid w:val="000801BE"/>
    <w:rsid w:val="00080AB5"/>
    <w:rsid w:val="000A3CF0"/>
    <w:rsid w:val="000B1A75"/>
    <w:rsid w:val="000E39B4"/>
    <w:rsid w:val="000E623A"/>
    <w:rsid w:val="001037EB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C4DAB"/>
    <w:rsid w:val="002E3751"/>
    <w:rsid w:val="002E5E0E"/>
    <w:rsid w:val="002E7E95"/>
    <w:rsid w:val="003063A0"/>
    <w:rsid w:val="00313B81"/>
    <w:rsid w:val="00320942"/>
    <w:rsid w:val="00342018"/>
    <w:rsid w:val="0034276A"/>
    <w:rsid w:val="00356227"/>
    <w:rsid w:val="00361CFA"/>
    <w:rsid w:val="0037015C"/>
    <w:rsid w:val="00371B59"/>
    <w:rsid w:val="00380824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C0799"/>
    <w:rsid w:val="004D0940"/>
    <w:rsid w:val="004D1B56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5582D"/>
    <w:rsid w:val="009A4008"/>
    <w:rsid w:val="009E2897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21D1"/>
    <w:rsid w:val="00B46CA1"/>
    <w:rsid w:val="00B523D3"/>
    <w:rsid w:val="00B53EE7"/>
    <w:rsid w:val="00B57548"/>
    <w:rsid w:val="00B57B85"/>
    <w:rsid w:val="00B63082"/>
    <w:rsid w:val="00B70E57"/>
    <w:rsid w:val="00B73312"/>
    <w:rsid w:val="00BA11A5"/>
    <w:rsid w:val="00BA1F88"/>
    <w:rsid w:val="00BA7331"/>
    <w:rsid w:val="00BE047A"/>
    <w:rsid w:val="00BE2A8D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95CC6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C7CF5"/>
    <w:rsid w:val="00DF4EFE"/>
    <w:rsid w:val="00DF586F"/>
    <w:rsid w:val="00DF6D38"/>
    <w:rsid w:val="00E4750E"/>
    <w:rsid w:val="00E531AA"/>
    <w:rsid w:val="00E67F15"/>
    <w:rsid w:val="00E8351D"/>
    <w:rsid w:val="00E9608B"/>
    <w:rsid w:val="00E97C80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C1429"/>
    <w:rsid w:val="00FD0EFD"/>
    <w:rsid w:val="00FD23E0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141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Nina Staffenberger</cp:lastModifiedBy>
  <cp:revision>4</cp:revision>
  <cp:lastPrinted>2024-02-20T08:45:00Z</cp:lastPrinted>
  <dcterms:created xsi:type="dcterms:W3CDTF">2025-06-20T09:34:00Z</dcterms:created>
  <dcterms:modified xsi:type="dcterms:W3CDTF">2025-07-07T10:01:00Z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