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3EA1E623" w:rsidR="002E7E95" w:rsidRPr="003026DD" w:rsidRDefault="002E7E95" w:rsidP="002E7E95">
      <w:pPr>
        <w:spacing w:after="0"/>
        <w:rPr>
          <w:b/>
          <w:sz w:val="24"/>
          <w:szCs w:val="24"/>
        </w:rPr>
      </w:pPr>
      <w:r w:rsidRPr="003026DD">
        <w:rPr>
          <w:b/>
          <w:sz w:val="28"/>
        </w:rPr>
        <w:t xml:space="preserve">Learning Agreement für das Masterstudium </w:t>
      </w:r>
      <w:r w:rsidR="00D71553" w:rsidRPr="003026DD">
        <w:rPr>
          <w:b/>
          <w:sz w:val="28"/>
        </w:rPr>
        <w:br/>
      </w:r>
      <w:r w:rsidR="00D71553" w:rsidRPr="003026DD">
        <w:rPr>
          <w:b/>
          <w:sz w:val="24"/>
          <w:szCs w:val="24"/>
        </w:rPr>
        <w:t xml:space="preserve">MBA mit Spezialisierung </w:t>
      </w:r>
      <w:r w:rsidRPr="003026DD">
        <w:rPr>
          <w:b/>
          <w:sz w:val="24"/>
          <w:szCs w:val="24"/>
        </w:rPr>
        <w:t>„</w:t>
      </w:r>
      <w:r w:rsidR="00206E3D" w:rsidRPr="00206E3D">
        <w:rPr>
          <w:b/>
          <w:sz w:val="24"/>
          <w:szCs w:val="24"/>
        </w:rPr>
        <w:t>Smart Factory</w:t>
      </w:r>
      <w:r w:rsidRPr="003026DD">
        <w:rPr>
          <w:b/>
          <w:sz w:val="24"/>
          <w:szCs w:val="24"/>
        </w:rPr>
        <w:t>“</w:t>
      </w:r>
    </w:p>
    <w:p w14:paraId="34EBC635" w14:textId="77777777" w:rsidR="00B70E57" w:rsidRPr="003026DD" w:rsidRDefault="00B70E57" w:rsidP="002E7E95">
      <w:pPr>
        <w:spacing w:after="0"/>
        <w:rPr>
          <w:b/>
          <w:sz w:val="24"/>
          <w:szCs w:val="24"/>
        </w:rPr>
      </w:pPr>
    </w:p>
    <w:p w14:paraId="5CFEC291" w14:textId="7B7F1B12" w:rsidR="00B70E57" w:rsidRDefault="00B70E57" w:rsidP="002E7E95">
      <w:pPr>
        <w:spacing w:after="0"/>
        <w:rPr>
          <w:b/>
          <w:sz w:val="24"/>
          <w:szCs w:val="24"/>
          <w:lang w:val="en-AU"/>
        </w:rPr>
      </w:pPr>
      <w:proofErr w:type="spellStart"/>
      <w:r>
        <w:rPr>
          <w:b/>
          <w:sz w:val="24"/>
          <w:szCs w:val="24"/>
          <w:lang w:val="en-AU"/>
        </w:rPr>
        <w:t>Studierender</w:t>
      </w:r>
      <w:proofErr w:type="spellEnd"/>
      <w:r>
        <w:rPr>
          <w:b/>
          <w:sz w:val="24"/>
          <w:szCs w:val="24"/>
          <w:lang w:val="en-AU"/>
        </w:rPr>
        <w:t xml:space="preserve">: </w:t>
      </w:r>
    </w:p>
    <w:p w14:paraId="0CCF9029" w14:textId="77777777" w:rsidR="003026DD" w:rsidRDefault="003026DD" w:rsidP="002E7E95">
      <w:pPr>
        <w:spacing w:after="0"/>
        <w:rPr>
          <w:b/>
          <w:sz w:val="24"/>
          <w:szCs w:val="24"/>
          <w:lang w:val="en-AU"/>
        </w:rPr>
      </w:pPr>
    </w:p>
    <w:tbl>
      <w:tblPr>
        <w:tblStyle w:val="Tabellenraster"/>
        <w:tblW w:w="8359" w:type="dxa"/>
        <w:tblLayout w:type="fixed"/>
        <w:tblLook w:val="04A0" w:firstRow="1" w:lastRow="0" w:firstColumn="1" w:lastColumn="0" w:noHBand="0" w:noVBand="1"/>
      </w:tblPr>
      <w:tblGrid>
        <w:gridCol w:w="7083"/>
        <w:gridCol w:w="1276"/>
      </w:tblGrid>
      <w:tr w:rsidR="003026DD" w:rsidRPr="00283D67" w14:paraId="01A40BCE" w14:textId="77777777" w:rsidTr="003026DD">
        <w:trPr>
          <w:trHeight w:val="306"/>
        </w:trPr>
        <w:tc>
          <w:tcPr>
            <w:tcW w:w="7083" w:type="dxa"/>
            <w:shd w:val="clear" w:color="auto" w:fill="042F6D"/>
          </w:tcPr>
          <w:p w14:paraId="59849138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276" w:type="dxa"/>
            <w:shd w:val="clear" w:color="auto" w:fill="042F6D"/>
          </w:tcPr>
          <w:p w14:paraId="4DC3FA3E" w14:textId="77777777" w:rsidR="003026DD" w:rsidRPr="004471A6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</w:tr>
      <w:tr w:rsidR="003026DD" w:rsidRPr="00283D67" w14:paraId="7C427019" w14:textId="77777777" w:rsidTr="003026DD">
        <w:trPr>
          <w:trHeight w:val="306"/>
        </w:trPr>
        <w:tc>
          <w:tcPr>
            <w:tcW w:w="7083" w:type="dxa"/>
            <w:shd w:val="clear" w:color="auto" w:fill="BED0E5"/>
          </w:tcPr>
          <w:p w14:paraId="0D65846D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A9611FC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276" w:type="dxa"/>
            <w:shd w:val="clear" w:color="auto" w:fill="BED0E5"/>
          </w:tcPr>
          <w:p w14:paraId="3A3C9A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212EB6F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</w:tr>
      <w:tr w:rsidR="003026DD" w:rsidRPr="00283D67" w14:paraId="360F12A8" w14:textId="77777777" w:rsidTr="003026DD">
        <w:trPr>
          <w:trHeight w:val="306"/>
        </w:trPr>
        <w:tc>
          <w:tcPr>
            <w:tcW w:w="7083" w:type="dxa"/>
          </w:tcPr>
          <w:p w14:paraId="1BD3786E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1276" w:type="dxa"/>
          </w:tcPr>
          <w:p w14:paraId="1ABFC57E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77AFDE09" w14:textId="77777777" w:rsidTr="003026DD">
        <w:trPr>
          <w:trHeight w:val="306"/>
        </w:trPr>
        <w:tc>
          <w:tcPr>
            <w:tcW w:w="7083" w:type="dxa"/>
          </w:tcPr>
          <w:p w14:paraId="7B4B7B83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1276" w:type="dxa"/>
          </w:tcPr>
          <w:p w14:paraId="19CE518B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</w:tr>
      <w:tr w:rsidR="003026DD" w:rsidRPr="00283D67" w14:paraId="15910A6A" w14:textId="77777777" w:rsidTr="003026DD">
        <w:trPr>
          <w:trHeight w:val="306"/>
        </w:trPr>
        <w:tc>
          <w:tcPr>
            <w:tcW w:w="7083" w:type="dxa"/>
          </w:tcPr>
          <w:p w14:paraId="30E5F37C" w14:textId="77777777" w:rsidR="003026DD" w:rsidRPr="00283D67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Nachhaltiges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und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digitales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Wirtschaften</w:t>
            </w:r>
            <w:proofErr w:type="spellEnd"/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276" w:type="dxa"/>
          </w:tcPr>
          <w:p w14:paraId="00BAAB66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</w:tr>
    </w:tbl>
    <w:p w14:paraId="7A7F2858" w14:textId="77777777" w:rsidR="003026DD" w:rsidRPr="00B70E57" w:rsidRDefault="003026DD" w:rsidP="002E7E95">
      <w:pPr>
        <w:spacing w:after="0"/>
        <w:rPr>
          <w:b/>
          <w:sz w:val="24"/>
          <w:szCs w:val="24"/>
          <w:lang w:val="en-AU"/>
        </w:rPr>
      </w:pPr>
    </w:p>
    <w:p w14:paraId="36FEFEA1" w14:textId="77777777" w:rsidR="002E7E95" w:rsidRPr="00D56177" w:rsidRDefault="002E7E95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1E0" w:firstRow="1" w:lastRow="1" w:firstColumn="1" w:lastColumn="1" w:noHBand="0" w:noVBand="0"/>
      </w:tblPr>
      <w:tblGrid>
        <w:gridCol w:w="7044"/>
        <w:gridCol w:w="1315"/>
        <w:gridCol w:w="1315"/>
      </w:tblGrid>
      <w:tr w:rsidR="00B70E57" w:rsidRPr="00283D67" w14:paraId="40C6EB40" w14:textId="77777777" w:rsidTr="00D838C5">
        <w:trPr>
          <w:trHeight w:val="306"/>
        </w:trPr>
        <w:tc>
          <w:tcPr>
            <w:tcW w:w="7044" w:type="dxa"/>
            <w:tcBorders>
              <w:bottom w:val="single" w:sz="4" w:space="0" w:color="auto"/>
              <w:right w:val="nil"/>
            </w:tcBorders>
            <w:shd w:val="clear" w:color="auto" w:fill="042F6D" w:themeFill="accent1" w:themeFillTint="E6"/>
          </w:tcPr>
          <w:p w14:paraId="4229196A" w14:textId="610C58CE" w:rsidR="00B70E57" w:rsidRPr="0037015C" w:rsidRDefault="00B70E5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Module</w:t>
            </w:r>
          </w:p>
        </w:tc>
        <w:tc>
          <w:tcPr>
            <w:tcW w:w="1315" w:type="dxa"/>
            <w:tcBorders>
              <w:left w:val="nil"/>
              <w:right w:val="single" w:sz="4" w:space="0" w:color="auto"/>
            </w:tcBorders>
            <w:shd w:val="clear" w:color="auto" w:fill="042F6D" w:themeFill="accent1" w:themeFillTint="E6"/>
          </w:tcPr>
          <w:p w14:paraId="3DC0CA27" w14:textId="11898471" w:rsidR="00B70E57" w:rsidRPr="004471A6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ECTS - </w:t>
            </w:r>
            <w:proofErr w:type="spellStart"/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Punkte</w:t>
            </w:r>
            <w:proofErr w:type="spellEnd"/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818216C" w14:textId="77777777" w:rsidR="00B70E57" w:rsidRPr="007D4F88" w:rsidRDefault="00B70E57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5B50E69B" w14:textId="3762AB85" w:rsidTr="00D838C5">
        <w:trPr>
          <w:trHeight w:val="306"/>
        </w:trPr>
        <w:tc>
          <w:tcPr>
            <w:tcW w:w="7044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73ECC3B9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3B7E360F" w:rsidR="007D4F88" w:rsidRPr="0037015C" w:rsidRDefault="007D4F88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proofErr w:type="gramStart"/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  <w:proofErr w:type="gramEnd"/>
            <w:r w:rsid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1315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1E0C1D3" w14:textId="77777777" w:rsidR="00D838C5" w:rsidRDefault="00D838C5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D1D8E16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F5AE50E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007D4F88">
        <w:trPr>
          <w:trHeight w:val="306"/>
        </w:trPr>
        <w:tc>
          <w:tcPr>
            <w:tcW w:w="7044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0FE5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42C2E4D9" w14:textId="412A39B4" w:rsidTr="007D4F88">
        <w:trPr>
          <w:trHeight w:val="306"/>
        </w:trPr>
        <w:tc>
          <w:tcPr>
            <w:tcW w:w="7044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Fundamentals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</w:t>
            </w:r>
            <w:proofErr w:type="spellStart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of</w:t>
            </w:r>
            <w:proofErr w:type="spellEnd"/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 xml:space="preserve"> Economics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F4900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7D4F88" w:rsidRPr="00283D67" w14:paraId="2C41E827" w14:textId="40461185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007D4F88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44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Unternehmensethik/Business </w:t>
            </w:r>
            <w:proofErr w:type="spellStart"/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Ethics</w:t>
            </w:r>
            <w:proofErr w:type="spellEnd"/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007D4F88">
        <w:trPr>
          <w:trHeight w:val="306"/>
        </w:trPr>
        <w:tc>
          <w:tcPr>
            <w:tcW w:w="7044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1315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00C65BD5">
        <w:trPr>
          <w:trHeight w:val="306"/>
        </w:trPr>
        <w:tc>
          <w:tcPr>
            <w:tcW w:w="7044" w:type="dxa"/>
          </w:tcPr>
          <w:p w14:paraId="75C3AD48" w14:textId="479E3289" w:rsidR="007D4F88" w:rsidRPr="002E7E95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Managing Complexity</w:t>
            </w:r>
          </w:p>
        </w:tc>
        <w:tc>
          <w:tcPr>
            <w:tcW w:w="1315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C81004D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  <w:p w14:paraId="42BDCEF6" w14:textId="77777777" w:rsidR="00C65BD5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00C25602">
        <w:trPr>
          <w:trHeight w:val="146"/>
        </w:trPr>
        <w:tc>
          <w:tcPr>
            <w:tcW w:w="7044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C25602" w:rsidRPr="00F6433E" w14:paraId="51BBFBE9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bottom w:val="nil"/>
              <w:right w:val="nil"/>
            </w:tcBorders>
          </w:tcPr>
          <w:p w14:paraId="077A10D2" w14:textId="77777777" w:rsidR="00C25602" w:rsidRDefault="00C25602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0E3F22C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3CE706D" w14:textId="77777777" w:rsidR="00C25602" w:rsidRPr="00F6433E" w:rsidRDefault="00C25602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F6433E" w14:paraId="4AE73412" w14:textId="77777777" w:rsidTr="00C25602">
        <w:trPr>
          <w:trHeight w:val="146"/>
        </w:trPr>
        <w:tc>
          <w:tcPr>
            <w:tcW w:w="7044" w:type="dxa"/>
            <w:tcBorders>
              <w:top w:val="nil"/>
              <w:left w:val="nil"/>
              <w:right w:val="nil"/>
            </w:tcBorders>
          </w:tcPr>
          <w:p w14:paraId="600C956C" w14:textId="74FFA49D" w:rsidR="007D4F88" w:rsidRPr="00F6433E" w:rsidRDefault="00D71553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  <w:br/>
            </w:r>
          </w:p>
        </w:tc>
        <w:tc>
          <w:tcPr>
            <w:tcW w:w="1315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C65BD5">
        <w:trPr>
          <w:trHeight w:val="306"/>
        </w:trPr>
        <w:tc>
          <w:tcPr>
            <w:tcW w:w="7044" w:type="dxa"/>
            <w:shd w:val="clear" w:color="auto" w:fill="BED0E5" w:themeFill="accent2" w:themeFillTint="66"/>
          </w:tcPr>
          <w:p w14:paraId="68989CC2" w14:textId="77777777" w:rsidR="00D838C5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45F6A4F" w14:textId="77777777" w:rsidR="007D4F88" w:rsidRDefault="007D4F88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WAHLMODULE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  </w:t>
            </w:r>
            <w:r w:rsidR="00D56177" w:rsidRPr="00D71553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  <w:p w14:paraId="066EDD3E" w14:textId="4B7F2AC5" w:rsidR="00D838C5" w:rsidRPr="0037015C" w:rsidRDefault="00D838C5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1315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4CE05F5D" w14:textId="77777777" w:rsidR="00D838C5" w:rsidRDefault="00D838C5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3678A1B5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5687314" w14:textId="67B7A309" w:rsidR="007D4F88" w:rsidRPr="005D5777" w:rsidRDefault="007D4F88" w:rsidP="005D5777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proofErr w:type="spellEnd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D5777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ankreuzen</w:t>
            </w:r>
            <w:proofErr w:type="spellEnd"/>
          </w:p>
        </w:tc>
      </w:tr>
      <w:tr w:rsidR="007D4F88" w:rsidRPr="00283D67" w14:paraId="4C57F4B6" w14:textId="6313820E" w:rsidTr="007D4F88">
        <w:trPr>
          <w:trHeight w:val="306"/>
        </w:trPr>
        <w:tc>
          <w:tcPr>
            <w:tcW w:w="7044" w:type="dxa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1315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7D4F88">
        <w:trPr>
          <w:trHeight w:val="346"/>
        </w:trPr>
        <w:tc>
          <w:tcPr>
            <w:tcW w:w="7044" w:type="dxa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1315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315" w:type="dxa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7D4F88">
        <w:trPr>
          <w:trHeight w:val="346"/>
        </w:trPr>
        <w:tc>
          <w:tcPr>
            <w:tcW w:w="7044" w:type="dxa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lastRenderedPageBreak/>
              <w:t>Internationale Betriebswirtschaft/International Business</w:t>
            </w:r>
          </w:p>
        </w:tc>
        <w:tc>
          <w:tcPr>
            <w:tcW w:w="1315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7D4F88">
        <w:trPr>
          <w:trHeight w:val="346"/>
        </w:trPr>
        <w:tc>
          <w:tcPr>
            <w:tcW w:w="7044" w:type="dxa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</w:t>
            </w:r>
            <w:proofErr w:type="spellStart"/>
            <w:r>
              <w:rPr>
                <w:rFonts w:ascii="Univers" w:hAnsi="Univers"/>
              </w:rPr>
              <w:t>Managerial</w:t>
            </w:r>
            <w:proofErr w:type="spellEnd"/>
            <w:r>
              <w:rPr>
                <w:rFonts w:ascii="Univers" w:hAnsi="Univers"/>
              </w:rPr>
              <w:t xml:space="preserve"> Economics</w:t>
            </w:r>
          </w:p>
        </w:tc>
        <w:tc>
          <w:tcPr>
            <w:tcW w:w="1315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7D4F88">
        <w:trPr>
          <w:trHeight w:val="346"/>
        </w:trPr>
        <w:tc>
          <w:tcPr>
            <w:tcW w:w="7044" w:type="dxa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 xml:space="preserve">Business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</w:p>
        </w:tc>
        <w:tc>
          <w:tcPr>
            <w:tcW w:w="1315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315" w:type="dxa"/>
          </w:tcPr>
          <w:p w14:paraId="02E13F39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14C7975A" w14:textId="16432B73" w:rsidTr="00D56177">
        <w:trPr>
          <w:trHeight w:val="346"/>
        </w:trPr>
        <w:tc>
          <w:tcPr>
            <w:tcW w:w="7044" w:type="dxa"/>
          </w:tcPr>
          <w:p w14:paraId="6CEE7ECE" w14:textId="5763753A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</w:p>
        </w:tc>
        <w:tc>
          <w:tcPr>
            <w:tcW w:w="1315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9E6A808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7D4F88" w14:paraId="5651E15B" w14:textId="10C90FCE" w:rsidTr="0037015C">
        <w:trPr>
          <w:trHeight w:val="306"/>
        </w:trPr>
        <w:tc>
          <w:tcPr>
            <w:tcW w:w="7044" w:type="dxa"/>
          </w:tcPr>
          <w:p w14:paraId="298D4826" w14:textId="035A2BA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315" w:type="dxa"/>
            <w:tcBorders>
              <w:bottom w:val="single" w:sz="4" w:space="0" w:color="auto"/>
            </w:tcBorders>
          </w:tcPr>
          <w:p w14:paraId="0C6FFD99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</w:tbl>
    <w:p w14:paraId="59B80930" w14:textId="12C98AD6" w:rsidR="00D71553" w:rsidRDefault="00D71553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196A91" w:rsidRPr="00F6433E" w14:paraId="2799ED73" w14:textId="77777777" w:rsidTr="003026DD">
        <w:trPr>
          <w:trHeight w:val="208"/>
        </w:trPr>
        <w:tc>
          <w:tcPr>
            <w:tcW w:w="7044" w:type="dxa"/>
            <w:tcBorders>
              <w:top w:val="nil"/>
              <w:bottom w:val="single" w:sz="4" w:space="0" w:color="auto"/>
            </w:tcBorders>
            <w:shd w:val="clear" w:color="auto" w:fill="042F6D" w:themeFill="text2" w:themeFillTint="E6"/>
          </w:tcPr>
          <w:p w14:paraId="565E5E2F" w14:textId="3FC63F2C" w:rsidR="00196A91" w:rsidRDefault="00196A91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  <w:t>SPEZIALISIERUNG</w:t>
            </w:r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7D5013FA" w14:textId="5B27B308" w:rsidR="00196A91" w:rsidRPr="00C65BD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ECTS-Punkte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42F6D" w:themeFill="text2" w:themeFillTint="E6"/>
          </w:tcPr>
          <w:p w14:paraId="041B5509" w14:textId="2398D39E" w:rsidR="00196A91" w:rsidRPr="00196A91" w:rsidRDefault="00196A91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  <w:t>Termine</w:t>
            </w:r>
          </w:p>
        </w:tc>
      </w:tr>
      <w:tr w:rsidR="00D56177" w:rsidRPr="00F6433E" w14:paraId="6BF56DB8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single" w:sz="4" w:space="0" w:color="auto"/>
            </w:tcBorders>
            <w:shd w:val="clear" w:color="auto" w:fill="BED0E5" w:themeFill="accent2" w:themeFillTint="66"/>
          </w:tcPr>
          <w:p w14:paraId="31A6F51E" w14:textId="2CFC572D" w:rsidR="00D71553" w:rsidRPr="001E7A97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</w:p>
          <w:p w14:paraId="6D258C04" w14:textId="6EBBC45D" w:rsidR="00D56177" w:rsidRPr="00D56177" w:rsidRDefault="00206E3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  <w:r w:rsidRPr="009873BE">
              <w:rPr>
                <w:b/>
                <w:sz w:val="24"/>
                <w:szCs w:val="24"/>
                <w:lang w:val="en-US"/>
              </w:rPr>
              <w:t>Smart Factory</w:t>
            </w:r>
            <w:r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on</w:t>
            </w:r>
            <w:r w:rsid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 xml:space="preserve"> </w:t>
            </w:r>
            <w:r w:rsidR="00D71553" w:rsidRPr="00D71553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szCs w:val="24"/>
                <w:lang w:val="en-AU"/>
              </w:rPr>
              <w:t>campus</w:t>
            </w: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C56DEB7" w14:textId="77777777" w:rsidR="00196A91" w:rsidRPr="00D838C5" w:rsidRDefault="00196A91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lang w:val="en-AU"/>
              </w:rPr>
            </w:pPr>
          </w:p>
          <w:p w14:paraId="1145A558" w14:textId="77777777" w:rsidR="00D56177" w:rsidRDefault="00D56177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65BD5">
              <w:rPr>
                <w:rFonts w:asciiTheme="minorHAnsi" w:hAnsiTheme="minorHAnsi"/>
                <w:b/>
                <w:bCs/>
                <w:sz w:val="24"/>
                <w:szCs w:val="24"/>
              </w:rPr>
              <w:t xml:space="preserve">24 </w:t>
            </w:r>
          </w:p>
          <w:p w14:paraId="54795BA8" w14:textId="777D4898" w:rsidR="00C25602" w:rsidRPr="00C65BD5" w:rsidRDefault="00C25602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30E510E4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5EC5BF9C" w14:textId="77777777" w:rsidR="003026DD" w:rsidRPr="00F70434" w:rsidRDefault="003026DD" w:rsidP="003026DD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proofErr w:type="spellStart"/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  <w:proofErr w:type="spellEnd"/>
          </w:p>
          <w:p w14:paraId="4EBE0C94" w14:textId="77777777" w:rsidR="00D56177" w:rsidRPr="00F6433E" w:rsidRDefault="00D56177" w:rsidP="00D56177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37015C" w:rsidRPr="00F6433E" w14:paraId="06F410BE" w14:textId="77777777" w:rsidTr="003026DD">
        <w:trPr>
          <w:trHeight w:val="208"/>
        </w:trPr>
        <w:tc>
          <w:tcPr>
            <w:tcW w:w="7044" w:type="dxa"/>
            <w:tcBorders>
              <w:top w:val="single" w:sz="4" w:space="0" w:color="auto"/>
              <w:bottom w:val="nil"/>
            </w:tcBorders>
          </w:tcPr>
          <w:p w14:paraId="030D151B" w14:textId="77777777" w:rsidR="0037015C" w:rsidRPr="00F6433E" w:rsidRDefault="0037015C" w:rsidP="002E7E95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7EF5FE9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3F42D8" w14:textId="77777777" w:rsidR="0037015C" w:rsidRPr="00F6433E" w:rsidRDefault="0037015C" w:rsidP="002E7E95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206E3D" w:rsidRPr="00F6433E" w14:paraId="2387C0D1" w14:textId="77777777" w:rsidTr="003026DD">
        <w:trPr>
          <w:trHeight w:val="208"/>
        </w:trPr>
        <w:tc>
          <w:tcPr>
            <w:tcW w:w="7044" w:type="dxa"/>
            <w:tcBorders>
              <w:top w:val="nil"/>
            </w:tcBorders>
          </w:tcPr>
          <w:p w14:paraId="3F3F8180" w14:textId="55AFDF20" w:rsidR="00206E3D" w:rsidRPr="00F6433E" w:rsidRDefault="00206E3D" w:rsidP="00206E3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 xml:space="preserve">Smart </w:t>
            </w:r>
            <w:proofErr w:type="spellStart"/>
            <w:r>
              <w:rPr>
                <w:rFonts w:ascii="Univers" w:hAnsi="Univers"/>
              </w:rPr>
              <w:t>Producation</w:t>
            </w:r>
            <w:proofErr w:type="spellEnd"/>
          </w:p>
        </w:tc>
        <w:tc>
          <w:tcPr>
            <w:tcW w:w="117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257D10A" w14:textId="6C88411D" w:rsidR="00206E3D" w:rsidRPr="00F6433E" w:rsidRDefault="00206E3D" w:rsidP="00206E3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0F52" w14:textId="524377DC" w:rsidR="00206E3D" w:rsidRPr="0037015C" w:rsidRDefault="00206E3D" w:rsidP="00206E3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206E3D" w:rsidRPr="00F6433E" w14:paraId="60B4BB42" w14:textId="77777777" w:rsidTr="003026DD">
        <w:trPr>
          <w:trHeight w:val="208"/>
        </w:trPr>
        <w:tc>
          <w:tcPr>
            <w:tcW w:w="7044" w:type="dxa"/>
          </w:tcPr>
          <w:p w14:paraId="49E55886" w14:textId="11D52B57" w:rsidR="00206E3D" w:rsidRPr="0037015C" w:rsidRDefault="00206E3D" w:rsidP="00206E3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</w:rPr>
            </w:pPr>
            <w:r>
              <w:rPr>
                <w:rFonts w:ascii="Univers" w:hAnsi="Univers"/>
              </w:rPr>
              <w:t>Smart Maintenance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0283E857" w14:textId="77777777" w:rsidR="00206E3D" w:rsidRDefault="00206E3D" w:rsidP="00206E3D">
            <w:pPr>
              <w:spacing w:after="0"/>
              <w:jc w:val="center"/>
            </w:pPr>
          </w:p>
          <w:p w14:paraId="7E81D834" w14:textId="6983DB60" w:rsidR="00206E3D" w:rsidRPr="00F6433E" w:rsidRDefault="00206E3D" w:rsidP="00206E3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BE37B" w14:textId="77777777" w:rsidR="00206E3D" w:rsidRDefault="00206E3D" w:rsidP="00206E3D">
            <w:pPr>
              <w:spacing w:after="0"/>
              <w:rPr>
                <w:sz w:val="20"/>
                <w:szCs w:val="20"/>
              </w:rPr>
            </w:pPr>
          </w:p>
          <w:p w14:paraId="565046B0" w14:textId="015A0951" w:rsidR="00206E3D" w:rsidRPr="0037015C" w:rsidRDefault="00206E3D" w:rsidP="00206E3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206E3D" w:rsidRPr="00F6433E" w14:paraId="3E549A6F" w14:textId="77777777" w:rsidTr="003026DD">
        <w:trPr>
          <w:trHeight w:val="208"/>
        </w:trPr>
        <w:tc>
          <w:tcPr>
            <w:tcW w:w="7044" w:type="dxa"/>
          </w:tcPr>
          <w:p w14:paraId="457B2B3A" w14:textId="3E27A5B0" w:rsidR="00206E3D" w:rsidRPr="00F6433E" w:rsidRDefault="00206E3D" w:rsidP="00206E3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 xml:space="preserve">Smart </w:t>
            </w:r>
            <w:proofErr w:type="spellStart"/>
            <w:r>
              <w:rPr>
                <w:rFonts w:ascii="Univers" w:hAnsi="Univers"/>
              </w:rPr>
              <w:t>Planning</w:t>
            </w:r>
            <w:proofErr w:type="spellEnd"/>
            <w:r>
              <w:rPr>
                <w:rFonts w:ascii="Univers" w:hAnsi="Univers"/>
              </w:rPr>
              <w:t xml:space="preserve"> and Control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3A509CCB" w14:textId="77777777" w:rsidR="00206E3D" w:rsidRDefault="00206E3D" w:rsidP="00206E3D">
            <w:pPr>
              <w:spacing w:after="0"/>
              <w:jc w:val="center"/>
            </w:pPr>
          </w:p>
          <w:p w14:paraId="21361E86" w14:textId="19750BC1" w:rsidR="00206E3D" w:rsidRPr="00F6433E" w:rsidRDefault="00206E3D" w:rsidP="00206E3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CC1A5" w14:textId="77777777" w:rsidR="00206E3D" w:rsidRDefault="00206E3D" w:rsidP="00206E3D">
            <w:pPr>
              <w:spacing w:after="0"/>
              <w:rPr>
                <w:sz w:val="20"/>
                <w:szCs w:val="20"/>
              </w:rPr>
            </w:pPr>
          </w:p>
          <w:p w14:paraId="343DB4FA" w14:textId="76242C75" w:rsidR="00206E3D" w:rsidRPr="0037015C" w:rsidRDefault="00206E3D" w:rsidP="00206E3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  <w:tr w:rsidR="00206E3D" w:rsidRPr="00F6433E" w14:paraId="2526C6CF" w14:textId="77777777" w:rsidTr="003026DD">
        <w:trPr>
          <w:trHeight w:val="208"/>
        </w:trPr>
        <w:tc>
          <w:tcPr>
            <w:tcW w:w="7044" w:type="dxa"/>
            <w:tcBorders>
              <w:bottom w:val="single" w:sz="4" w:space="0" w:color="auto"/>
            </w:tcBorders>
          </w:tcPr>
          <w:p w14:paraId="1E3D3567" w14:textId="744E2E71" w:rsidR="00206E3D" w:rsidRPr="00F6433E" w:rsidRDefault="00206E3D" w:rsidP="00206E3D">
            <w:pPr>
              <w:spacing w:after="0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>
              <w:rPr>
                <w:rFonts w:ascii="Univers" w:hAnsi="Univers"/>
              </w:rPr>
              <w:t>Smart Data Analytics</w:t>
            </w:r>
          </w:p>
        </w:tc>
        <w:tc>
          <w:tcPr>
            <w:tcW w:w="1173" w:type="dxa"/>
            <w:tcBorders>
              <w:bottom w:val="single" w:sz="4" w:space="0" w:color="auto"/>
              <w:right w:val="single" w:sz="4" w:space="0" w:color="auto"/>
            </w:tcBorders>
          </w:tcPr>
          <w:p w14:paraId="16B8175B" w14:textId="77777777" w:rsidR="00206E3D" w:rsidRDefault="00206E3D" w:rsidP="00206E3D">
            <w:pPr>
              <w:spacing w:after="0"/>
              <w:jc w:val="center"/>
            </w:pPr>
          </w:p>
          <w:p w14:paraId="2D3672E1" w14:textId="419BF2A2" w:rsidR="00206E3D" w:rsidRPr="00F6433E" w:rsidRDefault="00206E3D" w:rsidP="00206E3D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  <w:r w:rsidRPr="00603A75">
              <w:t>6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D778" w14:textId="77777777" w:rsidR="00206E3D" w:rsidRDefault="00206E3D" w:rsidP="00206E3D">
            <w:pPr>
              <w:spacing w:after="0"/>
              <w:rPr>
                <w:sz w:val="20"/>
                <w:szCs w:val="20"/>
              </w:rPr>
            </w:pPr>
          </w:p>
          <w:p w14:paraId="1CE20000" w14:textId="64CA8202" w:rsidR="00206E3D" w:rsidRPr="0037015C" w:rsidRDefault="00206E3D" w:rsidP="00206E3D">
            <w:pPr>
              <w:spacing w:after="0"/>
              <w:rPr>
                <w:rFonts w:ascii="Univers" w:hAnsi="Univers"/>
                <w:bCs/>
                <w:sz w:val="20"/>
                <w:szCs w:val="20"/>
                <w:shd w:val="clear" w:color="auto" w:fill="FFFFFF"/>
                <w:lang w:val="en-US"/>
              </w:rPr>
            </w:pPr>
          </w:p>
        </w:tc>
      </w:tr>
    </w:tbl>
    <w:p w14:paraId="2B5BD463" w14:textId="2C9E8FBA" w:rsidR="003026DD" w:rsidRDefault="003026DD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3026DD" w:rsidRPr="00283D67" w14:paraId="0BFAC74C" w14:textId="77777777" w:rsidTr="004F6857">
        <w:trPr>
          <w:trHeight w:val="306"/>
        </w:trPr>
        <w:tc>
          <w:tcPr>
            <w:tcW w:w="7045" w:type="dxa"/>
            <w:shd w:val="clear" w:color="auto" w:fill="BED0E5"/>
          </w:tcPr>
          <w:p w14:paraId="3A093202" w14:textId="77777777" w:rsidR="003026DD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0DD058E3" w14:textId="77777777" w:rsidR="003026DD" w:rsidRPr="0037015C" w:rsidRDefault="003026DD" w:rsidP="004F6857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FACHLICH-WISSENSCHAFTLICHES ARBEITEN </w:t>
            </w:r>
            <w:r w:rsidRPr="00A93D8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online</w:t>
            </w:r>
          </w:p>
        </w:tc>
        <w:tc>
          <w:tcPr>
            <w:tcW w:w="1173" w:type="dxa"/>
            <w:shd w:val="clear" w:color="auto" w:fill="BED0E5"/>
          </w:tcPr>
          <w:p w14:paraId="0CEEADFF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3B95C596" w14:textId="77777777" w:rsidR="003026DD" w:rsidRPr="0037015C" w:rsidRDefault="003026DD" w:rsidP="004F685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1A460A03" w14:textId="77777777" w:rsidR="003026DD" w:rsidRPr="007D4F88" w:rsidRDefault="003026DD" w:rsidP="003026DD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3026DD" w:rsidRPr="00283D67" w14:paraId="50B616CE" w14:textId="77777777" w:rsidTr="004F6857">
        <w:trPr>
          <w:trHeight w:val="306"/>
        </w:trPr>
        <w:tc>
          <w:tcPr>
            <w:tcW w:w="7045" w:type="dxa"/>
          </w:tcPr>
          <w:p w14:paraId="2EBC568C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0A510B95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62361AFC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3026DD" w:rsidRPr="00283D67" w14:paraId="3B3AFD0E" w14:textId="77777777" w:rsidTr="004F6857">
        <w:trPr>
          <w:trHeight w:val="306"/>
        </w:trPr>
        <w:tc>
          <w:tcPr>
            <w:tcW w:w="7045" w:type="dxa"/>
          </w:tcPr>
          <w:p w14:paraId="7495ADD5" w14:textId="77777777" w:rsidR="003026DD" w:rsidRPr="00A41BBD" w:rsidRDefault="003026DD" w:rsidP="004F6857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2D3AABC8" w14:textId="77777777" w:rsidR="003026DD" w:rsidRPr="00283D67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3EDCE49C" w14:textId="77777777" w:rsidR="003026DD" w:rsidRDefault="003026DD" w:rsidP="004F6857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26738D87" w14:textId="77777777" w:rsidR="003026DD" w:rsidRDefault="003026DD"/>
    <w:tbl>
      <w:tblPr>
        <w:tblStyle w:val="Tabellenraster"/>
        <w:tblW w:w="9674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44"/>
        <w:gridCol w:w="1173"/>
        <w:gridCol w:w="1457"/>
      </w:tblGrid>
      <w:tr w:rsidR="007D4F88" w:rsidRPr="007D4F88" w14:paraId="5D159C59" w14:textId="3F608D0E" w:rsidTr="003026DD">
        <w:trPr>
          <w:trHeight w:val="306"/>
        </w:trPr>
        <w:tc>
          <w:tcPr>
            <w:tcW w:w="7044" w:type="dxa"/>
            <w:tcBorders>
              <w:top w:val="single" w:sz="4" w:space="0" w:color="auto"/>
            </w:tcBorders>
            <w:shd w:val="clear" w:color="auto" w:fill="BED0E5" w:themeFill="accent2" w:themeFillTint="66"/>
          </w:tcPr>
          <w:p w14:paraId="4C592030" w14:textId="77777777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496A133" w14:textId="01B3087C" w:rsidR="007D4F88" w:rsidRPr="00C25602" w:rsidRDefault="007D4F88" w:rsidP="00C25602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proofErr w:type="spellStart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Abschlussarbeit</w:t>
            </w:r>
            <w:proofErr w:type="spellEnd"/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/ MBA Thesis</w:t>
            </w:r>
          </w:p>
          <w:p w14:paraId="4806162F" w14:textId="6BE917D1" w:rsidR="00196A91" w:rsidRPr="00C25602" w:rsidRDefault="00196A91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0AB27EED" w14:textId="77777777" w:rsidR="00196A91" w:rsidRPr="00C25602" w:rsidRDefault="00196A91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2C8DF5A6" w14:textId="1234B28D" w:rsidR="007D4F88" w:rsidRPr="00C25602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15</w:t>
            </w:r>
            <w:r w:rsidR="0037015C" w:rsidRPr="00C25602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6102DF2" w14:textId="77777777" w:rsidR="007D4F88" w:rsidRPr="007D4F88" w:rsidRDefault="007D4F88" w:rsidP="002E7E95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7D4F88" w:rsidRPr="007D4F88" w14:paraId="267EEB57" w14:textId="65BF9147" w:rsidTr="003026DD">
        <w:trPr>
          <w:trHeight w:val="306"/>
        </w:trPr>
        <w:tc>
          <w:tcPr>
            <w:tcW w:w="7044" w:type="dxa"/>
          </w:tcPr>
          <w:p w14:paraId="567BD890" w14:textId="77777777" w:rsidR="00D71553" w:rsidRDefault="00D71553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3CEB1643" w14:textId="0E5B0FDA" w:rsidR="007D4F88" w:rsidRPr="007D4F88" w:rsidRDefault="007D4F88" w:rsidP="002E7E95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7D4F88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right w:val="single" w:sz="4" w:space="0" w:color="auto"/>
            </w:tcBorders>
          </w:tcPr>
          <w:p w14:paraId="137A36DD" w14:textId="77777777" w:rsidR="00D71553" w:rsidRPr="00C65BD5" w:rsidRDefault="00D71553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21C1E51A" w14:textId="3352D267" w:rsidR="007D4F88" w:rsidRPr="00C65BD5" w:rsidRDefault="003026DD" w:rsidP="00C25602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  <w:r w:rsidR="0037015C" w:rsidRPr="00C65BD5">
              <w:rPr>
                <w:rFonts w:ascii="Univers" w:hAnsi="Univers"/>
                <w:b/>
                <w:sz w:val="24"/>
                <w:szCs w:val="24"/>
                <w:lang w:val="en-US"/>
              </w:rPr>
              <w:t>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2E15" w14:textId="77777777" w:rsidR="007D4F88" w:rsidRPr="007D4F88" w:rsidRDefault="007D4F88" w:rsidP="007D4F88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211BE145" w14:textId="77777777" w:rsidR="002E7E95" w:rsidRDefault="002E7E95" w:rsidP="002E7E95">
      <w:pPr>
        <w:spacing w:after="0"/>
      </w:pPr>
    </w:p>
    <w:p w14:paraId="459DCCDD" w14:textId="77777777" w:rsidR="002E7E95" w:rsidRDefault="002E7E95" w:rsidP="002E7E95">
      <w:pPr>
        <w:spacing w:after="0"/>
      </w:pPr>
    </w:p>
    <w:p w14:paraId="28443640" w14:textId="77777777" w:rsidR="002E7E95" w:rsidRDefault="002E7E95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25F668AF" w14:textId="2C437BFA" w:rsidR="00106F7E" w:rsidRDefault="00106F7E" w:rsidP="002E7E95">
      <w:pPr>
        <w:spacing w:after="0"/>
      </w:pPr>
    </w:p>
    <w:p w14:paraId="33F7FB2A" w14:textId="77777777" w:rsidR="00106F7E" w:rsidRDefault="00106F7E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8B6CD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87CA3A" w14:textId="77777777" w:rsidR="00201386" w:rsidRDefault="00201386" w:rsidP="00FC1429">
      <w:pPr>
        <w:spacing w:line="240" w:lineRule="auto"/>
      </w:pPr>
      <w:r>
        <w:separator/>
      </w:r>
    </w:p>
  </w:endnote>
  <w:endnote w:type="continuationSeparator" w:id="0">
    <w:p w14:paraId="594D032E" w14:textId="77777777" w:rsidR="00201386" w:rsidRDefault="00201386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847A4" w14:textId="77777777" w:rsidR="00201386" w:rsidRDefault="00201386" w:rsidP="00F034E9">
      <w:pPr>
        <w:spacing w:before="120" w:line="240" w:lineRule="auto"/>
      </w:pPr>
      <w:r>
        <w:separator/>
      </w:r>
    </w:p>
  </w:footnote>
  <w:footnote w:type="continuationSeparator" w:id="0">
    <w:p w14:paraId="1938835C" w14:textId="77777777" w:rsidR="00201386" w:rsidRDefault="00201386" w:rsidP="00F034E9">
      <w:pPr>
        <w:spacing w:before="120" w:line="240" w:lineRule="auto"/>
      </w:pPr>
      <w:r>
        <w:continuationSeparator/>
      </w:r>
    </w:p>
  </w:footnote>
  <w:footnote w:type="continuationNotice" w:id="1">
    <w:p w14:paraId="25073355" w14:textId="77777777" w:rsidR="00201386" w:rsidRDefault="0020138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E39B4"/>
    <w:rsid w:val="000E623A"/>
    <w:rsid w:val="00106F7E"/>
    <w:rsid w:val="00120CC4"/>
    <w:rsid w:val="0012773C"/>
    <w:rsid w:val="001313B5"/>
    <w:rsid w:val="00146614"/>
    <w:rsid w:val="0016250A"/>
    <w:rsid w:val="001642C7"/>
    <w:rsid w:val="00185185"/>
    <w:rsid w:val="00196107"/>
    <w:rsid w:val="00196A91"/>
    <w:rsid w:val="001C799F"/>
    <w:rsid w:val="001E1F90"/>
    <w:rsid w:val="001E7A97"/>
    <w:rsid w:val="001F3408"/>
    <w:rsid w:val="001F4327"/>
    <w:rsid w:val="00201386"/>
    <w:rsid w:val="00206E3D"/>
    <w:rsid w:val="0022135D"/>
    <w:rsid w:val="00224A9A"/>
    <w:rsid w:val="00232C75"/>
    <w:rsid w:val="0024632D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B445C"/>
    <w:rsid w:val="002C4DAB"/>
    <w:rsid w:val="002E3751"/>
    <w:rsid w:val="002E5E0E"/>
    <w:rsid w:val="002E7E95"/>
    <w:rsid w:val="003026DD"/>
    <w:rsid w:val="003063A0"/>
    <w:rsid w:val="00320942"/>
    <w:rsid w:val="0034276A"/>
    <w:rsid w:val="00356227"/>
    <w:rsid w:val="0037015C"/>
    <w:rsid w:val="00371B59"/>
    <w:rsid w:val="00387EE9"/>
    <w:rsid w:val="00395F7C"/>
    <w:rsid w:val="003963A7"/>
    <w:rsid w:val="003D0512"/>
    <w:rsid w:val="003D55C5"/>
    <w:rsid w:val="003E7D53"/>
    <w:rsid w:val="004256BC"/>
    <w:rsid w:val="00431E15"/>
    <w:rsid w:val="004471A6"/>
    <w:rsid w:val="00447C3D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5777"/>
    <w:rsid w:val="005E138E"/>
    <w:rsid w:val="005F15B9"/>
    <w:rsid w:val="005F2BED"/>
    <w:rsid w:val="00604B9E"/>
    <w:rsid w:val="00625FAF"/>
    <w:rsid w:val="00630210"/>
    <w:rsid w:val="00676EC2"/>
    <w:rsid w:val="006A137D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7EA2"/>
    <w:rsid w:val="00744831"/>
    <w:rsid w:val="00765131"/>
    <w:rsid w:val="007779B9"/>
    <w:rsid w:val="00783D8D"/>
    <w:rsid w:val="00797F7D"/>
    <w:rsid w:val="007B6160"/>
    <w:rsid w:val="007B7340"/>
    <w:rsid w:val="007C00CE"/>
    <w:rsid w:val="007D18A6"/>
    <w:rsid w:val="007D20EE"/>
    <w:rsid w:val="007D4F88"/>
    <w:rsid w:val="007D6D73"/>
    <w:rsid w:val="007E2CA2"/>
    <w:rsid w:val="007E4BAF"/>
    <w:rsid w:val="0081453F"/>
    <w:rsid w:val="00821D1E"/>
    <w:rsid w:val="008308C4"/>
    <w:rsid w:val="00833F3E"/>
    <w:rsid w:val="00844831"/>
    <w:rsid w:val="008619B2"/>
    <w:rsid w:val="00863605"/>
    <w:rsid w:val="00866895"/>
    <w:rsid w:val="00875405"/>
    <w:rsid w:val="00895FEA"/>
    <w:rsid w:val="008A521C"/>
    <w:rsid w:val="008B6CD3"/>
    <w:rsid w:val="008C22D2"/>
    <w:rsid w:val="008C7C77"/>
    <w:rsid w:val="008E2DB1"/>
    <w:rsid w:val="009044FD"/>
    <w:rsid w:val="00921604"/>
    <w:rsid w:val="00932932"/>
    <w:rsid w:val="00937155"/>
    <w:rsid w:val="00977CAB"/>
    <w:rsid w:val="009A4008"/>
    <w:rsid w:val="009F3016"/>
    <w:rsid w:val="009F7FEA"/>
    <w:rsid w:val="00A12E17"/>
    <w:rsid w:val="00A13F96"/>
    <w:rsid w:val="00A2750B"/>
    <w:rsid w:val="00A34B2A"/>
    <w:rsid w:val="00A4132F"/>
    <w:rsid w:val="00A43C9A"/>
    <w:rsid w:val="00A4404F"/>
    <w:rsid w:val="00A52852"/>
    <w:rsid w:val="00A630E4"/>
    <w:rsid w:val="00AF792A"/>
    <w:rsid w:val="00B05073"/>
    <w:rsid w:val="00B2663F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2236"/>
    <w:rsid w:val="00BF6E11"/>
    <w:rsid w:val="00C24418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71553"/>
    <w:rsid w:val="00D838C5"/>
    <w:rsid w:val="00DA0B06"/>
    <w:rsid w:val="00DC7CF5"/>
    <w:rsid w:val="00DF4EFE"/>
    <w:rsid w:val="00DF586F"/>
    <w:rsid w:val="00DF6D38"/>
    <w:rsid w:val="00E4750E"/>
    <w:rsid w:val="00E531AA"/>
    <w:rsid w:val="00E5493D"/>
    <w:rsid w:val="00E67F15"/>
    <w:rsid w:val="00E97C80"/>
    <w:rsid w:val="00EA0FF6"/>
    <w:rsid w:val="00EC79F9"/>
    <w:rsid w:val="00ED4771"/>
    <w:rsid w:val="00EE10AC"/>
    <w:rsid w:val="00EE26FE"/>
    <w:rsid w:val="00F034E9"/>
    <w:rsid w:val="00F31B09"/>
    <w:rsid w:val="00F43E18"/>
    <w:rsid w:val="00F56E2E"/>
    <w:rsid w:val="00F6433E"/>
    <w:rsid w:val="00F662DE"/>
    <w:rsid w:val="00F81DDF"/>
    <w:rsid w:val="00F83C03"/>
    <w:rsid w:val="00FA085A"/>
    <w:rsid w:val="00FA6509"/>
    <w:rsid w:val="00FC1429"/>
    <w:rsid w:val="00FD0EFD"/>
    <w:rsid w:val="00FD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3026DD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5492DC-5218-46E8-A503-9D44AAB05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2</Pages>
  <Words>254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4</cp:revision>
  <cp:lastPrinted>2024-02-20T15:06:00Z</cp:lastPrinted>
  <dcterms:created xsi:type="dcterms:W3CDTF">2025-09-25T12:22:00Z</dcterms:created>
  <dcterms:modified xsi:type="dcterms:W3CDTF">2025-09-25T12:25:00Z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</Properties>
</file>