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23A37" w14:textId="48C023E1" w:rsidR="2037953F" w:rsidRDefault="00B67D5A" w:rsidP="55F49D04">
      <w:pPr>
        <w:pStyle w:val="Utopia24pt"/>
        <w:spacing w:line="240" w:lineRule="auto"/>
        <w:ind w:left="709"/>
      </w:pPr>
      <w:r>
        <w:rPr>
          <w:rFonts w:asciiTheme="minorHAnsi" w:hAnsiTheme="minorHAnsi"/>
          <w:color w:val="auto"/>
          <w:lang w:val="de-AT"/>
        </w:rPr>
        <w:t>Presse-Information</w:t>
      </w:r>
    </w:p>
    <w:p w14:paraId="01F67B3B" w14:textId="2B77E6FD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Krems,</w:t>
      </w:r>
      <w:r w:rsidR="00AC005A">
        <w:rPr>
          <w:rFonts w:asciiTheme="minorHAnsi" w:hAnsiTheme="minorHAnsi"/>
          <w:color w:val="auto"/>
          <w:sz w:val="22"/>
          <w:szCs w:val="22"/>
          <w:lang w:val="de-AT"/>
        </w:rPr>
        <w:t xml:space="preserve"> </w:t>
      </w:r>
      <w:r w:rsidR="009C3DE7" w:rsidRPr="62FCAD58">
        <w:rPr>
          <w:rFonts w:asciiTheme="minorHAnsi" w:hAnsiTheme="minorHAnsi"/>
          <w:color w:val="auto"/>
          <w:sz w:val="22"/>
          <w:szCs w:val="22"/>
          <w:lang w:val="de-AT"/>
        </w:rPr>
        <w:t>2</w:t>
      </w:r>
      <w:r w:rsidR="32E7A336" w:rsidRPr="62FCAD58">
        <w:rPr>
          <w:rFonts w:asciiTheme="minorHAnsi" w:hAnsiTheme="minorHAnsi"/>
          <w:color w:val="auto"/>
          <w:sz w:val="22"/>
          <w:szCs w:val="22"/>
          <w:lang w:val="de-AT"/>
        </w:rPr>
        <w:t>6</w:t>
      </w:r>
      <w:r w:rsidR="00AC005A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0</w:t>
      </w:r>
      <w:r w:rsidR="00B208D2">
        <w:rPr>
          <w:rFonts w:asciiTheme="minorHAnsi" w:hAnsiTheme="minorHAnsi"/>
          <w:color w:val="auto"/>
          <w:sz w:val="22"/>
          <w:szCs w:val="22"/>
          <w:lang w:val="de-AT"/>
        </w:rPr>
        <w:t>3</w:t>
      </w: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B67D5A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00D56D02" w14:textId="13907BDD" w:rsidR="0011235F" w:rsidRPr="00CB379F" w:rsidRDefault="0011235F" w:rsidP="0203221C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 w:rsidRPr="00947B46">
        <w:rPr>
          <w:rFonts w:cs="Univers LT Pro 45 Light"/>
          <w:b/>
          <w:color w:val="auto"/>
          <w:sz w:val="28"/>
          <w:szCs w:val="28"/>
          <w:lang w:val="de-AT"/>
        </w:rPr>
        <w:t xml:space="preserve">Psychotherapie: </w:t>
      </w:r>
      <w:r w:rsidR="00B208D2" w:rsidRPr="00947B46">
        <w:rPr>
          <w:rFonts w:cs="Univers LT Pro 45 Light"/>
          <w:b/>
          <w:color w:val="auto"/>
          <w:sz w:val="28"/>
          <w:szCs w:val="28"/>
          <w:lang w:val="de-AT"/>
        </w:rPr>
        <w:t>Studienplätze</w:t>
      </w:r>
      <w:r w:rsidR="009A4E5F" w:rsidRPr="00947B46">
        <w:rPr>
          <w:rFonts w:cs="Univers LT Pro 45 Light"/>
          <w:b/>
          <w:color w:val="auto"/>
          <w:sz w:val="28"/>
          <w:szCs w:val="28"/>
          <w:lang w:val="de-AT"/>
        </w:rPr>
        <w:t xml:space="preserve"> </w:t>
      </w:r>
      <w:r w:rsidR="000C1402" w:rsidRPr="00947B46">
        <w:rPr>
          <w:rFonts w:cs="Univers LT Pro 45 Light"/>
          <w:b/>
          <w:color w:val="auto"/>
          <w:sz w:val="28"/>
          <w:szCs w:val="28"/>
          <w:lang w:val="de-AT"/>
        </w:rPr>
        <w:t xml:space="preserve">in Krems </w:t>
      </w:r>
      <w:r w:rsidR="009A4E5F" w:rsidRPr="00947B46">
        <w:rPr>
          <w:rFonts w:cs="Univers LT Pro 45 Light"/>
          <w:b/>
          <w:color w:val="auto"/>
          <w:sz w:val="28"/>
          <w:szCs w:val="28"/>
          <w:lang w:val="de-AT"/>
        </w:rPr>
        <w:t>verfügbar</w:t>
      </w:r>
    </w:p>
    <w:p w14:paraId="2858BD37" w14:textId="69D8DF6C" w:rsidR="00B67D5A" w:rsidRPr="00CB379F" w:rsidRDefault="00F563A7" w:rsidP="0203221C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Universität Krems </w:t>
      </w:r>
      <w:r w:rsidR="00987723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punktet mit </w:t>
      </w:r>
      <w:r w:rsidR="002D5895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langjähriger Erfahrung und </w:t>
      </w:r>
      <w:r w:rsidR="00292268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ausgezeichneter Betreuung </w:t>
      </w:r>
    </w:p>
    <w:p w14:paraId="12E07D9D" w14:textId="77777777" w:rsidR="0011235F" w:rsidRPr="00CB379F" w:rsidRDefault="0011235F" w:rsidP="0203221C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0B8FA051" w14:textId="56478EDE" w:rsidR="00F103D1" w:rsidRPr="00CB379F" w:rsidRDefault="002447D5" w:rsidP="0203221C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2447D5">
        <w:rPr>
          <w:rFonts w:ascii="Univers" w:hAnsi="Univers"/>
          <w:b/>
          <w:bCs/>
          <w:color w:val="auto"/>
          <w:sz w:val="22"/>
          <w:szCs w:val="22"/>
          <w:lang w:val="de-AT"/>
        </w:rPr>
        <w:t>Für das neue Masterstudium Psychotherapie an der Universität Krems sind aktuell noch</w:t>
      </w:r>
      <w:r w:rsidR="00D86BE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freie</w:t>
      </w:r>
      <w:r w:rsidRPr="002447D5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Studienplätze verfügbar. Studieninteressierte haben noch bis 7. April 2026 die Möglichkeit, sich zu bewerben. </w:t>
      </w:r>
    </w:p>
    <w:p w14:paraId="563CD80C" w14:textId="77777777" w:rsidR="0011235F" w:rsidRPr="00F103D1" w:rsidRDefault="0011235F" w:rsidP="00396B30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5F2AD3FD" w14:textId="07489F06" w:rsidR="00E63B98" w:rsidRDefault="00D513F0" w:rsidP="00E63B98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423E54">
        <w:rPr>
          <w:rFonts w:ascii="Univers" w:hAnsi="Univers"/>
          <w:color w:val="auto"/>
          <w:sz w:val="22"/>
          <w:szCs w:val="22"/>
          <w:lang w:val="de-AT"/>
        </w:rPr>
        <w:t xml:space="preserve">Mit dem Wintersemester 2026/2027 führt die Universität Krems das Masterstudium Psychotherapie gemäß dem Psychotherapiegesetz 2024 ein. </w:t>
      </w:r>
      <w:r w:rsidR="00E63B98" w:rsidRPr="00E63B98">
        <w:rPr>
          <w:rFonts w:ascii="Univers" w:hAnsi="Univers"/>
          <w:color w:val="auto"/>
          <w:sz w:val="22"/>
          <w:szCs w:val="22"/>
          <w:lang w:val="de-AT"/>
        </w:rPr>
        <w:t>Mit 80 Studienplätzen stellt die Universität Krems das größte Kontingent österreichweit und zählt zu den zentralen Ausbildungsstandorten im neuen Modell der akademischen Psychotherapieausbildung.</w:t>
      </w:r>
    </w:p>
    <w:p w14:paraId="46F16790" w14:textId="77777777" w:rsidR="00705AEF" w:rsidRDefault="00705AEF" w:rsidP="00705AEF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091376D1" w14:textId="103DF954" w:rsidR="00E63B98" w:rsidRPr="0054435A" w:rsidRDefault="00E63B98" w:rsidP="00E63B98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54435A">
        <w:rPr>
          <w:rFonts w:ascii="Univers" w:hAnsi="Univers"/>
          <w:b/>
          <w:bCs/>
          <w:color w:val="auto"/>
          <w:sz w:val="22"/>
          <w:szCs w:val="22"/>
          <w:lang w:val="de-AT"/>
        </w:rPr>
        <w:t>Attraktive</w:t>
      </w:r>
      <w:r w:rsidR="00705AEF">
        <w:rPr>
          <w:rFonts w:ascii="Univers" w:hAnsi="Univers"/>
          <w:b/>
          <w:bCs/>
          <w:color w:val="auto"/>
          <w:sz w:val="22"/>
          <w:szCs w:val="22"/>
          <w:lang w:val="de-AT"/>
        </w:rPr>
        <w:t>r</w:t>
      </w:r>
      <w:r w:rsidRPr="0054435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Studien</w:t>
      </w:r>
      <w:r w:rsidR="00705AEF">
        <w:rPr>
          <w:rFonts w:ascii="Univers" w:hAnsi="Univers"/>
          <w:b/>
          <w:bCs/>
          <w:color w:val="auto"/>
          <w:sz w:val="22"/>
          <w:szCs w:val="22"/>
          <w:lang w:val="de-AT"/>
        </w:rPr>
        <w:t>standort</w:t>
      </w:r>
      <w:r w:rsidRPr="0054435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mit klaren Vorteilen</w:t>
      </w:r>
    </w:p>
    <w:p w14:paraId="15F70375" w14:textId="7C161A53" w:rsidR="00035BA6" w:rsidRDefault="00035BA6" w:rsidP="00035BA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35BA6">
        <w:rPr>
          <w:rFonts w:ascii="Univers" w:hAnsi="Univers"/>
          <w:color w:val="auto"/>
          <w:sz w:val="22"/>
          <w:szCs w:val="22"/>
          <w:lang w:val="de-AT"/>
        </w:rPr>
        <w:t xml:space="preserve">Wer den Beruf der Psychotherapeutin oder des Psychotherapeuten anstrebt, findet in Krems </w:t>
      </w:r>
      <w:r w:rsidR="00151F44">
        <w:rPr>
          <w:rFonts w:ascii="Univers" w:hAnsi="Univers"/>
          <w:color w:val="auto"/>
          <w:sz w:val="22"/>
          <w:szCs w:val="22"/>
          <w:lang w:val="de-AT"/>
        </w:rPr>
        <w:t>hervorragende</w:t>
      </w:r>
      <w:r w:rsidRPr="00035BA6">
        <w:rPr>
          <w:rFonts w:ascii="Univers" w:hAnsi="Univers"/>
          <w:color w:val="auto"/>
          <w:sz w:val="22"/>
          <w:szCs w:val="22"/>
          <w:lang w:val="de-AT"/>
        </w:rPr>
        <w:t xml:space="preserve"> Rahmenbedingungen. Die Universität verfügt über mehr als 20 Jahre Erfahrung in der Ausbildung von Psychotherapeutinnen und Psychotherapeuten und verbindet diese mit innovativen Lehrmethoden und hoher Praxisnähe, etwa durch eine eigene Psychotherapie-Ambulanz.</w:t>
      </w:r>
    </w:p>
    <w:p w14:paraId="4AF96D9B" w14:textId="77777777" w:rsidR="00035BA6" w:rsidRPr="00035BA6" w:rsidRDefault="00035BA6" w:rsidP="00035BA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2BE843AA" w14:textId="46DD801B" w:rsidR="00035BA6" w:rsidRDefault="00035BA6" w:rsidP="00035BA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35BA6">
        <w:rPr>
          <w:rFonts w:ascii="Univers" w:hAnsi="Univers"/>
          <w:color w:val="auto"/>
          <w:sz w:val="22"/>
          <w:szCs w:val="22"/>
          <w:lang w:val="de-AT"/>
        </w:rPr>
        <w:t xml:space="preserve">Ein besonderer Vorteil des Standorts liegt darin, dass der gesamte Ausbildungsweg an einem Ort absolviert werden kann. Als einzige Universität ermöglicht Krems auch </w:t>
      </w:r>
      <w:r w:rsidRPr="00A8676D">
        <w:rPr>
          <w:rFonts w:ascii="Univers" w:hAnsi="Univers"/>
          <w:color w:val="auto"/>
          <w:sz w:val="22"/>
          <w:szCs w:val="22"/>
          <w:lang w:val="de-AT"/>
        </w:rPr>
        <w:t xml:space="preserve">den </w:t>
      </w:r>
      <w:r w:rsidR="00FE499D" w:rsidRPr="00A8676D">
        <w:rPr>
          <w:rFonts w:ascii="Univers" w:hAnsi="Univers"/>
          <w:color w:val="auto"/>
          <w:sz w:val="22"/>
          <w:szCs w:val="22"/>
          <w:lang w:val="de-AT"/>
        </w:rPr>
        <w:t>dritten</w:t>
      </w:r>
      <w:r w:rsidRPr="00A8676D">
        <w:rPr>
          <w:rFonts w:ascii="Univers" w:hAnsi="Univers"/>
          <w:color w:val="auto"/>
          <w:sz w:val="22"/>
          <w:szCs w:val="22"/>
          <w:lang w:val="de-AT"/>
        </w:rPr>
        <w:t xml:space="preserve"> Abschnitt</w:t>
      </w:r>
      <w:r w:rsidR="00D23168" w:rsidRPr="00A8676D">
        <w:rPr>
          <w:rFonts w:ascii="Univers" w:hAnsi="Univers"/>
          <w:color w:val="auto"/>
          <w:sz w:val="22"/>
          <w:szCs w:val="22"/>
          <w:lang w:val="de-AT"/>
        </w:rPr>
        <w:t>, die</w:t>
      </w:r>
      <w:r w:rsidR="00D23168">
        <w:rPr>
          <w:rFonts w:ascii="Univers" w:hAnsi="Univers"/>
          <w:color w:val="auto"/>
          <w:sz w:val="22"/>
          <w:szCs w:val="22"/>
          <w:lang w:val="de-AT"/>
        </w:rPr>
        <w:t xml:space="preserve"> postgraduelle </w:t>
      </w:r>
      <w:r w:rsidR="00A8676D">
        <w:rPr>
          <w:rFonts w:ascii="Univers" w:hAnsi="Univers"/>
          <w:color w:val="auto"/>
          <w:sz w:val="22"/>
          <w:szCs w:val="22"/>
          <w:lang w:val="de-AT"/>
        </w:rPr>
        <w:t>psychotherapeutische Fachausbildung,</w:t>
      </w:r>
      <w:r w:rsidRPr="00035BA6">
        <w:rPr>
          <w:rFonts w:ascii="Univers" w:hAnsi="Univers"/>
          <w:color w:val="auto"/>
          <w:sz w:val="22"/>
          <w:szCs w:val="22"/>
          <w:lang w:val="de-AT"/>
        </w:rPr>
        <w:t xml:space="preserve"> direkt vor Ort. Ergänzt wird das Angebot durch drei fachspezifische Richtungen, einen modernen Campus sowie eine individuelle Betreuung der Studierenden. Das Studium selbst ist kostenfrei, es fällt lediglich der ÖH-Beitrag an.</w:t>
      </w:r>
    </w:p>
    <w:p w14:paraId="15D9DC6A" w14:textId="77777777" w:rsidR="00035BA6" w:rsidRDefault="00035BA6" w:rsidP="00E63B98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0929AC0E" w14:textId="73341F37" w:rsidR="007F515F" w:rsidRDefault="00705AEF" w:rsidP="00E63B98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705AEF">
        <w:rPr>
          <w:rFonts w:ascii="Univers" w:hAnsi="Univers"/>
          <w:color w:val="auto"/>
          <w:sz w:val="22"/>
          <w:szCs w:val="22"/>
          <w:lang w:val="de-AT"/>
        </w:rPr>
        <w:t>Das erste Jahr ist als Vollzeitstudium von Montag bis Donnerstag organisiert</w:t>
      </w:r>
      <w:r w:rsidR="004B378F">
        <w:rPr>
          <w:rFonts w:ascii="Univers" w:hAnsi="Univers"/>
          <w:color w:val="auto"/>
          <w:sz w:val="22"/>
          <w:szCs w:val="22"/>
          <w:lang w:val="de-AT"/>
        </w:rPr>
        <w:t xml:space="preserve">. </w:t>
      </w:r>
      <w:r w:rsidR="004B378F" w:rsidRPr="00705AEF">
        <w:rPr>
          <w:rFonts w:ascii="Univers" w:hAnsi="Univers"/>
          <w:color w:val="auto"/>
          <w:sz w:val="22"/>
          <w:szCs w:val="22"/>
          <w:lang w:val="de-AT"/>
        </w:rPr>
        <w:t>Die Lehrveranstaltungen werden in der Regel zwischen 09:30 und 16:00 Uhr abgehalten, wodurch auch ein tägliches Pendeln, beispielsweise aus Wien, gut möglich ist.</w:t>
      </w:r>
      <w:r w:rsidR="004B378F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705AEF">
        <w:rPr>
          <w:rFonts w:ascii="Univers" w:hAnsi="Univers"/>
          <w:color w:val="auto"/>
          <w:sz w:val="22"/>
          <w:szCs w:val="22"/>
          <w:lang w:val="de-AT"/>
        </w:rPr>
        <w:t>Im zweiten Jahr finden überwiegend Blockveranstaltungen statt</w:t>
      </w:r>
      <w:r w:rsidR="00525968">
        <w:rPr>
          <w:rFonts w:ascii="Univers" w:hAnsi="Univers"/>
          <w:color w:val="auto"/>
          <w:sz w:val="22"/>
          <w:szCs w:val="22"/>
          <w:lang w:val="de-AT"/>
        </w:rPr>
        <w:t>.</w:t>
      </w:r>
      <w:r w:rsidRPr="00705AEF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</w:p>
    <w:p w14:paraId="74FB7B21" w14:textId="77777777" w:rsidR="00705AEF" w:rsidRDefault="00705AEF" w:rsidP="00E63B98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CBF4EDA" w14:textId="77777777" w:rsidR="00E63B98" w:rsidRPr="00E63B98" w:rsidRDefault="00E63B98" w:rsidP="00E63B98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E63B98">
        <w:rPr>
          <w:rFonts w:ascii="Univers" w:hAnsi="Univers"/>
          <w:color w:val="auto"/>
          <w:sz w:val="22"/>
          <w:szCs w:val="22"/>
          <w:lang w:val="de-AT"/>
        </w:rPr>
        <w:t>Die Bewerbung erfolgt im Rahmen eines österreichweit einheitlichen Aufnahmeverfahrens der beteiligten Universitäten. Bereits bei der Bewerbung ist der gewünschte Studienstandort verbindlich anzugeben.</w:t>
      </w:r>
    </w:p>
    <w:p w14:paraId="78943D32" w14:textId="77777777" w:rsidR="007F515F" w:rsidRDefault="007F515F" w:rsidP="00423E54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14:paraId="57861E4A" w14:textId="6AE0FCC5" w:rsidR="0038727A" w:rsidRPr="00B84379" w:rsidRDefault="0038727A" w:rsidP="00B67D5A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B84379">
        <w:rPr>
          <w:rFonts w:ascii="Univers" w:hAnsi="Univers"/>
          <w:b/>
          <w:bCs/>
          <w:color w:val="auto"/>
          <w:sz w:val="22"/>
          <w:szCs w:val="22"/>
          <w:lang w:val="de-AT"/>
        </w:rPr>
        <w:lastRenderedPageBreak/>
        <w:t>Mehr Informationen:</w:t>
      </w:r>
    </w:p>
    <w:p w14:paraId="74C0180E" w14:textId="77777777" w:rsidR="00A77E19" w:rsidRPr="000334D5" w:rsidRDefault="00A77E19" w:rsidP="00A77E19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0334D5">
        <w:rPr>
          <w:rFonts w:ascii="Univers" w:hAnsi="Univers"/>
          <w:b/>
          <w:bCs/>
          <w:color w:val="auto"/>
          <w:sz w:val="22"/>
          <w:szCs w:val="22"/>
          <w:lang w:val="de-AT"/>
        </w:rPr>
        <w:t>Ordentliches Masterstudium Psychotherapie</w:t>
      </w:r>
    </w:p>
    <w:p w14:paraId="5F2E2EE5" w14:textId="5B6A01D7" w:rsidR="00A77E19" w:rsidRPr="00423E54" w:rsidRDefault="00A77E19" w:rsidP="00A77E19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Registrierungsfrist</w:t>
      </w:r>
      <w:r w:rsidRPr="00423E54">
        <w:rPr>
          <w:rFonts w:ascii="Univers" w:hAnsi="Univers"/>
          <w:color w:val="auto"/>
          <w:sz w:val="22"/>
          <w:szCs w:val="22"/>
          <w:lang w:val="de-AT"/>
        </w:rPr>
        <w:t>: 7. April 2026</w:t>
      </w:r>
    </w:p>
    <w:p w14:paraId="09C9FC88" w14:textId="77777777" w:rsidR="00A77E19" w:rsidRDefault="00A77E19" w:rsidP="00A77E19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423E54">
        <w:rPr>
          <w:rFonts w:ascii="Univers" w:hAnsi="Univers"/>
          <w:color w:val="auto"/>
          <w:sz w:val="22"/>
          <w:szCs w:val="22"/>
          <w:lang w:val="de-AT"/>
        </w:rPr>
        <w:t>Studienstart: Wintersemester 2026/2027</w:t>
      </w:r>
    </w:p>
    <w:p w14:paraId="279D78C0" w14:textId="77777777" w:rsidR="00A77E19" w:rsidRDefault="00A77E19" w:rsidP="00B67D5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0016CB41" w14:textId="488614A6" w:rsidR="00B84379" w:rsidRDefault="00B84379" w:rsidP="00B67D5A">
      <w:pPr>
        <w:pStyle w:val="UniversLight10ptFlietext"/>
        <w:spacing w:line="276" w:lineRule="auto"/>
        <w:ind w:left="709"/>
      </w:pPr>
      <w:r w:rsidRPr="62FCAD58">
        <w:rPr>
          <w:rFonts w:ascii="Univers" w:hAnsi="Univers"/>
          <w:color w:val="auto"/>
          <w:sz w:val="22"/>
          <w:szCs w:val="22"/>
          <w:lang w:val="de-AT"/>
        </w:rPr>
        <w:t>Informationen zum neuen Masterstudium „Psychotherapie“</w:t>
      </w:r>
      <w:r w:rsidR="003E48FD" w:rsidRPr="62FCAD58">
        <w:rPr>
          <w:rFonts w:ascii="Univers" w:hAnsi="Univers"/>
          <w:color w:val="auto"/>
          <w:sz w:val="22"/>
          <w:szCs w:val="22"/>
          <w:lang w:val="de-AT"/>
        </w:rPr>
        <w:t xml:space="preserve">: </w:t>
      </w:r>
      <w:hyperlink r:id="rId11">
        <w:r w:rsidR="00BE5618" w:rsidRPr="62FCAD58">
          <w:rPr>
            <w:rStyle w:val="Hyperlink"/>
            <w:rFonts w:ascii="Univers" w:hAnsi="Univers"/>
            <w:sz w:val="22"/>
            <w:szCs w:val="22"/>
            <w:lang w:val="de-AT"/>
          </w:rPr>
          <w:t>Link zum Studienangebot</w:t>
        </w:r>
      </w:hyperlink>
    </w:p>
    <w:p w14:paraId="1F0547D9" w14:textId="5C2B9174" w:rsidR="0038727A" w:rsidRDefault="00D231C9" w:rsidP="00D231C9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ab/>
      </w:r>
    </w:p>
    <w:p w14:paraId="3EFE71E1" w14:textId="77777777" w:rsidR="001D5D6A" w:rsidRDefault="001D5D6A" w:rsidP="001D5D6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9C2D56D" w14:textId="42FE0335" w:rsidR="003A6C44" w:rsidRPr="0016128C" w:rsidRDefault="000B2AB3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>
        <w:rPr>
          <w:rFonts w:cs="Univers LT Pro 45 Light"/>
          <w:b/>
          <w:sz w:val="22"/>
          <w:szCs w:val="22"/>
          <w:lang w:val="de-DE" w:eastAsia="en-US"/>
        </w:rPr>
        <w:t>R</w:t>
      </w:r>
      <w:r w:rsidR="002E148A" w:rsidRPr="0016128C">
        <w:rPr>
          <w:rFonts w:cs="Univers LT Pro 45 Light"/>
          <w:b/>
          <w:sz w:val="22"/>
          <w:szCs w:val="22"/>
          <w:lang w:val="de-DE" w:eastAsia="en-US"/>
        </w:rPr>
        <w:t>ückfragehinweis</w:t>
      </w:r>
    </w:p>
    <w:p w14:paraId="628273E3" w14:textId="2927B400" w:rsidR="002E148A" w:rsidRDefault="00605160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Univ.-</w:t>
      </w:r>
      <w:r w:rsidR="00144870">
        <w:rPr>
          <w:rFonts w:cs="Univers LT Pro 45 Light"/>
          <w:sz w:val="22"/>
          <w:szCs w:val="22"/>
          <w:lang w:val="de-DE" w:eastAsia="en-US"/>
        </w:rPr>
        <w:t>Prof. Dr. Katharina Luttenberger</w:t>
      </w:r>
    </w:p>
    <w:p w14:paraId="67BF0C77" w14:textId="6F3A2249" w:rsidR="002E148A" w:rsidRDefault="00605160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proofErr w:type="spellStart"/>
      <w:r>
        <w:rPr>
          <w:rFonts w:cs="Univers LT Pro 45 Light"/>
          <w:sz w:val="22"/>
          <w:szCs w:val="22"/>
          <w:lang w:val="de-DE" w:eastAsia="en-US"/>
        </w:rPr>
        <w:t>Stv</w:t>
      </w:r>
      <w:proofErr w:type="spellEnd"/>
      <w:r>
        <w:rPr>
          <w:rFonts w:cs="Univers LT Pro 45 Light"/>
          <w:sz w:val="22"/>
          <w:szCs w:val="22"/>
          <w:lang w:val="de-DE" w:eastAsia="en-US"/>
        </w:rPr>
        <w:t xml:space="preserve">. </w:t>
      </w:r>
      <w:proofErr w:type="spellStart"/>
      <w:r>
        <w:rPr>
          <w:rFonts w:cs="Univers LT Pro 45 Light"/>
          <w:sz w:val="22"/>
          <w:szCs w:val="22"/>
          <w:lang w:val="de-DE" w:eastAsia="en-US"/>
        </w:rPr>
        <w:t>Departmentleitung</w:t>
      </w:r>
      <w:proofErr w:type="spellEnd"/>
      <w:r>
        <w:rPr>
          <w:rFonts w:cs="Univers LT Pro 45 Light"/>
          <w:sz w:val="22"/>
          <w:szCs w:val="22"/>
          <w:lang w:val="de-DE" w:eastAsia="en-US"/>
        </w:rPr>
        <w:t xml:space="preserve"> – Department für Psychosomatische Medizin und Psychotherapie</w:t>
      </w:r>
      <w:r>
        <w:rPr>
          <w:rFonts w:cs="Univers LT Pro 45 Light"/>
          <w:sz w:val="22"/>
          <w:szCs w:val="22"/>
          <w:lang w:val="de-DE" w:eastAsia="en-US"/>
        </w:rPr>
        <w:br/>
      </w:r>
      <w:r w:rsidR="002E148A"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6566D411" w14:textId="07970E9E" w:rsidR="00A943FE" w:rsidRPr="001C13CC" w:rsidRDefault="002E148A" w:rsidP="000F2F16">
      <w:pPr>
        <w:spacing w:line="276" w:lineRule="auto"/>
        <w:ind w:left="709"/>
        <w:rPr>
          <w:sz w:val="22"/>
          <w:szCs w:val="22"/>
          <w:lang w:val="it-IT"/>
        </w:rPr>
      </w:pPr>
      <w:r w:rsidRPr="62FCAD58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r:id="rId12">
        <w:r w:rsidR="001C13CC" w:rsidRPr="62FCAD58">
          <w:rPr>
            <w:rStyle w:val="Hyperlink"/>
            <w:sz w:val="22"/>
            <w:szCs w:val="22"/>
            <w:lang w:val="de-AT"/>
          </w:rPr>
          <w:t>msc-pth</w:t>
        </w:r>
        <w:r w:rsidR="001C13CC" w:rsidRPr="62FCAD58">
          <w:rPr>
            <w:rStyle w:val="Hyperlink"/>
            <w:sz w:val="22"/>
            <w:szCs w:val="22"/>
            <w:lang w:val="it-IT"/>
          </w:rPr>
          <w:t>@donau-uni.ac.at</w:t>
        </w:r>
      </w:hyperlink>
    </w:p>
    <w:sectPr w:rsidR="00A943FE" w:rsidRPr="001C13CC" w:rsidSect="00917717">
      <w:headerReference w:type="default" r:id="rId13"/>
      <w:footerReference w:type="default" r:id="rId14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E96F" w14:textId="77777777" w:rsidR="00F625A4" w:rsidRDefault="00F625A4" w:rsidP="00840BEC">
      <w:r>
        <w:separator/>
      </w:r>
    </w:p>
  </w:endnote>
  <w:endnote w:type="continuationSeparator" w:id="0">
    <w:p w14:paraId="341A8087" w14:textId="77777777" w:rsidR="00F625A4" w:rsidRDefault="00F625A4" w:rsidP="00840BEC">
      <w:r>
        <w:continuationSeparator/>
      </w:r>
    </w:p>
  </w:endnote>
  <w:endnote w:type="continuationNotice" w:id="1">
    <w:p w14:paraId="5568B714" w14:textId="77777777" w:rsidR="00F625A4" w:rsidRDefault="00F625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E9200" w14:textId="77777777" w:rsidR="00F625A4" w:rsidRDefault="00F625A4" w:rsidP="00840BEC">
      <w:r>
        <w:separator/>
      </w:r>
    </w:p>
  </w:footnote>
  <w:footnote w:type="continuationSeparator" w:id="0">
    <w:p w14:paraId="5FE549E3" w14:textId="77777777" w:rsidR="00F625A4" w:rsidRDefault="00F625A4" w:rsidP="00840BEC">
      <w:r>
        <w:continuationSeparator/>
      </w:r>
    </w:p>
  </w:footnote>
  <w:footnote w:type="continuationNotice" w:id="1">
    <w:p w14:paraId="78D91AB0" w14:textId="77777777" w:rsidR="00F625A4" w:rsidRDefault="00F625A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25E8"/>
    <w:rsid w:val="00003C48"/>
    <w:rsid w:val="00007521"/>
    <w:rsid w:val="00013D68"/>
    <w:rsid w:val="00016F00"/>
    <w:rsid w:val="00023A06"/>
    <w:rsid w:val="000334D5"/>
    <w:rsid w:val="0003436C"/>
    <w:rsid w:val="00035BA6"/>
    <w:rsid w:val="000463E2"/>
    <w:rsid w:val="00052158"/>
    <w:rsid w:val="00052A4C"/>
    <w:rsid w:val="00056023"/>
    <w:rsid w:val="000563F1"/>
    <w:rsid w:val="0006573B"/>
    <w:rsid w:val="00066A3D"/>
    <w:rsid w:val="00071520"/>
    <w:rsid w:val="00071568"/>
    <w:rsid w:val="00073E96"/>
    <w:rsid w:val="00075C96"/>
    <w:rsid w:val="00082166"/>
    <w:rsid w:val="00083BE9"/>
    <w:rsid w:val="00086C00"/>
    <w:rsid w:val="00092A26"/>
    <w:rsid w:val="00093FCE"/>
    <w:rsid w:val="00095333"/>
    <w:rsid w:val="000A0A9B"/>
    <w:rsid w:val="000A5A81"/>
    <w:rsid w:val="000B1798"/>
    <w:rsid w:val="000B2AB3"/>
    <w:rsid w:val="000C1402"/>
    <w:rsid w:val="000C1788"/>
    <w:rsid w:val="000C2F04"/>
    <w:rsid w:val="000C7C79"/>
    <w:rsid w:val="000E6E55"/>
    <w:rsid w:val="000F122A"/>
    <w:rsid w:val="000F1728"/>
    <w:rsid w:val="000F1A42"/>
    <w:rsid w:val="000F1DEC"/>
    <w:rsid w:val="000F25B8"/>
    <w:rsid w:val="000F2F16"/>
    <w:rsid w:val="00100F06"/>
    <w:rsid w:val="00101F24"/>
    <w:rsid w:val="001054D2"/>
    <w:rsid w:val="00105809"/>
    <w:rsid w:val="0010677D"/>
    <w:rsid w:val="00111453"/>
    <w:rsid w:val="0011235F"/>
    <w:rsid w:val="00116705"/>
    <w:rsid w:val="00120BF2"/>
    <w:rsid w:val="001253ED"/>
    <w:rsid w:val="001266EF"/>
    <w:rsid w:val="00133441"/>
    <w:rsid w:val="00133D04"/>
    <w:rsid w:val="00137220"/>
    <w:rsid w:val="001402A1"/>
    <w:rsid w:val="00144870"/>
    <w:rsid w:val="00146C23"/>
    <w:rsid w:val="00151F44"/>
    <w:rsid w:val="0016128C"/>
    <w:rsid w:val="00163CFC"/>
    <w:rsid w:val="00173B54"/>
    <w:rsid w:val="0017692C"/>
    <w:rsid w:val="001769BA"/>
    <w:rsid w:val="001805F6"/>
    <w:rsid w:val="00180941"/>
    <w:rsid w:val="001830E8"/>
    <w:rsid w:val="0018500D"/>
    <w:rsid w:val="00185B3E"/>
    <w:rsid w:val="00190B4F"/>
    <w:rsid w:val="00192D73"/>
    <w:rsid w:val="00196623"/>
    <w:rsid w:val="001A524C"/>
    <w:rsid w:val="001A6916"/>
    <w:rsid w:val="001A73D4"/>
    <w:rsid w:val="001B48FC"/>
    <w:rsid w:val="001B595A"/>
    <w:rsid w:val="001C13CC"/>
    <w:rsid w:val="001C446D"/>
    <w:rsid w:val="001D38CA"/>
    <w:rsid w:val="001D5D6A"/>
    <w:rsid w:val="001D7B54"/>
    <w:rsid w:val="001E5F22"/>
    <w:rsid w:val="001F057E"/>
    <w:rsid w:val="001F0976"/>
    <w:rsid w:val="001F1FFF"/>
    <w:rsid w:val="001F3134"/>
    <w:rsid w:val="002006D3"/>
    <w:rsid w:val="00203E92"/>
    <w:rsid w:val="0020464B"/>
    <w:rsid w:val="00205527"/>
    <w:rsid w:val="00213EA4"/>
    <w:rsid w:val="00217CEB"/>
    <w:rsid w:val="00222962"/>
    <w:rsid w:val="002257EF"/>
    <w:rsid w:val="00227545"/>
    <w:rsid w:val="00231177"/>
    <w:rsid w:val="0023417D"/>
    <w:rsid w:val="00235A6A"/>
    <w:rsid w:val="00241175"/>
    <w:rsid w:val="002447D5"/>
    <w:rsid w:val="00246054"/>
    <w:rsid w:val="00251618"/>
    <w:rsid w:val="00253B49"/>
    <w:rsid w:val="002544A3"/>
    <w:rsid w:val="0025665B"/>
    <w:rsid w:val="00260B01"/>
    <w:rsid w:val="00264788"/>
    <w:rsid w:val="002660F4"/>
    <w:rsid w:val="002703FB"/>
    <w:rsid w:val="0027293B"/>
    <w:rsid w:val="00281773"/>
    <w:rsid w:val="00282F2D"/>
    <w:rsid w:val="002904A4"/>
    <w:rsid w:val="00292268"/>
    <w:rsid w:val="002953FB"/>
    <w:rsid w:val="002A2651"/>
    <w:rsid w:val="002A2A8B"/>
    <w:rsid w:val="002A4EB5"/>
    <w:rsid w:val="002A75AF"/>
    <w:rsid w:val="002B310D"/>
    <w:rsid w:val="002B4B13"/>
    <w:rsid w:val="002C266F"/>
    <w:rsid w:val="002C4F58"/>
    <w:rsid w:val="002C78D9"/>
    <w:rsid w:val="002C7DD7"/>
    <w:rsid w:val="002D0F54"/>
    <w:rsid w:val="002D2B05"/>
    <w:rsid w:val="002D4725"/>
    <w:rsid w:val="002D5895"/>
    <w:rsid w:val="002D5E5C"/>
    <w:rsid w:val="002E148A"/>
    <w:rsid w:val="002E2EDD"/>
    <w:rsid w:val="002F5B36"/>
    <w:rsid w:val="002F61A3"/>
    <w:rsid w:val="00306238"/>
    <w:rsid w:val="00307DCA"/>
    <w:rsid w:val="00331440"/>
    <w:rsid w:val="00331F85"/>
    <w:rsid w:val="00333DC8"/>
    <w:rsid w:val="003359F8"/>
    <w:rsid w:val="00347B9A"/>
    <w:rsid w:val="00351097"/>
    <w:rsid w:val="003511FC"/>
    <w:rsid w:val="0035660D"/>
    <w:rsid w:val="00364EEE"/>
    <w:rsid w:val="003666C6"/>
    <w:rsid w:val="00371CC3"/>
    <w:rsid w:val="003803A9"/>
    <w:rsid w:val="00384640"/>
    <w:rsid w:val="00385540"/>
    <w:rsid w:val="0038727A"/>
    <w:rsid w:val="0039110C"/>
    <w:rsid w:val="00391823"/>
    <w:rsid w:val="00396B30"/>
    <w:rsid w:val="003A4A2F"/>
    <w:rsid w:val="003A6C44"/>
    <w:rsid w:val="003A7428"/>
    <w:rsid w:val="003B6044"/>
    <w:rsid w:val="003B74A6"/>
    <w:rsid w:val="003C1387"/>
    <w:rsid w:val="003C2DF5"/>
    <w:rsid w:val="003C3F40"/>
    <w:rsid w:val="003C41C0"/>
    <w:rsid w:val="003C4DD1"/>
    <w:rsid w:val="003E000D"/>
    <w:rsid w:val="003E0322"/>
    <w:rsid w:val="003E48FD"/>
    <w:rsid w:val="003E4EAB"/>
    <w:rsid w:val="003E5C48"/>
    <w:rsid w:val="003F35AB"/>
    <w:rsid w:val="003F3CE6"/>
    <w:rsid w:val="003F5514"/>
    <w:rsid w:val="00406EB8"/>
    <w:rsid w:val="0040730C"/>
    <w:rsid w:val="00407ADB"/>
    <w:rsid w:val="004177DA"/>
    <w:rsid w:val="00420F20"/>
    <w:rsid w:val="00423E54"/>
    <w:rsid w:val="00434818"/>
    <w:rsid w:val="0043502A"/>
    <w:rsid w:val="00435BB0"/>
    <w:rsid w:val="00435FCB"/>
    <w:rsid w:val="004424C7"/>
    <w:rsid w:val="00450D6C"/>
    <w:rsid w:val="00452FDE"/>
    <w:rsid w:val="00454542"/>
    <w:rsid w:val="00455269"/>
    <w:rsid w:val="004600B4"/>
    <w:rsid w:val="00461710"/>
    <w:rsid w:val="00462466"/>
    <w:rsid w:val="004679CC"/>
    <w:rsid w:val="00472302"/>
    <w:rsid w:val="00473160"/>
    <w:rsid w:val="00475E42"/>
    <w:rsid w:val="00477804"/>
    <w:rsid w:val="00484BCE"/>
    <w:rsid w:val="004968F0"/>
    <w:rsid w:val="00496F7C"/>
    <w:rsid w:val="00497311"/>
    <w:rsid w:val="004A053B"/>
    <w:rsid w:val="004A182B"/>
    <w:rsid w:val="004A186B"/>
    <w:rsid w:val="004A2F45"/>
    <w:rsid w:val="004B14A5"/>
    <w:rsid w:val="004B32EF"/>
    <w:rsid w:val="004B378F"/>
    <w:rsid w:val="004B4296"/>
    <w:rsid w:val="004B4EB4"/>
    <w:rsid w:val="004C316E"/>
    <w:rsid w:val="004D1223"/>
    <w:rsid w:val="004E07A7"/>
    <w:rsid w:val="004E24DD"/>
    <w:rsid w:val="004E3D7F"/>
    <w:rsid w:val="004E4A6D"/>
    <w:rsid w:val="004E4F9B"/>
    <w:rsid w:val="004F1282"/>
    <w:rsid w:val="004F2D6F"/>
    <w:rsid w:val="00500617"/>
    <w:rsid w:val="0050378D"/>
    <w:rsid w:val="00507D10"/>
    <w:rsid w:val="00510FEB"/>
    <w:rsid w:val="005224D9"/>
    <w:rsid w:val="00525968"/>
    <w:rsid w:val="0052717F"/>
    <w:rsid w:val="00531C26"/>
    <w:rsid w:val="00531D6C"/>
    <w:rsid w:val="0053228A"/>
    <w:rsid w:val="0053611F"/>
    <w:rsid w:val="00541277"/>
    <w:rsid w:val="0054322F"/>
    <w:rsid w:val="0054435A"/>
    <w:rsid w:val="0055141D"/>
    <w:rsid w:val="005523C5"/>
    <w:rsid w:val="00552E97"/>
    <w:rsid w:val="00561CD0"/>
    <w:rsid w:val="005624BA"/>
    <w:rsid w:val="005629F4"/>
    <w:rsid w:val="00563538"/>
    <w:rsid w:val="00567533"/>
    <w:rsid w:val="005768DD"/>
    <w:rsid w:val="0058102C"/>
    <w:rsid w:val="00581B8C"/>
    <w:rsid w:val="0059043A"/>
    <w:rsid w:val="00591F43"/>
    <w:rsid w:val="005924C6"/>
    <w:rsid w:val="00592E78"/>
    <w:rsid w:val="00597A57"/>
    <w:rsid w:val="005A5630"/>
    <w:rsid w:val="005B4B14"/>
    <w:rsid w:val="005B58A5"/>
    <w:rsid w:val="005C4319"/>
    <w:rsid w:val="005C611E"/>
    <w:rsid w:val="005C693D"/>
    <w:rsid w:val="005D4803"/>
    <w:rsid w:val="005E2928"/>
    <w:rsid w:val="005E2F6F"/>
    <w:rsid w:val="005E43ED"/>
    <w:rsid w:val="005E5FC9"/>
    <w:rsid w:val="005E670F"/>
    <w:rsid w:val="005E6DDB"/>
    <w:rsid w:val="005F7D1C"/>
    <w:rsid w:val="00605160"/>
    <w:rsid w:val="00605A7D"/>
    <w:rsid w:val="00610CF9"/>
    <w:rsid w:val="00614D38"/>
    <w:rsid w:val="006150C1"/>
    <w:rsid w:val="00615517"/>
    <w:rsid w:val="00622B47"/>
    <w:rsid w:val="00623959"/>
    <w:rsid w:val="00632026"/>
    <w:rsid w:val="006322A1"/>
    <w:rsid w:val="00635262"/>
    <w:rsid w:val="006435FB"/>
    <w:rsid w:val="00643D11"/>
    <w:rsid w:val="006713A5"/>
    <w:rsid w:val="00673E6D"/>
    <w:rsid w:val="006767E0"/>
    <w:rsid w:val="006779D7"/>
    <w:rsid w:val="0068371B"/>
    <w:rsid w:val="00684CC6"/>
    <w:rsid w:val="0069042F"/>
    <w:rsid w:val="00692773"/>
    <w:rsid w:val="0069459E"/>
    <w:rsid w:val="006A1B69"/>
    <w:rsid w:val="006A795F"/>
    <w:rsid w:val="006B1601"/>
    <w:rsid w:val="006B2676"/>
    <w:rsid w:val="006B4256"/>
    <w:rsid w:val="006B7E07"/>
    <w:rsid w:val="006C2758"/>
    <w:rsid w:val="006C3106"/>
    <w:rsid w:val="006C4092"/>
    <w:rsid w:val="006D3ABF"/>
    <w:rsid w:val="006D3EE0"/>
    <w:rsid w:val="006D6503"/>
    <w:rsid w:val="006D6922"/>
    <w:rsid w:val="006F438F"/>
    <w:rsid w:val="007038C3"/>
    <w:rsid w:val="00705074"/>
    <w:rsid w:val="00705AEF"/>
    <w:rsid w:val="00720A86"/>
    <w:rsid w:val="00722C95"/>
    <w:rsid w:val="00726476"/>
    <w:rsid w:val="00727877"/>
    <w:rsid w:val="007300AE"/>
    <w:rsid w:val="00732221"/>
    <w:rsid w:val="00732DA8"/>
    <w:rsid w:val="00734A56"/>
    <w:rsid w:val="00737CC3"/>
    <w:rsid w:val="0074341E"/>
    <w:rsid w:val="00743E5C"/>
    <w:rsid w:val="007452BB"/>
    <w:rsid w:val="0075040F"/>
    <w:rsid w:val="00760BC7"/>
    <w:rsid w:val="00761D59"/>
    <w:rsid w:val="007675DC"/>
    <w:rsid w:val="0077217F"/>
    <w:rsid w:val="00780D99"/>
    <w:rsid w:val="00780DEC"/>
    <w:rsid w:val="007815AA"/>
    <w:rsid w:val="00782008"/>
    <w:rsid w:val="007921FE"/>
    <w:rsid w:val="007A3105"/>
    <w:rsid w:val="007A461F"/>
    <w:rsid w:val="007B1132"/>
    <w:rsid w:val="007B2D92"/>
    <w:rsid w:val="007B4047"/>
    <w:rsid w:val="007B645C"/>
    <w:rsid w:val="007D074F"/>
    <w:rsid w:val="007E1F97"/>
    <w:rsid w:val="007E34DB"/>
    <w:rsid w:val="007E52A7"/>
    <w:rsid w:val="007E673F"/>
    <w:rsid w:val="007F1F05"/>
    <w:rsid w:val="007F515F"/>
    <w:rsid w:val="007F6E4E"/>
    <w:rsid w:val="007F7ADF"/>
    <w:rsid w:val="008005FF"/>
    <w:rsid w:val="00800D2C"/>
    <w:rsid w:val="00803949"/>
    <w:rsid w:val="00807751"/>
    <w:rsid w:val="00810CDC"/>
    <w:rsid w:val="008147D0"/>
    <w:rsid w:val="00826FA1"/>
    <w:rsid w:val="008274E5"/>
    <w:rsid w:val="00834931"/>
    <w:rsid w:val="00837EF1"/>
    <w:rsid w:val="00840AD9"/>
    <w:rsid w:val="00840BEC"/>
    <w:rsid w:val="008413D4"/>
    <w:rsid w:val="00844309"/>
    <w:rsid w:val="0084704C"/>
    <w:rsid w:val="00852643"/>
    <w:rsid w:val="00854588"/>
    <w:rsid w:val="00861672"/>
    <w:rsid w:val="008622F3"/>
    <w:rsid w:val="00864733"/>
    <w:rsid w:val="008709B9"/>
    <w:rsid w:val="00875407"/>
    <w:rsid w:val="0087543C"/>
    <w:rsid w:val="008769F4"/>
    <w:rsid w:val="00885792"/>
    <w:rsid w:val="00885FFB"/>
    <w:rsid w:val="00890E5C"/>
    <w:rsid w:val="00891739"/>
    <w:rsid w:val="0089336B"/>
    <w:rsid w:val="00894824"/>
    <w:rsid w:val="00894A88"/>
    <w:rsid w:val="008952BE"/>
    <w:rsid w:val="00895417"/>
    <w:rsid w:val="008B1322"/>
    <w:rsid w:val="008B226F"/>
    <w:rsid w:val="008B3542"/>
    <w:rsid w:val="008B44C6"/>
    <w:rsid w:val="008C010A"/>
    <w:rsid w:val="008C1533"/>
    <w:rsid w:val="008C1925"/>
    <w:rsid w:val="008C28E0"/>
    <w:rsid w:val="008C3BC2"/>
    <w:rsid w:val="008C4FB7"/>
    <w:rsid w:val="008C6B89"/>
    <w:rsid w:val="008D032F"/>
    <w:rsid w:val="008D4143"/>
    <w:rsid w:val="008D7EA0"/>
    <w:rsid w:val="008E7527"/>
    <w:rsid w:val="008E7A1F"/>
    <w:rsid w:val="008F737D"/>
    <w:rsid w:val="009013FC"/>
    <w:rsid w:val="00915B28"/>
    <w:rsid w:val="00917717"/>
    <w:rsid w:val="009200E6"/>
    <w:rsid w:val="009220CD"/>
    <w:rsid w:val="009228A1"/>
    <w:rsid w:val="00925944"/>
    <w:rsid w:val="00935AFC"/>
    <w:rsid w:val="00936ED7"/>
    <w:rsid w:val="00941D4B"/>
    <w:rsid w:val="00942FF3"/>
    <w:rsid w:val="0094493F"/>
    <w:rsid w:val="0094545B"/>
    <w:rsid w:val="00947B46"/>
    <w:rsid w:val="009521AF"/>
    <w:rsid w:val="00953292"/>
    <w:rsid w:val="00956DEB"/>
    <w:rsid w:val="0096109A"/>
    <w:rsid w:val="00961546"/>
    <w:rsid w:val="00962151"/>
    <w:rsid w:val="00963D1D"/>
    <w:rsid w:val="00966E60"/>
    <w:rsid w:val="0098037E"/>
    <w:rsid w:val="00983571"/>
    <w:rsid w:val="00987723"/>
    <w:rsid w:val="009906AF"/>
    <w:rsid w:val="00991604"/>
    <w:rsid w:val="00992664"/>
    <w:rsid w:val="009A16F6"/>
    <w:rsid w:val="009A21A1"/>
    <w:rsid w:val="009A4E5F"/>
    <w:rsid w:val="009A708F"/>
    <w:rsid w:val="009B4F70"/>
    <w:rsid w:val="009B633F"/>
    <w:rsid w:val="009C3DE7"/>
    <w:rsid w:val="009D2A74"/>
    <w:rsid w:val="009D492E"/>
    <w:rsid w:val="009D5644"/>
    <w:rsid w:val="009E0D93"/>
    <w:rsid w:val="009E1F29"/>
    <w:rsid w:val="009E61D1"/>
    <w:rsid w:val="009F18A5"/>
    <w:rsid w:val="009F1F2E"/>
    <w:rsid w:val="009F424F"/>
    <w:rsid w:val="00A053AA"/>
    <w:rsid w:val="00A10D73"/>
    <w:rsid w:val="00A11BA6"/>
    <w:rsid w:val="00A14D95"/>
    <w:rsid w:val="00A163B5"/>
    <w:rsid w:val="00A23D88"/>
    <w:rsid w:val="00A311EC"/>
    <w:rsid w:val="00A34A96"/>
    <w:rsid w:val="00A34F46"/>
    <w:rsid w:val="00A419A8"/>
    <w:rsid w:val="00A41AAA"/>
    <w:rsid w:val="00A43D27"/>
    <w:rsid w:val="00A535F1"/>
    <w:rsid w:val="00A54EC1"/>
    <w:rsid w:val="00A57B50"/>
    <w:rsid w:val="00A606FF"/>
    <w:rsid w:val="00A61AB0"/>
    <w:rsid w:val="00A65E2E"/>
    <w:rsid w:val="00A70DC5"/>
    <w:rsid w:val="00A74FC4"/>
    <w:rsid w:val="00A75A2F"/>
    <w:rsid w:val="00A77029"/>
    <w:rsid w:val="00A77E19"/>
    <w:rsid w:val="00A8464F"/>
    <w:rsid w:val="00A8676D"/>
    <w:rsid w:val="00A86806"/>
    <w:rsid w:val="00A86D85"/>
    <w:rsid w:val="00A90328"/>
    <w:rsid w:val="00A943FE"/>
    <w:rsid w:val="00AA282B"/>
    <w:rsid w:val="00AA3054"/>
    <w:rsid w:val="00AA4BCB"/>
    <w:rsid w:val="00AB571E"/>
    <w:rsid w:val="00AB5F09"/>
    <w:rsid w:val="00AB6F2C"/>
    <w:rsid w:val="00AC005A"/>
    <w:rsid w:val="00AC0E6E"/>
    <w:rsid w:val="00AD3AF4"/>
    <w:rsid w:val="00AD523C"/>
    <w:rsid w:val="00AE0821"/>
    <w:rsid w:val="00AE1E08"/>
    <w:rsid w:val="00AF07B3"/>
    <w:rsid w:val="00AF088D"/>
    <w:rsid w:val="00AF16F9"/>
    <w:rsid w:val="00AF5832"/>
    <w:rsid w:val="00B12A0D"/>
    <w:rsid w:val="00B135DF"/>
    <w:rsid w:val="00B208D2"/>
    <w:rsid w:val="00B2633C"/>
    <w:rsid w:val="00B35F2B"/>
    <w:rsid w:val="00B36FE7"/>
    <w:rsid w:val="00B37A36"/>
    <w:rsid w:val="00B37A67"/>
    <w:rsid w:val="00B4079E"/>
    <w:rsid w:val="00B4631C"/>
    <w:rsid w:val="00B519B5"/>
    <w:rsid w:val="00B52222"/>
    <w:rsid w:val="00B52567"/>
    <w:rsid w:val="00B5564F"/>
    <w:rsid w:val="00B67D5A"/>
    <w:rsid w:val="00B71381"/>
    <w:rsid w:val="00B742ED"/>
    <w:rsid w:val="00B77B4D"/>
    <w:rsid w:val="00B80B87"/>
    <w:rsid w:val="00B82473"/>
    <w:rsid w:val="00B83FE2"/>
    <w:rsid w:val="00B84379"/>
    <w:rsid w:val="00B85583"/>
    <w:rsid w:val="00B95A55"/>
    <w:rsid w:val="00B96DE8"/>
    <w:rsid w:val="00B978AE"/>
    <w:rsid w:val="00BA0CAF"/>
    <w:rsid w:val="00BA1B6B"/>
    <w:rsid w:val="00BA54EB"/>
    <w:rsid w:val="00BB2280"/>
    <w:rsid w:val="00BB397C"/>
    <w:rsid w:val="00BB44AC"/>
    <w:rsid w:val="00BC1E53"/>
    <w:rsid w:val="00BC60D2"/>
    <w:rsid w:val="00BD37FA"/>
    <w:rsid w:val="00BE5618"/>
    <w:rsid w:val="00BE6D5C"/>
    <w:rsid w:val="00BF1F0E"/>
    <w:rsid w:val="00BF2009"/>
    <w:rsid w:val="00BF3020"/>
    <w:rsid w:val="00BF37AD"/>
    <w:rsid w:val="00BF3901"/>
    <w:rsid w:val="00C029A7"/>
    <w:rsid w:val="00C02E5D"/>
    <w:rsid w:val="00C071AB"/>
    <w:rsid w:val="00C1257B"/>
    <w:rsid w:val="00C13055"/>
    <w:rsid w:val="00C151F4"/>
    <w:rsid w:val="00C1582E"/>
    <w:rsid w:val="00C1695B"/>
    <w:rsid w:val="00C17528"/>
    <w:rsid w:val="00C17C6E"/>
    <w:rsid w:val="00C23052"/>
    <w:rsid w:val="00C26DD8"/>
    <w:rsid w:val="00C331FA"/>
    <w:rsid w:val="00C3604E"/>
    <w:rsid w:val="00C42CF2"/>
    <w:rsid w:val="00C4301E"/>
    <w:rsid w:val="00C44273"/>
    <w:rsid w:val="00C507B3"/>
    <w:rsid w:val="00C51AA6"/>
    <w:rsid w:val="00C529CA"/>
    <w:rsid w:val="00C56EC4"/>
    <w:rsid w:val="00C57E90"/>
    <w:rsid w:val="00C62F3E"/>
    <w:rsid w:val="00C64CA1"/>
    <w:rsid w:val="00C671F2"/>
    <w:rsid w:val="00C676EC"/>
    <w:rsid w:val="00C70F02"/>
    <w:rsid w:val="00C7620B"/>
    <w:rsid w:val="00C76847"/>
    <w:rsid w:val="00C778DC"/>
    <w:rsid w:val="00C8382B"/>
    <w:rsid w:val="00C93FFC"/>
    <w:rsid w:val="00C96C41"/>
    <w:rsid w:val="00CA2DC6"/>
    <w:rsid w:val="00CA3315"/>
    <w:rsid w:val="00CA4288"/>
    <w:rsid w:val="00CA582E"/>
    <w:rsid w:val="00CA5DAE"/>
    <w:rsid w:val="00CA770D"/>
    <w:rsid w:val="00CB273D"/>
    <w:rsid w:val="00CB379F"/>
    <w:rsid w:val="00CB7A3F"/>
    <w:rsid w:val="00CC10DB"/>
    <w:rsid w:val="00CC77F0"/>
    <w:rsid w:val="00CD1508"/>
    <w:rsid w:val="00CD7A7C"/>
    <w:rsid w:val="00CF0D5A"/>
    <w:rsid w:val="00CF7C5C"/>
    <w:rsid w:val="00D1491D"/>
    <w:rsid w:val="00D23168"/>
    <w:rsid w:val="00D231C9"/>
    <w:rsid w:val="00D25FED"/>
    <w:rsid w:val="00D26045"/>
    <w:rsid w:val="00D27971"/>
    <w:rsid w:val="00D3010B"/>
    <w:rsid w:val="00D40717"/>
    <w:rsid w:val="00D40F91"/>
    <w:rsid w:val="00D44E3A"/>
    <w:rsid w:val="00D46981"/>
    <w:rsid w:val="00D5015B"/>
    <w:rsid w:val="00D513F0"/>
    <w:rsid w:val="00D522EF"/>
    <w:rsid w:val="00D537C7"/>
    <w:rsid w:val="00D53F3C"/>
    <w:rsid w:val="00D548FC"/>
    <w:rsid w:val="00D54A2A"/>
    <w:rsid w:val="00D570F7"/>
    <w:rsid w:val="00D5735B"/>
    <w:rsid w:val="00D60C1F"/>
    <w:rsid w:val="00D61F1F"/>
    <w:rsid w:val="00D631B1"/>
    <w:rsid w:val="00D66869"/>
    <w:rsid w:val="00D6782E"/>
    <w:rsid w:val="00D71C07"/>
    <w:rsid w:val="00D74DB7"/>
    <w:rsid w:val="00D766B8"/>
    <w:rsid w:val="00D776C7"/>
    <w:rsid w:val="00D8268C"/>
    <w:rsid w:val="00D83380"/>
    <w:rsid w:val="00D8391D"/>
    <w:rsid w:val="00D8538A"/>
    <w:rsid w:val="00D86A9C"/>
    <w:rsid w:val="00D86BEE"/>
    <w:rsid w:val="00D87291"/>
    <w:rsid w:val="00D87F9C"/>
    <w:rsid w:val="00D943EF"/>
    <w:rsid w:val="00D97E2C"/>
    <w:rsid w:val="00DA07D2"/>
    <w:rsid w:val="00DA52F1"/>
    <w:rsid w:val="00DA61EA"/>
    <w:rsid w:val="00DA6314"/>
    <w:rsid w:val="00DA67A5"/>
    <w:rsid w:val="00DB40EB"/>
    <w:rsid w:val="00DB55F3"/>
    <w:rsid w:val="00DB6FC5"/>
    <w:rsid w:val="00DC42FB"/>
    <w:rsid w:val="00DC54FA"/>
    <w:rsid w:val="00DD6F24"/>
    <w:rsid w:val="00DE0F2C"/>
    <w:rsid w:val="00DE7BD4"/>
    <w:rsid w:val="00DF2F0B"/>
    <w:rsid w:val="00E07EEF"/>
    <w:rsid w:val="00E10540"/>
    <w:rsid w:val="00E108FB"/>
    <w:rsid w:val="00E131D2"/>
    <w:rsid w:val="00E1518E"/>
    <w:rsid w:val="00E253F3"/>
    <w:rsid w:val="00E314B3"/>
    <w:rsid w:val="00E331B3"/>
    <w:rsid w:val="00E37FD3"/>
    <w:rsid w:val="00E4043A"/>
    <w:rsid w:val="00E45EEC"/>
    <w:rsid w:val="00E55DB9"/>
    <w:rsid w:val="00E56067"/>
    <w:rsid w:val="00E5702A"/>
    <w:rsid w:val="00E62106"/>
    <w:rsid w:val="00E63B98"/>
    <w:rsid w:val="00E64B58"/>
    <w:rsid w:val="00E66D12"/>
    <w:rsid w:val="00E7403C"/>
    <w:rsid w:val="00E81C52"/>
    <w:rsid w:val="00E83EB9"/>
    <w:rsid w:val="00E92A34"/>
    <w:rsid w:val="00E9301A"/>
    <w:rsid w:val="00EA4EB9"/>
    <w:rsid w:val="00EB1743"/>
    <w:rsid w:val="00EB5B3F"/>
    <w:rsid w:val="00EC1921"/>
    <w:rsid w:val="00ED1871"/>
    <w:rsid w:val="00ED39B9"/>
    <w:rsid w:val="00ED56BD"/>
    <w:rsid w:val="00EE03EB"/>
    <w:rsid w:val="00EE51BC"/>
    <w:rsid w:val="00EE66C8"/>
    <w:rsid w:val="00EF11DC"/>
    <w:rsid w:val="00EF17BB"/>
    <w:rsid w:val="00EF4931"/>
    <w:rsid w:val="00EF5197"/>
    <w:rsid w:val="00F0270A"/>
    <w:rsid w:val="00F02DDE"/>
    <w:rsid w:val="00F05C96"/>
    <w:rsid w:val="00F103D1"/>
    <w:rsid w:val="00F162CA"/>
    <w:rsid w:val="00F17172"/>
    <w:rsid w:val="00F20A2F"/>
    <w:rsid w:val="00F222DC"/>
    <w:rsid w:val="00F31721"/>
    <w:rsid w:val="00F33184"/>
    <w:rsid w:val="00F359DF"/>
    <w:rsid w:val="00F44292"/>
    <w:rsid w:val="00F52D01"/>
    <w:rsid w:val="00F563A7"/>
    <w:rsid w:val="00F56758"/>
    <w:rsid w:val="00F61528"/>
    <w:rsid w:val="00F6239C"/>
    <w:rsid w:val="00F625A4"/>
    <w:rsid w:val="00F63631"/>
    <w:rsid w:val="00F65D0C"/>
    <w:rsid w:val="00F70AB6"/>
    <w:rsid w:val="00F7507B"/>
    <w:rsid w:val="00F813F1"/>
    <w:rsid w:val="00F97731"/>
    <w:rsid w:val="00FA142E"/>
    <w:rsid w:val="00FA3283"/>
    <w:rsid w:val="00FA4A6B"/>
    <w:rsid w:val="00FC0B26"/>
    <w:rsid w:val="00FC366D"/>
    <w:rsid w:val="00FD1DFD"/>
    <w:rsid w:val="00FD3591"/>
    <w:rsid w:val="00FD5AA2"/>
    <w:rsid w:val="00FD66B1"/>
    <w:rsid w:val="00FE180F"/>
    <w:rsid w:val="00FE257C"/>
    <w:rsid w:val="00FE3A50"/>
    <w:rsid w:val="00FE499D"/>
    <w:rsid w:val="00FF4CBA"/>
    <w:rsid w:val="00FF61D7"/>
    <w:rsid w:val="0203221C"/>
    <w:rsid w:val="0343FD90"/>
    <w:rsid w:val="0460219A"/>
    <w:rsid w:val="04EA8282"/>
    <w:rsid w:val="0768BFD8"/>
    <w:rsid w:val="090C7ADB"/>
    <w:rsid w:val="09D1180F"/>
    <w:rsid w:val="0B84E32A"/>
    <w:rsid w:val="0EE33CBA"/>
    <w:rsid w:val="0FA3D221"/>
    <w:rsid w:val="0FD629CB"/>
    <w:rsid w:val="109412FD"/>
    <w:rsid w:val="19093B5B"/>
    <w:rsid w:val="1C22A22E"/>
    <w:rsid w:val="1C7D0C39"/>
    <w:rsid w:val="1D0CE34E"/>
    <w:rsid w:val="1D1EA6FB"/>
    <w:rsid w:val="201E385C"/>
    <w:rsid w:val="202394F1"/>
    <w:rsid w:val="2037953F"/>
    <w:rsid w:val="20C249D9"/>
    <w:rsid w:val="20C6B4E6"/>
    <w:rsid w:val="2223F59D"/>
    <w:rsid w:val="232EB858"/>
    <w:rsid w:val="233EC831"/>
    <w:rsid w:val="2553133F"/>
    <w:rsid w:val="2A285E3B"/>
    <w:rsid w:val="2BA01AC0"/>
    <w:rsid w:val="2C424028"/>
    <w:rsid w:val="2E5B04E9"/>
    <w:rsid w:val="3035E42C"/>
    <w:rsid w:val="317D8770"/>
    <w:rsid w:val="32E7A336"/>
    <w:rsid w:val="355F8C5B"/>
    <w:rsid w:val="37787CAF"/>
    <w:rsid w:val="382C3852"/>
    <w:rsid w:val="3882D344"/>
    <w:rsid w:val="39F826A2"/>
    <w:rsid w:val="3AFC4951"/>
    <w:rsid w:val="3B5EF8DA"/>
    <w:rsid w:val="3CF6A9C6"/>
    <w:rsid w:val="41158089"/>
    <w:rsid w:val="42680CE5"/>
    <w:rsid w:val="43ADB084"/>
    <w:rsid w:val="44D5E99B"/>
    <w:rsid w:val="45C9B263"/>
    <w:rsid w:val="46915F5F"/>
    <w:rsid w:val="47F497D5"/>
    <w:rsid w:val="486E5D22"/>
    <w:rsid w:val="492DD753"/>
    <w:rsid w:val="4BDA5D3D"/>
    <w:rsid w:val="4D02EB3A"/>
    <w:rsid w:val="4D645F95"/>
    <w:rsid w:val="4E4D9DF9"/>
    <w:rsid w:val="4FD2E18D"/>
    <w:rsid w:val="4FD91273"/>
    <w:rsid w:val="50866C1E"/>
    <w:rsid w:val="51B2CEB1"/>
    <w:rsid w:val="52451A3D"/>
    <w:rsid w:val="5349BE58"/>
    <w:rsid w:val="541C878A"/>
    <w:rsid w:val="54C9E0D0"/>
    <w:rsid w:val="55F49D04"/>
    <w:rsid w:val="590A49A2"/>
    <w:rsid w:val="5A0564AC"/>
    <w:rsid w:val="5ACFD159"/>
    <w:rsid w:val="5B1B8582"/>
    <w:rsid w:val="5E1A710C"/>
    <w:rsid w:val="5E97C622"/>
    <w:rsid w:val="5E99B2DD"/>
    <w:rsid w:val="5F56A614"/>
    <w:rsid w:val="5FAE30D0"/>
    <w:rsid w:val="6017B832"/>
    <w:rsid w:val="61355461"/>
    <w:rsid w:val="62FCAD58"/>
    <w:rsid w:val="6357A2A2"/>
    <w:rsid w:val="664A6DE8"/>
    <w:rsid w:val="6692E252"/>
    <w:rsid w:val="679D3216"/>
    <w:rsid w:val="6965B272"/>
    <w:rsid w:val="6A3BC2F9"/>
    <w:rsid w:val="7026848D"/>
    <w:rsid w:val="706EC265"/>
    <w:rsid w:val="70A66503"/>
    <w:rsid w:val="7112D234"/>
    <w:rsid w:val="746D4B82"/>
    <w:rsid w:val="74C86364"/>
    <w:rsid w:val="78BE497C"/>
    <w:rsid w:val="796FEDD3"/>
    <w:rsid w:val="79EC48D5"/>
    <w:rsid w:val="7B507FC0"/>
    <w:rsid w:val="7B734756"/>
    <w:rsid w:val="7BA4AEC6"/>
    <w:rsid w:val="7C19305D"/>
    <w:rsid w:val="7E277381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288F3A13-7EB4-8F43-B70B-0D5FAB08D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0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9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msc-pth@donau-uni.ac.at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donau-uni.ac.at/de/studium/psychotherapie.htm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439b9f7-46e2-4ec3-905f-b808bb65768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C71348F51F60C47BF44198EAE32ABDB" ma:contentTypeVersion="16" ma:contentTypeDescription="Ein neues Dokument erstellen." ma:contentTypeScope="" ma:versionID="cf867fb8d0321d2a5eede0896c730f4a">
  <xsd:schema xmlns:xsd="http://www.w3.org/2001/XMLSchema" xmlns:xs="http://www.w3.org/2001/XMLSchema" xmlns:p="http://schemas.microsoft.com/office/2006/metadata/properties" xmlns:ns3="1439b9f7-46e2-4ec3-905f-b808bb657689" xmlns:ns4="df9fe44a-1397-4e0e-899a-afa35ca47422" targetNamespace="http://schemas.microsoft.com/office/2006/metadata/properties" ma:root="true" ma:fieldsID="41e559dbb6a23795824ac8f66bf28e94" ns3:_="" ns4:_="">
    <xsd:import namespace="1439b9f7-46e2-4ec3-905f-b808bb657689"/>
    <xsd:import namespace="df9fe44a-1397-4e0e-899a-afa35ca47422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ystemTags" minOccurs="0"/>
                <xsd:element ref="ns3:MediaServiceSearchPropertie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39b9f7-46e2-4ec3-905f-b808bb657689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fe44a-1397-4e0e-899a-afa35ca47422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  <ds:schemaRef ds:uri="http://www.w3.org/2000/xmlns/"/>
  </ds:schemaRefs>
</ds:datastoreItem>
</file>

<file path=customXml/itemProps2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628753-5767-4B87-B995-ECCC974EB30D}">
  <ds:schemaRefs>
    <ds:schemaRef ds:uri="http://purl.org/dc/dcmitype/"/>
    <ds:schemaRef ds:uri="1439b9f7-46e2-4ec3-905f-b808bb657689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df9fe44a-1397-4e0e-899a-afa35ca47422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E1140EB-1926-486F-92C9-36368528EF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39b9f7-46e2-4ec3-905f-b808bb657689"/>
    <ds:schemaRef ds:uri="df9fe44a-1397-4e0e-899a-afa35ca474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363</Words>
  <Characters>2291</Characters>
  <Application>Microsoft Office Word</Application>
  <DocSecurity>0</DocSecurity>
  <Lines>19</Lines>
  <Paragraphs>5</Paragraphs>
  <ScaleCrop>false</ScaleCrop>
  <Company>Donau-Universität Krems</Company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Gabriele Schichta</cp:lastModifiedBy>
  <cp:revision>2</cp:revision>
  <cp:lastPrinted>2025-06-26T21:47:00Z</cp:lastPrinted>
  <dcterms:created xsi:type="dcterms:W3CDTF">2026-03-26T07:31:00Z</dcterms:created>
  <dcterms:modified xsi:type="dcterms:W3CDTF">2026-03-26T07:31:00Z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0x0101003C71348F51F60C47BF44198EAE32ABDB</vt:lpwstr>
  </property>
</Properties>
</file>