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EF11DC" w:rsidR="003A6C44" w:rsidP="000F2F16" w:rsidRDefault="003A6C44" w14:paraId="1F0445CD" w14:textId="77777777">
      <w:pPr>
        <w:pStyle w:val="Utopia24pt"/>
        <w:spacing w:line="240" w:lineRule="auto"/>
        <w:ind w:left="709"/>
        <w:rPr>
          <w:rFonts w:asciiTheme="minorHAnsi" w:hAnsiTheme="minorHAnsi"/>
          <w:color w:val="auto"/>
          <w:lang w:val="de-AT"/>
        </w:rPr>
      </w:pPr>
      <w:r w:rsidRPr="00EF11DC">
        <w:rPr>
          <w:rFonts w:asciiTheme="minorHAnsi" w:hAnsiTheme="minorHAnsi"/>
          <w:color w:val="auto"/>
          <w:lang w:val="de-AT"/>
        </w:rPr>
        <w:t>Presseinformation</w:t>
      </w:r>
    </w:p>
    <w:p w:rsidRPr="00EF11DC" w:rsidR="003A6C44" w:rsidP="02F2BC09" w:rsidRDefault="003A6C44" w14:paraId="01F67B3B" w14:textId="39AC5E57">
      <w:pPr>
        <w:pStyle w:val="Utopia24pt"/>
        <w:spacing w:line="240" w:lineRule="auto"/>
        <w:ind w:left="709"/>
        <w:rPr>
          <w:rFonts w:ascii="Univers" w:hAnsi="Univers" w:asciiTheme="minorAscii" w:hAnsiTheme="minorAscii"/>
          <w:color w:val="auto"/>
          <w:sz w:val="22"/>
          <w:szCs w:val="22"/>
          <w:lang w:val="de-AT"/>
        </w:rPr>
      </w:pPr>
      <w:r w:rsidRPr="02F2BC09" w:rsidR="003A6C44">
        <w:rPr>
          <w:rFonts w:ascii="Univers" w:hAnsi="Univers" w:asciiTheme="minorAscii" w:hAnsiTheme="minorAscii"/>
          <w:color w:val="auto"/>
          <w:sz w:val="22"/>
          <w:szCs w:val="22"/>
          <w:lang w:val="de-AT"/>
        </w:rPr>
        <w:t xml:space="preserve">Krems, </w:t>
      </w:r>
      <w:r w:rsidRPr="02F2BC09" w:rsidR="4B7ACD67">
        <w:rPr>
          <w:rFonts w:ascii="Univers" w:hAnsi="Univers" w:asciiTheme="minorAscii" w:hAnsiTheme="minorAscii"/>
          <w:color w:val="auto"/>
          <w:sz w:val="22"/>
          <w:szCs w:val="22"/>
          <w:lang w:val="de-AT"/>
        </w:rPr>
        <w:t>23</w:t>
      </w:r>
      <w:r w:rsidRPr="02F2BC09" w:rsidR="003A6C44">
        <w:rPr>
          <w:rFonts w:ascii="Univers" w:hAnsi="Univers" w:asciiTheme="minorAscii" w:hAnsiTheme="minorAscii"/>
          <w:color w:val="auto"/>
          <w:sz w:val="22"/>
          <w:szCs w:val="22"/>
          <w:lang w:val="de-AT"/>
        </w:rPr>
        <w:t>.</w:t>
      </w:r>
      <w:r w:rsidRPr="02F2BC09" w:rsidR="006A0B3B">
        <w:rPr>
          <w:rFonts w:ascii="Univers" w:hAnsi="Univers" w:asciiTheme="minorAscii" w:hAnsiTheme="minorAscii"/>
          <w:color w:val="auto"/>
          <w:sz w:val="22"/>
          <w:szCs w:val="22"/>
          <w:lang w:val="de-AT"/>
        </w:rPr>
        <w:t>0</w:t>
      </w:r>
      <w:r w:rsidRPr="02F2BC09" w:rsidR="00B73CCE">
        <w:rPr>
          <w:rFonts w:ascii="Univers" w:hAnsi="Univers" w:asciiTheme="minorAscii" w:hAnsiTheme="minorAscii"/>
          <w:color w:val="auto"/>
          <w:sz w:val="22"/>
          <w:szCs w:val="22"/>
          <w:lang w:val="de-AT"/>
        </w:rPr>
        <w:t>4</w:t>
      </w:r>
      <w:r w:rsidRPr="02F2BC09" w:rsidR="006A0B3B">
        <w:rPr>
          <w:rFonts w:ascii="Univers" w:hAnsi="Univers" w:asciiTheme="minorAscii" w:hAnsiTheme="minorAscii"/>
          <w:color w:val="auto"/>
          <w:sz w:val="22"/>
          <w:szCs w:val="22"/>
          <w:lang w:val="de-AT"/>
        </w:rPr>
        <w:t>.</w:t>
      </w:r>
      <w:r w:rsidRPr="02F2BC09" w:rsidR="003A6C44">
        <w:rPr>
          <w:rFonts w:ascii="Univers" w:hAnsi="Univers" w:asciiTheme="minorAscii" w:hAnsiTheme="minorAscii"/>
          <w:color w:val="auto"/>
          <w:sz w:val="22"/>
          <w:szCs w:val="22"/>
          <w:lang w:val="de-AT"/>
        </w:rPr>
        <w:t>202</w:t>
      </w:r>
      <w:r w:rsidRPr="02F2BC09" w:rsidR="00B73CCE">
        <w:rPr>
          <w:rFonts w:ascii="Univers" w:hAnsi="Univers" w:asciiTheme="minorAscii" w:hAnsiTheme="minorAscii"/>
          <w:color w:val="auto"/>
          <w:sz w:val="22"/>
          <w:szCs w:val="22"/>
          <w:lang w:val="de-AT"/>
        </w:rPr>
        <w:t>6</w:t>
      </w:r>
    </w:p>
    <w:p w:rsidRPr="00EF11DC" w:rsidR="00840BEC" w:rsidP="000F2F16" w:rsidRDefault="00840BEC" w14:paraId="67E22AEC" w14:textId="77777777">
      <w:pPr>
        <w:ind w:left="709"/>
        <w:rPr>
          <w:lang w:val="de-AT"/>
        </w:rPr>
      </w:pPr>
    </w:p>
    <w:p w:rsidRPr="00EF11DC" w:rsidR="003359F8" w:rsidP="000F2F16" w:rsidRDefault="003359F8" w14:paraId="6A958B2E" w14:textId="77777777">
      <w:pPr>
        <w:ind w:left="709"/>
        <w:rPr>
          <w:lang w:val="de-AT"/>
        </w:rPr>
      </w:pPr>
    </w:p>
    <w:p w:rsidR="00B73CCE" w:rsidP="000F2F16" w:rsidRDefault="00B73CCE" w14:paraId="506B045F" w14:textId="1013C78D">
      <w:pPr>
        <w:pStyle w:val="UniversRoman12ptHeadline"/>
        <w:spacing w:line="276" w:lineRule="auto"/>
        <w:ind w:left="709"/>
        <w:rPr>
          <w:rFonts w:cs="Univers LT Pro 45 Light"/>
          <w:b/>
          <w:bCs/>
          <w:color w:val="auto"/>
          <w:sz w:val="28"/>
          <w:szCs w:val="28"/>
          <w:lang w:val="de-AT"/>
        </w:rPr>
      </w:pPr>
      <w:r w:rsidRPr="00B73CCE">
        <w:rPr>
          <w:rFonts w:cs="Univers LT Pro 45 Light"/>
          <w:b/>
          <w:bCs/>
          <w:color w:val="auto"/>
          <w:sz w:val="28"/>
          <w:szCs w:val="28"/>
          <w:lang w:val="de-AT"/>
        </w:rPr>
        <w:t xml:space="preserve">Chiara Zuanni </w:t>
      </w:r>
      <w:r>
        <w:rPr>
          <w:rFonts w:cs="Univers LT Pro 45 Light"/>
          <w:b/>
          <w:bCs/>
          <w:color w:val="auto"/>
          <w:sz w:val="28"/>
          <w:szCs w:val="28"/>
          <w:lang w:val="de-AT"/>
        </w:rPr>
        <w:t>ist neue</w:t>
      </w:r>
      <w:r w:rsidRPr="00B73CCE">
        <w:rPr>
          <w:rFonts w:cs="Univers LT Pro 45 Light"/>
          <w:b/>
          <w:bCs/>
          <w:color w:val="auto"/>
          <w:sz w:val="28"/>
          <w:szCs w:val="28"/>
          <w:lang w:val="de-AT"/>
        </w:rPr>
        <w:t xml:space="preserve"> Vorsitzende der European </w:t>
      </w:r>
      <w:proofErr w:type="spellStart"/>
      <w:r w:rsidRPr="00B73CCE">
        <w:rPr>
          <w:rFonts w:cs="Univers LT Pro 45 Light"/>
          <w:b/>
          <w:bCs/>
          <w:color w:val="auto"/>
          <w:sz w:val="28"/>
          <w:szCs w:val="28"/>
          <w:lang w:val="de-AT"/>
        </w:rPr>
        <w:t>Association</w:t>
      </w:r>
      <w:proofErr w:type="spellEnd"/>
      <w:r w:rsidRPr="00B73CCE">
        <w:rPr>
          <w:rFonts w:cs="Univers LT Pro 45 Light"/>
          <w:b/>
          <w:bCs/>
          <w:color w:val="auto"/>
          <w:sz w:val="28"/>
          <w:szCs w:val="28"/>
          <w:lang w:val="de-AT"/>
        </w:rPr>
        <w:t xml:space="preserve"> </w:t>
      </w:r>
      <w:proofErr w:type="spellStart"/>
      <w:r w:rsidRPr="00B73CCE">
        <w:rPr>
          <w:rFonts w:cs="Univers LT Pro 45 Light"/>
          <w:b/>
          <w:bCs/>
          <w:color w:val="auto"/>
          <w:sz w:val="28"/>
          <w:szCs w:val="28"/>
          <w:lang w:val="de-AT"/>
        </w:rPr>
        <w:t>for</w:t>
      </w:r>
      <w:proofErr w:type="spellEnd"/>
      <w:r w:rsidRPr="00B73CCE">
        <w:rPr>
          <w:rFonts w:cs="Univers LT Pro 45 Light"/>
          <w:b/>
          <w:bCs/>
          <w:color w:val="auto"/>
          <w:sz w:val="28"/>
          <w:szCs w:val="28"/>
          <w:lang w:val="de-AT"/>
        </w:rPr>
        <w:t xml:space="preserve"> Digital </w:t>
      </w:r>
      <w:proofErr w:type="spellStart"/>
      <w:r w:rsidRPr="00B73CCE">
        <w:rPr>
          <w:rFonts w:cs="Univers LT Pro 45 Light"/>
          <w:b/>
          <w:bCs/>
          <w:color w:val="auto"/>
          <w:sz w:val="28"/>
          <w:szCs w:val="28"/>
          <w:lang w:val="de-AT"/>
        </w:rPr>
        <w:t>Humanities</w:t>
      </w:r>
      <w:proofErr w:type="spellEnd"/>
    </w:p>
    <w:p w:rsidR="00053C3D" w:rsidP="000F2F16" w:rsidRDefault="00B73CCE" w14:paraId="280536F9" w14:textId="428FDD14">
      <w:pPr>
        <w:pStyle w:val="UniversRoman12ptHeadline"/>
        <w:spacing w:line="276" w:lineRule="auto"/>
        <w:ind w:left="709"/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</w:pPr>
      <w:r w:rsidRPr="00B73CCE"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 xml:space="preserve">Professorin </w:t>
      </w:r>
      <w:r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 xml:space="preserve">an </w:t>
      </w:r>
      <w:r w:rsidRPr="00B73CCE"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 xml:space="preserve">der Universität für Weiterbildung Krems übernimmt führende </w:t>
      </w:r>
      <w:r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>Funktion</w:t>
      </w:r>
      <w:r w:rsidRPr="00B73CCE"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 xml:space="preserve"> i</w:t>
      </w:r>
      <w:r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>n</w:t>
      </w:r>
      <w:r w:rsidRPr="00B73CCE"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 xml:space="preserve"> europäische</w:t>
      </w:r>
      <w:r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>r</w:t>
      </w:r>
      <w:r w:rsidRPr="00B73CCE"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 xml:space="preserve"> </w:t>
      </w:r>
      <w:r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>Fachgesellschaft</w:t>
      </w:r>
    </w:p>
    <w:p w:rsidRPr="00B73CCE" w:rsidR="00B73CCE" w:rsidP="000F2F16" w:rsidRDefault="00B73CCE" w14:paraId="361A9594" w14:textId="77777777">
      <w:pPr>
        <w:pStyle w:val="UniversRoman12ptHeadline"/>
        <w:spacing w:line="276" w:lineRule="auto"/>
        <w:ind w:left="709"/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</w:pPr>
    </w:p>
    <w:p w:rsidR="00053C3D" w:rsidP="00396B30" w:rsidRDefault="00EC481F" w14:paraId="3686523A" w14:textId="3C333686">
      <w:pPr>
        <w:pStyle w:val="UniversLight10ptFlietext"/>
        <w:spacing w:line="276" w:lineRule="auto"/>
        <w:ind w:left="709"/>
        <w:rPr>
          <w:rFonts w:ascii="Univers" w:hAnsi="Univers"/>
          <w:b/>
          <w:bCs/>
          <w:color w:val="auto"/>
          <w:sz w:val="22"/>
          <w:szCs w:val="22"/>
          <w:lang w:val="de-AT"/>
        </w:rPr>
      </w:pPr>
      <w:r>
        <w:rPr>
          <w:rFonts w:ascii="Univers" w:hAnsi="Univers"/>
          <w:b/>
          <w:bCs/>
          <w:color w:val="auto"/>
          <w:sz w:val="22"/>
          <w:szCs w:val="22"/>
          <w:lang w:val="de-AT"/>
        </w:rPr>
        <w:t>Univ.-Prof.</w:t>
      </w:r>
      <w:r w:rsidRPr="00EC481F">
        <w:rPr>
          <w:rFonts w:ascii="Univers" w:hAnsi="Univers"/>
          <w:b/>
          <w:bCs/>
          <w:color w:val="auto"/>
          <w:sz w:val="22"/>
          <w:szCs w:val="22"/>
          <w:vertAlign w:val="superscript"/>
          <w:lang w:val="de-AT"/>
        </w:rPr>
        <w:t>in</w:t>
      </w:r>
      <w:r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 </w:t>
      </w:r>
      <w:r w:rsidRPr="00B73CCE" w:rsidR="00B73CCE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Chiara Zuanni, </w:t>
      </w:r>
      <w:r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PhD, </w:t>
      </w:r>
      <w:r w:rsidRPr="00B73CCE" w:rsidR="00B73CCE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Professorin für „Digitale Kulturen und Digital </w:t>
      </w:r>
      <w:proofErr w:type="spellStart"/>
      <w:r w:rsidRPr="00B73CCE" w:rsidR="00B73CCE">
        <w:rPr>
          <w:rFonts w:ascii="Univers" w:hAnsi="Univers"/>
          <w:b/>
          <w:bCs/>
          <w:color w:val="auto"/>
          <w:sz w:val="22"/>
          <w:szCs w:val="22"/>
          <w:lang w:val="de-AT"/>
        </w:rPr>
        <w:t>Humanities</w:t>
      </w:r>
      <w:proofErr w:type="spellEnd"/>
      <w:r w:rsidRPr="00B73CCE" w:rsidR="00B73CCE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“ an der Universität für Weiterbildung Krems, wurde zur Vorsitzenden der European </w:t>
      </w:r>
      <w:proofErr w:type="spellStart"/>
      <w:r w:rsidRPr="00B73CCE" w:rsidR="00B73CCE">
        <w:rPr>
          <w:rFonts w:ascii="Univers" w:hAnsi="Univers"/>
          <w:b/>
          <w:bCs/>
          <w:color w:val="auto"/>
          <w:sz w:val="22"/>
          <w:szCs w:val="22"/>
          <w:lang w:val="de-AT"/>
        </w:rPr>
        <w:t>Association</w:t>
      </w:r>
      <w:proofErr w:type="spellEnd"/>
      <w:r w:rsidRPr="00B73CCE" w:rsidR="00B73CCE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 </w:t>
      </w:r>
      <w:proofErr w:type="spellStart"/>
      <w:r w:rsidRPr="00B73CCE" w:rsidR="00B73CCE">
        <w:rPr>
          <w:rFonts w:ascii="Univers" w:hAnsi="Univers"/>
          <w:b/>
          <w:bCs/>
          <w:color w:val="auto"/>
          <w:sz w:val="22"/>
          <w:szCs w:val="22"/>
          <w:lang w:val="de-AT"/>
        </w:rPr>
        <w:t>for</w:t>
      </w:r>
      <w:proofErr w:type="spellEnd"/>
      <w:r w:rsidRPr="00B73CCE" w:rsidR="00B73CCE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 Digital </w:t>
      </w:r>
      <w:proofErr w:type="spellStart"/>
      <w:r w:rsidRPr="00B73CCE" w:rsidR="00B73CCE">
        <w:rPr>
          <w:rFonts w:ascii="Univers" w:hAnsi="Univers"/>
          <w:b/>
          <w:bCs/>
          <w:color w:val="auto"/>
          <w:sz w:val="22"/>
          <w:szCs w:val="22"/>
          <w:lang w:val="de-AT"/>
        </w:rPr>
        <w:t>Humanities</w:t>
      </w:r>
      <w:proofErr w:type="spellEnd"/>
      <w:r w:rsidRPr="00B73CCE" w:rsidR="00B73CCE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 (EADH) gewählt. Damit übernimmt sie den Vorsitz einer zentralen europäischen Fachgesellschaft ihres Forschungsfelds.</w:t>
      </w:r>
    </w:p>
    <w:p w:rsidRPr="00B73CCE" w:rsidR="00B73CCE" w:rsidP="00396B30" w:rsidRDefault="00B73CCE" w14:paraId="190219E8" w14:textId="77777777">
      <w:pPr>
        <w:pStyle w:val="UniversLight10ptFlietext"/>
        <w:spacing w:line="276" w:lineRule="auto"/>
        <w:ind w:left="709"/>
        <w:rPr>
          <w:rFonts w:ascii="Univers" w:hAnsi="Univers"/>
          <w:b/>
          <w:bCs/>
          <w:color w:val="auto"/>
          <w:sz w:val="22"/>
          <w:szCs w:val="22"/>
          <w:lang w:val="de-AT"/>
        </w:rPr>
      </w:pPr>
    </w:p>
    <w:p w:rsidR="00B73CCE" w:rsidP="00396B30" w:rsidRDefault="00B73CCE" w14:paraId="6B82AA77" w14:textId="03B98504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  <w:r w:rsidRPr="00B73CCE">
        <w:rPr>
          <w:rFonts w:ascii="Univers" w:hAnsi="Univers"/>
          <w:color w:val="auto"/>
          <w:sz w:val="22"/>
          <w:szCs w:val="22"/>
          <w:lang w:val="de-AT"/>
        </w:rPr>
        <w:t xml:space="preserve">Die EADH vereint Disziplinen, die digitale Methoden und Technologien in den Geistes- und Kulturwissenschaften erforschen und anwenden. </w:t>
      </w:r>
      <w:r w:rsidRPr="004B6B0E" w:rsidR="004B6B0E">
        <w:rPr>
          <w:rFonts w:ascii="Univers" w:hAnsi="Univers"/>
          <w:color w:val="auto"/>
          <w:sz w:val="22"/>
          <w:szCs w:val="22"/>
          <w:lang w:val="de-AT"/>
        </w:rPr>
        <w:t xml:space="preserve">In ihrer Funktion als Vorsitzende leitet Zuanni </w:t>
      </w:r>
      <w:r w:rsidR="004B6B0E">
        <w:rPr>
          <w:rFonts w:ascii="Univers" w:hAnsi="Univers"/>
          <w:color w:val="auto"/>
          <w:sz w:val="22"/>
          <w:szCs w:val="22"/>
          <w:lang w:val="de-AT"/>
        </w:rPr>
        <w:t xml:space="preserve">künftig </w:t>
      </w:r>
      <w:r w:rsidRPr="004B6B0E" w:rsidR="004B6B0E">
        <w:rPr>
          <w:rFonts w:ascii="Univers" w:hAnsi="Univers"/>
          <w:color w:val="auto"/>
          <w:sz w:val="22"/>
          <w:szCs w:val="22"/>
          <w:lang w:val="de-AT"/>
        </w:rPr>
        <w:t xml:space="preserve">das Executive Committee der EADH, vertritt die Organisation im internationalen Dachverband Alliance </w:t>
      </w:r>
      <w:proofErr w:type="spellStart"/>
      <w:r w:rsidRPr="004B6B0E" w:rsidR="004B6B0E">
        <w:rPr>
          <w:rFonts w:ascii="Univers" w:hAnsi="Univers"/>
          <w:color w:val="auto"/>
          <w:sz w:val="22"/>
          <w:szCs w:val="22"/>
          <w:lang w:val="de-AT"/>
        </w:rPr>
        <w:t>of</w:t>
      </w:r>
      <w:proofErr w:type="spellEnd"/>
      <w:r w:rsidRPr="004B6B0E" w:rsidR="004B6B0E">
        <w:rPr>
          <w:rFonts w:ascii="Univers" w:hAnsi="Univers"/>
          <w:color w:val="auto"/>
          <w:sz w:val="22"/>
          <w:szCs w:val="22"/>
          <w:lang w:val="de-AT"/>
        </w:rPr>
        <w:t xml:space="preserve"> Digital </w:t>
      </w:r>
      <w:proofErr w:type="spellStart"/>
      <w:r w:rsidRPr="004B6B0E" w:rsidR="004B6B0E">
        <w:rPr>
          <w:rFonts w:ascii="Univers" w:hAnsi="Univers"/>
          <w:color w:val="auto"/>
          <w:sz w:val="22"/>
          <w:szCs w:val="22"/>
          <w:lang w:val="de-AT"/>
        </w:rPr>
        <w:t>Humanities</w:t>
      </w:r>
      <w:proofErr w:type="spellEnd"/>
      <w:r w:rsidRPr="004B6B0E" w:rsidR="004B6B0E">
        <w:rPr>
          <w:rFonts w:ascii="Univers" w:hAnsi="Univers"/>
          <w:color w:val="auto"/>
          <w:sz w:val="22"/>
          <w:szCs w:val="22"/>
          <w:lang w:val="de-AT"/>
        </w:rPr>
        <w:t xml:space="preserve"> </w:t>
      </w:r>
      <w:proofErr w:type="spellStart"/>
      <w:r w:rsidRPr="004B6B0E" w:rsidR="004B6B0E">
        <w:rPr>
          <w:rFonts w:ascii="Univers" w:hAnsi="Univers"/>
          <w:color w:val="auto"/>
          <w:sz w:val="22"/>
          <w:szCs w:val="22"/>
          <w:lang w:val="de-AT"/>
        </w:rPr>
        <w:t>Organizations</w:t>
      </w:r>
      <w:proofErr w:type="spellEnd"/>
      <w:r w:rsidRPr="004B6B0E" w:rsidR="004B6B0E">
        <w:rPr>
          <w:rFonts w:ascii="Univers" w:hAnsi="Univers"/>
          <w:color w:val="auto"/>
          <w:sz w:val="22"/>
          <w:szCs w:val="22"/>
          <w:lang w:val="de-AT"/>
        </w:rPr>
        <w:t xml:space="preserve"> (ADHO) und engagiert sich in der Weiterentwicklung des Netzwerks</w:t>
      </w:r>
      <w:r w:rsidR="004B6B0E">
        <w:rPr>
          <w:rFonts w:ascii="Univers" w:hAnsi="Univers"/>
          <w:color w:val="auto"/>
          <w:sz w:val="22"/>
          <w:szCs w:val="22"/>
          <w:lang w:val="de-AT"/>
        </w:rPr>
        <w:t>.</w:t>
      </w:r>
    </w:p>
    <w:p w:rsidR="004B6B0E" w:rsidP="00396B30" w:rsidRDefault="004B6B0E" w14:paraId="05055DB5" w14:textId="77777777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</w:p>
    <w:p w:rsidRPr="004B6B0E" w:rsidR="004B6B0E" w:rsidP="00396B30" w:rsidRDefault="004B6B0E" w14:paraId="2E08BAB9" w14:textId="71712F14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  <w:r>
        <w:rPr>
          <w:rFonts w:ascii="Univers" w:hAnsi="Univers"/>
          <w:color w:val="auto"/>
          <w:sz w:val="22"/>
          <w:szCs w:val="22"/>
          <w:lang w:val="de-AT"/>
        </w:rPr>
        <w:t>„</w:t>
      </w:r>
      <w:r w:rsidRPr="004B6B0E">
        <w:rPr>
          <w:rFonts w:ascii="Univers" w:hAnsi="Univers"/>
          <w:color w:val="auto"/>
          <w:sz w:val="22"/>
          <w:szCs w:val="22"/>
          <w:lang w:val="de-AT"/>
        </w:rPr>
        <w:t>Ich freue mich sehr, zur neuen Vorsitzenden der EADH gewählt worden zu sein, und sehe es als große Ehre, die Community in dieser Rolle vertreten</w:t>
      </w:r>
      <w:r w:rsidR="00EC481F">
        <w:rPr>
          <w:rFonts w:ascii="Univers" w:hAnsi="Univers"/>
          <w:color w:val="auto"/>
          <w:sz w:val="22"/>
          <w:szCs w:val="22"/>
          <w:lang w:val="de-AT"/>
        </w:rPr>
        <w:t xml:space="preserve"> zu dürfen</w:t>
      </w:r>
      <w:r>
        <w:rPr>
          <w:rFonts w:ascii="Univers" w:hAnsi="Univers"/>
          <w:color w:val="auto"/>
          <w:sz w:val="22"/>
          <w:szCs w:val="22"/>
          <w:lang w:val="de-AT"/>
        </w:rPr>
        <w:t>“, sagt Zuanni.</w:t>
      </w:r>
      <w:r w:rsidRPr="004B6B0E">
        <w:rPr>
          <w:rFonts w:ascii="Univers" w:hAnsi="Univers"/>
          <w:color w:val="auto"/>
          <w:sz w:val="22"/>
          <w:szCs w:val="22"/>
          <w:lang w:val="de-AT"/>
        </w:rPr>
        <w:t xml:space="preserve"> </w:t>
      </w:r>
      <w:r>
        <w:rPr>
          <w:rFonts w:ascii="Univers" w:hAnsi="Univers"/>
          <w:color w:val="auto"/>
          <w:sz w:val="22"/>
          <w:szCs w:val="22"/>
          <w:lang w:val="de-AT"/>
        </w:rPr>
        <w:t>„</w:t>
      </w:r>
      <w:r w:rsidRPr="004B6B0E">
        <w:rPr>
          <w:rFonts w:ascii="Univers" w:hAnsi="Univers"/>
          <w:color w:val="auto"/>
          <w:sz w:val="22"/>
          <w:szCs w:val="22"/>
          <w:lang w:val="de-AT"/>
        </w:rPr>
        <w:t xml:space="preserve">Mir ist es ein besonderes Anliegen, die Digital </w:t>
      </w:r>
      <w:proofErr w:type="spellStart"/>
      <w:r w:rsidRPr="004B6B0E">
        <w:rPr>
          <w:rFonts w:ascii="Univers" w:hAnsi="Univers"/>
          <w:color w:val="auto"/>
          <w:sz w:val="22"/>
          <w:szCs w:val="22"/>
          <w:lang w:val="de-AT"/>
        </w:rPr>
        <w:t>Humanities</w:t>
      </w:r>
      <w:proofErr w:type="spellEnd"/>
      <w:r w:rsidRPr="004B6B0E">
        <w:rPr>
          <w:rFonts w:ascii="Univers" w:hAnsi="Univers"/>
          <w:color w:val="auto"/>
          <w:sz w:val="22"/>
          <w:szCs w:val="22"/>
          <w:lang w:val="de-AT"/>
        </w:rPr>
        <w:t xml:space="preserve"> in ganz Europa weiter zu stärken und insbesondere Nachwuchsforschende zu unterstützen. Außerdem möchte ich </w:t>
      </w:r>
      <w:r w:rsidR="00EC481F">
        <w:rPr>
          <w:rFonts w:ascii="Univers" w:hAnsi="Univers"/>
          <w:color w:val="auto"/>
          <w:sz w:val="22"/>
          <w:szCs w:val="22"/>
          <w:lang w:val="de-AT"/>
        </w:rPr>
        <w:t>den Austausch</w:t>
      </w:r>
      <w:r w:rsidRPr="004B6B0E">
        <w:rPr>
          <w:rFonts w:ascii="Univers" w:hAnsi="Univers"/>
          <w:color w:val="auto"/>
          <w:sz w:val="22"/>
          <w:szCs w:val="22"/>
          <w:lang w:val="de-AT"/>
        </w:rPr>
        <w:t xml:space="preserve"> zwischen den Digital </w:t>
      </w:r>
      <w:proofErr w:type="spellStart"/>
      <w:r w:rsidRPr="004B6B0E">
        <w:rPr>
          <w:rFonts w:ascii="Univers" w:hAnsi="Univers"/>
          <w:color w:val="auto"/>
          <w:sz w:val="22"/>
          <w:szCs w:val="22"/>
          <w:lang w:val="de-AT"/>
        </w:rPr>
        <w:t>Humanities</w:t>
      </w:r>
      <w:proofErr w:type="spellEnd"/>
      <w:r w:rsidRPr="004B6B0E">
        <w:rPr>
          <w:rFonts w:ascii="Univers" w:hAnsi="Univers"/>
          <w:color w:val="auto"/>
          <w:sz w:val="22"/>
          <w:szCs w:val="22"/>
          <w:lang w:val="de-AT"/>
        </w:rPr>
        <w:t xml:space="preserve"> und dem Bereich des kulturellen Erbes intensivieren</w:t>
      </w:r>
      <w:r>
        <w:rPr>
          <w:rFonts w:ascii="Univers" w:hAnsi="Univers"/>
          <w:color w:val="auto"/>
          <w:sz w:val="22"/>
          <w:szCs w:val="22"/>
          <w:lang w:val="de-AT"/>
        </w:rPr>
        <w:t>.“</w:t>
      </w:r>
    </w:p>
    <w:p w:rsidR="004B6B0E" w:rsidP="00396B30" w:rsidRDefault="004B6B0E" w14:paraId="475BF194" w14:textId="77777777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</w:p>
    <w:p w:rsidRPr="00B73CCE" w:rsidR="00B73CCE" w:rsidP="00B73CCE" w:rsidRDefault="00B73CCE" w14:paraId="24C853F9" w14:textId="290B7B2E">
      <w:pPr>
        <w:pStyle w:val="UniversLight10ptFlietext"/>
        <w:spacing w:line="276" w:lineRule="auto"/>
        <w:ind w:left="709"/>
        <w:rPr>
          <w:rFonts w:ascii="Univers" w:hAnsi="Univers"/>
          <w:b/>
          <w:color w:val="auto"/>
          <w:sz w:val="22"/>
          <w:szCs w:val="22"/>
        </w:rPr>
      </w:pPr>
      <w:r>
        <w:rPr>
          <w:rFonts w:ascii="Univers" w:hAnsi="Univers"/>
          <w:b/>
          <w:color w:val="auto"/>
          <w:sz w:val="22"/>
          <w:szCs w:val="22"/>
        </w:rPr>
        <w:t>Zur Person</w:t>
      </w:r>
    </w:p>
    <w:p w:rsidRPr="00B73CCE" w:rsidR="00B73CCE" w:rsidP="00B73CCE" w:rsidRDefault="00B73CCE" w14:paraId="211AEDEC" w14:textId="77777777">
      <w:pPr>
        <w:pStyle w:val="UniversLight10ptFlietext"/>
        <w:spacing w:line="276" w:lineRule="auto"/>
        <w:ind w:left="709"/>
        <w:rPr>
          <w:rFonts w:ascii="Univers" w:hAnsi="Univers"/>
          <w:bCs/>
          <w:color w:val="auto"/>
          <w:sz w:val="22"/>
          <w:szCs w:val="22"/>
        </w:rPr>
      </w:pPr>
      <w:r w:rsidRPr="00B73CCE">
        <w:rPr>
          <w:rFonts w:ascii="Univers" w:hAnsi="Univers"/>
          <w:bCs/>
          <w:color w:val="auto"/>
          <w:sz w:val="22"/>
          <w:szCs w:val="22"/>
        </w:rPr>
        <w:t xml:space="preserve">An der Universität für Weiterbildung Krems forscht Zuanni an der Schnittstelle von Digital </w:t>
      </w:r>
      <w:proofErr w:type="spellStart"/>
      <w:r w:rsidRPr="00B73CCE">
        <w:rPr>
          <w:rFonts w:ascii="Univers" w:hAnsi="Univers"/>
          <w:bCs/>
          <w:color w:val="auto"/>
          <w:sz w:val="22"/>
          <w:szCs w:val="22"/>
        </w:rPr>
        <w:t>Humanities</w:t>
      </w:r>
      <w:proofErr w:type="spellEnd"/>
      <w:r w:rsidRPr="00B73CCE">
        <w:rPr>
          <w:rFonts w:ascii="Univers" w:hAnsi="Univers"/>
          <w:bCs/>
          <w:color w:val="auto"/>
          <w:sz w:val="22"/>
          <w:szCs w:val="22"/>
        </w:rPr>
        <w:t xml:space="preserve"> und Museumswissenschaft. Im Zentrum ihrer Arbeit stehen digitale Praktiken im Kulturerbe-Sektor – von Datenprozessen in Museen über 3D-Digitalisierung bis hin zu neuen Formen der Vermittlung kulturellen Erbes durch digitale Medien.</w:t>
      </w:r>
    </w:p>
    <w:p w:rsidRPr="00B73CCE" w:rsidR="00B73CCE" w:rsidP="00B73CCE" w:rsidRDefault="00B73CCE" w14:paraId="21264363" w14:textId="77777777">
      <w:pPr>
        <w:pStyle w:val="UniversLight10ptFlietext"/>
        <w:spacing w:line="276" w:lineRule="auto"/>
        <w:ind w:left="709"/>
        <w:rPr>
          <w:rFonts w:ascii="Univers" w:hAnsi="Univers"/>
          <w:bCs/>
          <w:color w:val="auto"/>
          <w:sz w:val="22"/>
          <w:szCs w:val="22"/>
        </w:rPr>
      </w:pPr>
    </w:p>
    <w:p w:rsidRPr="00B73CCE" w:rsidR="00B73CCE" w:rsidP="00B73CCE" w:rsidRDefault="00B73CCE" w14:paraId="53F3FFD6" w14:textId="77777777">
      <w:pPr>
        <w:pStyle w:val="UniversLight10ptFlietext"/>
        <w:spacing w:line="276" w:lineRule="auto"/>
        <w:ind w:left="709"/>
        <w:rPr>
          <w:rFonts w:ascii="Univers" w:hAnsi="Univers"/>
          <w:bCs/>
          <w:color w:val="auto"/>
          <w:sz w:val="22"/>
          <w:szCs w:val="22"/>
        </w:rPr>
      </w:pPr>
      <w:r w:rsidRPr="00B73CCE">
        <w:rPr>
          <w:rFonts w:ascii="Univers" w:hAnsi="Univers"/>
          <w:bCs/>
          <w:color w:val="auto"/>
          <w:sz w:val="22"/>
          <w:szCs w:val="22"/>
        </w:rPr>
        <w:t xml:space="preserve">Zuanni war unter anderem an der University </w:t>
      </w:r>
      <w:proofErr w:type="spellStart"/>
      <w:r w:rsidRPr="00B73CCE">
        <w:rPr>
          <w:rFonts w:ascii="Univers" w:hAnsi="Univers"/>
          <w:bCs/>
          <w:color w:val="auto"/>
          <w:sz w:val="22"/>
          <w:szCs w:val="22"/>
        </w:rPr>
        <w:t>of</w:t>
      </w:r>
      <w:proofErr w:type="spellEnd"/>
      <w:r w:rsidRPr="00B73CCE">
        <w:rPr>
          <w:rFonts w:ascii="Univers" w:hAnsi="Univers"/>
          <w:bCs/>
          <w:color w:val="auto"/>
          <w:sz w:val="22"/>
          <w:szCs w:val="22"/>
        </w:rPr>
        <w:t xml:space="preserve"> Liverpool sowie am Victoria &amp; Albert Museum in London tätig. Seit 2018 arbeitete sie an der Universität Graz, wo sie sich im Bereich Digital </w:t>
      </w:r>
      <w:proofErr w:type="spellStart"/>
      <w:r w:rsidRPr="00B73CCE">
        <w:rPr>
          <w:rFonts w:ascii="Univers" w:hAnsi="Univers"/>
          <w:bCs/>
          <w:color w:val="auto"/>
          <w:sz w:val="22"/>
          <w:szCs w:val="22"/>
        </w:rPr>
        <w:t>Humanities</w:t>
      </w:r>
      <w:proofErr w:type="spellEnd"/>
      <w:r w:rsidRPr="00B73CCE">
        <w:rPr>
          <w:rFonts w:ascii="Univers" w:hAnsi="Univers"/>
          <w:bCs/>
          <w:color w:val="auto"/>
          <w:sz w:val="22"/>
          <w:szCs w:val="22"/>
        </w:rPr>
        <w:t xml:space="preserve"> habilitierte und zuletzt als Associate Professor tätig war. 2025 wurde sie an die Universität für Weiterbildung Krems berufen.</w:t>
      </w:r>
    </w:p>
    <w:p w:rsidR="007F7ADF" w:rsidP="00B73CCE" w:rsidRDefault="007F7ADF" w14:paraId="5AAE2ECA" w14:textId="31991E2C">
      <w:pPr>
        <w:pStyle w:val="UniversLight10ptFlietext"/>
        <w:spacing w:line="276" w:lineRule="auto"/>
        <w:ind w:left="709"/>
        <w:rPr>
          <w:rFonts w:ascii="Univers" w:hAnsi="Univers"/>
          <w:sz w:val="22"/>
          <w:szCs w:val="22"/>
        </w:rPr>
      </w:pPr>
    </w:p>
    <w:p w:rsidRPr="0016128C" w:rsidR="00053C3D" w:rsidP="000F2F16" w:rsidRDefault="00053C3D" w14:paraId="1FF9523D" w14:textId="77777777">
      <w:pPr>
        <w:pStyle w:val="UniversLight10ptFlietext"/>
        <w:spacing w:line="276" w:lineRule="auto"/>
        <w:ind w:left="709"/>
        <w:rPr>
          <w:rFonts w:ascii="Univers" w:hAnsi="Univers"/>
          <w:sz w:val="22"/>
          <w:szCs w:val="22"/>
        </w:rPr>
      </w:pPr>
    </w:p>
    <w:p w:rsidRPr="0016128C" w:rsidR="003A6C44" w:rsidP="000F2F16" w:rsidRDefault="002E148A" w14:paraId="19C2D56D" w14:textId="77777777">
      <w:pPr>
        <w:spacing w:line="276" w:lineRule="auto"/>
        <w:ind w:left="709"/>
        <w:rPr>
          <w:rFonts w:cs="Univers LT Pro 45 Light"/>
          <w:b/>
          <w:sz w:val="22"/>
          <w:szCs w:val="22"/>
          <w:lang w:val="de-DE" w:eastAsia="en-US"/>
        </w:rPr>
      </w:pPr>
      <w:r w:rsidRPr="0016128C">
        <w:rPr>
          <w:rFonts w:cs="Univers LT Pro 45 Light"/>
          <w:b/>
          <w:sz w:val="22"/>
          <w:szCs w:val="22"/>
          <w:lang w:val="de-DE" w:eastAsia="en-US"/>
        </w:rPr>
        <w:t>Rückfragehinweis</w:t>
      </w:r>
    </w:p>
    <w:p w:rsidRPr="0016128C" w:rsidR="002E148A" w:rsidP="000F2F16" w:rsidRDefault="00EE66C8" w14:paraId="628273E3" w14:textId="6D2FCEB5">
      <w:pPr>
        <w:spacing w:line="276" w:lineRule="auto"/>
        <w:ind w:left="709"/>
        <w:rPr>
          <w:rFonts w:cs="Univers LT Pro 45 Light"/>
          <w:sz w:val="22"/>
          <w:szCs w:val="22"/>
          <w:lang w:val="de-DE" w:eastAsia="en-US"/>
        </w:rPr>
      </w:pPr>
      <w:r>
        <w:rPr>
          <w:rFonts w:cs="Univers LT Pro 45 Light"/>
          <w:sz w:val="22"/>
          <w:szCs w:val="22"/>
          <w:lang w:val="de-DE" w:eastAsia="en-US"/>
        </w:rPr>
        <w:t xml:space="preserve">Mag. </w:t>
      </w:r>
      <w:r w:rsidR="00053C3D">
        <w:rPr>
          <w:rFonts w:cs="Univers LT Pro 45 Light"/>
          <w:sz w:val="22"/>
          <w:szCs w:val="22"/>
          <w:lang w:val="de-DE" w:eastAsia="en-US"/>
        </w:rPr>
        <w:t xml:space="preserve">Robert </w:t>
      </w:r>
      <w:proofErr w:type="spellStart"/>
      <w:r w:rsidR="00053C3D">
        <w:rPr>
          <w:rFonts w:cs="Univers LT Pro 45 Light"/>
          <w:sz w:val="22"/>
          <w:szCs w:val="22"/>
          <w:lang w:val="de-DE" w:eastAsia="en-US"/>
        </w:rPr>
        <w:t>Neiser</w:t>
      </w:r>
      <w:proofErr w:type="spellEnd"/>
      <w:r>
        <w:rPr>
          <w:rFonts w:cs="Univers LT Pro 45 Light"/>
          <w:sz w:val="22"/>
          <w:szCs w:val="22"/>
          <w:lang w:val="de-DE" w:eastAsia="en-US"/>
        </w:rPr>
        <w:t xml:space="preserve">, </w:t>
      </w:r>
      <w:proofErr w:type="spellStart"/>
      <w:r w:rsidR="00053C3D">
        <w:rPr>
          <w:rFonts w:cs="Univers LT Pro 45 Light"/>
          <w:sz w:val="22"/>
          <w:szCs w:val="22"/>
          <w:lang w:val="de-DE" w:eastAsia="en-US"/>
        </w:rPr>
        <w:t>Ph.D</w:t>
      </w:r>
      <w:proofErr w:type="spellEnd"/>
      <w:r w:rsidR="00053C3D">
        <w:rPr>
          <w:rFonts w:cs="Univers LT Pro 45 Light"/>
          <w:sz w:val="22"/>
          <w:szCs w:val="22"/>
          <w:lang w:val="de-DE" w:eastAsia="en-US"/>
        </w:rPr>
        <w:t>.</w:t>
      </w:r>
    </w:p>
    <w:p w:rsidR="00F70AB6" w:rsidP="000F2F16" w:rsidRDefault="00053C3D" w14:paraId="6F18CB7D" w14:textId="16E81976">
      <w:pPr>
        <w:spacing w:line="276" w:lineRule="auto"/>
        <w:ind w:left="709"/>
        <w:rPr>
          <w:rFonts w:cs="Univers LT Pro 45 Light"/>
          <w:sz w:val="22"/>
          <w:szCs w:val="22"/>
          <w:lang w:val="de-DE" w:eastAsia="en-US"/>
        </w:rPr>
      </w:pPr>
      <w:r>
        <w:rPr>
          <w:rFonts w:cs="Univers LT Pro 45 Light"/>
          <w:sz w:val="22"/>
          <w:szCs w:val="22"/>
          <w:lang w:val="de-DE" w:eastAsia="en-US"/>
        </w:rPr>
        <w:t>Department für Kunst- und Kulturwissenschaften</w:t>
      </w:r>
      <w:r w:rsidRPr="00F70AB6" w:rsidR="00F70AB6">
        <w:rPr>
          <w:rFonts w:cs="Univers LT Pro 45 Light"/>
          <w:sz w:val="22"/>
          <w:szCs w:val="22"/>
          <w:lang w:val="de-DE" w:eastAsia="en-US"/>
        </w:rPr>
        <w:t xml:space="preserve"> </w:t>
      </w:r>
    </w:p>
    <w:p w:rsidRPr="0016128C" w:rsidR="002E148A" w:rsidP="000F2F16" w:rsidRDefault="002E148A" w14:paraId="67BF0C77" w14:textId="7EDFE9C9">
      <w:pPr>
        <w:spacing w:line="276" w:lineRule="auto"/>
        <w:ind w:left="709"/>
        <w:rPr>
          <w:rFonts w:cs="Univers LT Pro 45 Light"/>
          <w:sz w:val="22"/>
          <w:szCs w:val="22"/>
          <w:lang w:val="de-DE" w:eastAsia="en-US"/>
        </w:rPr>
      </w:pPr>
      <w:r w:rsidRPr="0016128C">
        <w:rPr>
          <w:rFonts w:cs="Univers LT Pro 45 Light"/>
          <w:sz w:val="22"/>
          <w:szCs w:val="22"/>
          <w:lang w:val="de-DE" w:eastAsia="en-US"/>
        </w:rPr>
        <w:t>Universität für Weiterbildung Krems</w:t>
      </w:r>
    </w:p>
    <w:p w:rsidRPr="00AB31ED" w:rsidR="002E148A" w:rsidP="000F2F16" w:rsidRDefault="002E148A" w14:paraId="274E3089" w14:textId="3465DF7B">
      <w:pPr>
        <w:spacing w:line="276" w:lineRule="auto"/>
        <w:ind w:left="709"/>
        <w:rPr>
          <w:rFonts w:cs="Univers LT Pro 45 Light"/>
          <w:sz w:val="22"/>
          <w:szCs w:val="22"/>
          <w:lang w:val="pt-PT" w:eastAsia="en-US"/>
        </w:rPr>
      </w:pPr>
      <w:r w:rsidRPr="00AB31ED">
        <w:rPr>
          <w:rFonts w:cs="Univers LT Pro 45 Light"/>
          <w:sz w:val="22"/>
          <w:szCs w:val="22"/>
          <w:lang w:val="pt-PT" w:eastAsia="en-US"/>
        </w:rPr>
        <w:t>Tel.: +43 2732 893-</w:t>
      </w:r>
      <w:r w:rsidRPr="00AB31ED" w:rsidR="00053C3D">
        <w:rPr>
          <w:rFonts w:cs="Univers LT Pro 45 Light"/>
          <w:sz w:val="22"/>
          <w:szCs w:val="22"/>
          <w:lang w:val="pt-PT" w:eastAsia="en-US"/>
        </w:rPr>
        <w:t>2576</w:t>
      </w:r>
    </w:p>
    <w:p w:rsidRPr="00AB31ED" w:rsidR="00A943FE" w:rsidP="000F2F16" w:rsidRDefault="002E148A" w14:paraId="6566D411" w14:textId="35C6383D">
      <w:pPr>
        <w:spacing w:line="276" w:lineRule="auto"/>
        <w:ind w:left="709"/>
        <w:rPr>
          <w:rFonts w:cs="Univers LT Pro 45 Light"/>
          <w:sz w:val="22"/>
          <w:szCs w:val="22"/>
          <w:lang w:val="pt-PT" w:eastAsia="en-US"/>
        </w:rPr>
      </w:pPr>
      <w:r w:rsidRPr="00AB31ED">
        <w:rPr>
          <w:rFonts w:cs="Univers LT Pro 45 Light"/>
          <w:sz w:val="22"/>
          <w:szCs w:val="22"/>
          <w:lang w:val="pt-PT" w:eastAsia="en-US"/>
        </w:rPr>
        <w:t xml:space="preserve">E-Mail: </w:t>
      </w:r>
      <w:hyperlink w:history="1" r:id="rId11">
        <w:r w:rsidRPr="00AB31ED" w:rsidR="00053C3D">
          <w:rPr>
            <w:rStyle w:val="Hyperlink"/>
            <w:sz w:val="22"/>
            <w:szCs w:val="22"/>
            <w:lang w:val="pt-PT"/>
          </w:rPr>
          <w:t>robert.neiser@donau-uni.ac.at</w:t>
        </w:r>
      </w:hyperlink>
      <w:r w:rsidRPr="00AB31ED" w:rsidR="00053C3D">
        <w:rPr>
          <w:sz w:val="22"/>
          <w:szCs w:val="22"/>
          <w:lang w:val="pt-PT"/>
        </w:rPr>
        <w:t xml:space="preserve"> </w:t>
      </w:r>
      <w:r w:rsidRPr="00AB31ED" w:rsidR="00B71381">
        <w:rPr>
          <w:sz w:val="22"/>
          <w:szCs w:val="22"/>
          <w:lang w:val="pt-PT"/>
        </w:rPr>
        <w:t xml:space="preserve"> </w:t>
      </w:r>
      <w:r w:rsidRPr="00AB31ED" w:rsidR="00053C3D">
        <w:rPr>
          <w:sz w:val="22"/>
          <w:szCs w:val="22"/>
          <w:lang w:val="pt-PT"/>
        </w:rPr>
        <w:tab/>
      </w:r>
    </w:p>
    <w:sectPr w:rsidRPr="00AB31ED" w:rsidR="00A943FE" w:rsidSect="00917717">
      <w:headerReference w:type="default" r:id="rId12"/>
      <w:footerReference w:type="default" r:id="rId13"/>
      <w:pgSz w:w="11900" w:h="16840" w:orient="portrait"/>
      <w:pgMar w:top="2552" w:right="1417" w:bottom="1134" w:left="1133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0F49A9" w:rsidP="00840BEC" w:rsidRDefault="000F49A9" w14:paraId="164BFD64" w14:textId="77777777">
      <w:r>
        <w:separator/>
      </w:r>
    </w:p>
  </w:endnote>
  <w:endnote w:type="continuationSeparator" w:id="0">
    <w:p w:rsidR="000F49A9" w:rsidP="00840BEC" w:rsidRDefault="000F49A9" w14:paraId="6D53B7C4" w14:textId="77777777">
      <w:r>
        <w:continuationSeparator/>
      </w:r>
    </w:p>
  </w:endnote>
  <w:endnote w:type="continuationNotice" w:id="1">
    <w:p w:rsidR="000F49A9" w:rsidRDefault="000F49A9" w14:paraId="6F822FC5" w14:textId="7777777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Univers 65">
    <w:altName w:val="Calibri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nivers">
    <w:panose1 w:val="00000000000000000000"/>
    <w:charset w:val="00"/>
    <w:family w:val="roman"/>
    <w:notTrueType/>
    <w:pitch w:val="default"/>
  </w:font>
  <w:font w:name="Univers 55"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Utopia (T1)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Univers LT Pro 55">
    <w:altName w:val="Calibri"/>
    <w:charset w:val="00"/>
    <w:family w:val="swiss"/>
    <w:pitch w:val="variable"/>
    <w:sig w:usb0="A00000AF" w:usb1="5000205B" w:usb2="00000000" w:usb3="00000000" w:csb0="00000093" w:csb1="00000000"/>
  </w:font>
  <w:font w:name="Univers LT Pro 45 Light">
    <w:altName w:val="Calibri"/>
    <w:charset w:val="00"/>
    <w:family w:val="swiss"/>
    <w:pitch w:val="variable"/>
    <w:sig w:usb0="A00000AF" w:usb1="5000205B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9013FC" w:rsidP="00726476" w:rsidRDefault="00726476" w14:paraId="0E115531" w14:textId="77777777">
    <w:pPr>
      <w:pStyle w:val="Footer"/>
      <w:ind w:left="-1133" w:right="-1417"/>
    </w:pPr>
    <w:r>
      <w:rPr>
        <w:noProof/>
      </w:rPr>
      <w:drawing>
        <wp:inline distT="0" distB="0" distL="0" distR="0" wp14:anchorId="45F8C929" wp14:editId="7449F14C">
          <wp:extent cx="7534275" cy="975024"/>
          <wp:effectExtent l="0" t="0" r="0" b="0"/>
          <wp:docPr id="29" name="Grafik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66473" cy="100507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0F49A9" w:rsidP="00840BEC" w:rsidRDefault="000F49A9" w14:paraId="2D7C3495" w14:textId="77777777">
      <w:r>
        <w:separator/>
      </w:r>
    </w:p>
  </w:footnote>
  <w:footnote w:type="continuationSeparator" w:id="0">
    <w:p w:rsidR="000F49A9" w:rsidP="00840BEC" w:rsidRDefault="000F49A9" w14:paraId="6398F3E3" w14:textId="77777777">
      <w:r>
        <w:continuationSeparator/>
      </w:r>
    </w:p>
  </w:footnote>
  <w:footnote w:type="continuationNotice" w:id="1">
    <w:p w:rsidR="000F49A9" w:rsidRDefault="000F49A9" w14:paraId="5CDE6401" w14:textId="7777777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D570F7" w:rsidP="00D570F7" w:rsidRDefault="00D570F7" w14:paraId="51107982" w14:textId="77777777">
    <w:pPr>
      <w:ind w:left="-1133"/>
      <w:jc w:val="right"/>
    </w:pPr>
  </w:p>
  <w:p w:rsidR="00D570F7" w:rsidP="00D570F7" w:rsidRDefault="00D570F7" w14:paraId="00125A54" w14:textId="77777777">
    <w:pPr>
      <w:ind w:left="-1133"/>
      <w:jc w:val="right"/>
    </w:pPr>
  </w:p>
  <w:p w:rsidR="00D570F7" w:rsidP="00D570F7" w:rsidRDefault="00D570F7" w14:paraId="5B2003C8" w14:textId="77777777">
    <w:pPr>
      <w:ind w:left="-1133"/>
      <w:jc w:val="right"/>
    </w:pPr>
  </w:p>
  <w:p w:rsidRPr="00D776C7" w:rsidR="00840BEC" w:rsidP="00D570F7" w:rsidRDefault="00D570F7" w14:paraId="763E037E" w14:textId="77777777">
    <w:pPr>
      <w:ind w:left="-1133"/>
      <w:jc w:val="right"/>
    </w:pPr>
    <w:r>
      <w:rPr>
        <w:noProof/>
      </w:rPr>
      <w:drawing>
        <wp:inline distT="0" distB="0" distL="0" distR="0" wp14:anchorId="1BBA817A" wp14:editId="5D05E396">
          <wp:extent cx="1957070" cy="738036"/>
          <wp:effectExtent l="0" t="0" r="5080" b="5080"/>
          <wp:docPr id="28" name="Grafik 28" descr="Ein Bild, das Text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Ein Bild, das Text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64939" cy="74100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VOzrdyUZWGlCxD" int2:id="DKnZVDAu">
      <int2:state int2:value="Rejected" int2:type="spell"/>
    </int2:textHash>
    <int2:textHash int2:hashCode="Y8zHzb97hxKqU5" int2:id="LRtzC6xb">
      <int2:state int2:value="Rejected" int2:type="spell"/>
    </int2:textHash>
    <int2:textHash int2:hashCode="3gT6Din5s14kkF" int2:id="g54xq5no">
      <int2:state int2:value="Rejected" int2:type="spell"/>
    </int2:textHash>
    <int2:textHash int2:hashCode="mBvGMyH2cmtmK8" int2:id="hIUM74xV">
      <int2:state int2:value="Rejected" int2:type="spell"/>
    </int2:textHash>
    <int2:textHash int2:hashCode="uRpSJTCHb7Kdn1" int2:id="lVWCcQWV">
      <int2:state int2:value="Rejected" int2:type="spell"/>
    </int2:textHash>
    <int2:textHash int2:hashCode="O69ymXityDz/K0" int2:id="oi1BN2mF">
      <int2:state int2:value="Rejected" int2:type="spell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938F7"/>
    <w:multiLevelType w:val="hybridMultilevel"/>
    <w:tmpl w:val="E9AE34B0"/>
    <w:lvl w:ilvl="0" w:tplc="F9D608E0">
      <w:start w:val="1"/>
      <w:numFmt w:val="bullet"/>
      <w:lvlText w:val="&gt;"/>
      <w:lvlJc w:val="left"/>
      <w:pPr>
        <w:ind w:left="1200" w:hanging="718"/>
      </w:pPr>
      <w:rPr>
        <w:rFonts w:hint="default" w:ascii="Univers 65" w:hAnsi="Univers 65"/>
        <w:b/>
        <w:i w:val="0"/>
        <w:color w:val="D7003F"/>
        <w:sz w:val="20"/>
        <w:u w:color="D7003F"/>
      </w:rPr>
    </w:lvl>
    <w:lvl w:ilvl="1" w:tplc="04090003" w:tentative="1">
      <w:start w:val="1"/>
      <w:numFmt w:val="bullet"/>
      <w:lvlText w:val="o"/>
      <w:lvlJc w:val="left"/>
      <w:pPr>
        <w:ind w:left="192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64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336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408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80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52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624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960" w:hanging="360"/>
      </w:pPr>
      <w:rPr>
        <w:rFonts w:hint="default" w:ascii="Wingdings" w:hAnsi="Wingdings"/>
      </w:rPr>
    </w:lvl>
  </w:abstractNum>
  <w:abstractNum w:abstractNumId="1" w15:restartNumberingAfterBreak="0">
    <w:nsid w:val="362A3549"/>
    <w:multiLevelType w:val="hybridMultilevel"/>
    <w:tmpl w:val="FE9AFD72"/>
    <w:lvl w:ilvl="0" w:tplc="E3D63736">
      <w:start w:val="1"/>
      <w:numFmt w:val="bullet"/>
      <w:pStyle w:val="ListParagraph"/>
      <w:lvlText w:val="&gt;"/>
      <w:lvlJc w:val="left"/>
      <w:pPr>
        <w:ind w:left="1440" w:hanging="360"/>
      </w:pPr>
      <w:rPr>
        <w:rFonts w:hint="default" w:ascii="Univers 65" w:hAnsi="Univers 65"/>
        <w:b/>
        <w:i w:val="0"/>
        <w:color w:val="D7003F"/>
        <w:sz w:val="20"/>
        <w:u w:color="D7003F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" w15:restartNumberingAfterBreak="0">
    <w:nsid w:val="43EF7C3D"/>
    <w:multiLevelType w:val="hybridMultilevel"/>
    <w:tmpl w:val="E222B66E"/>
    <w:lvl w:ilvl="0" w:tplc="09EC026A">
      <w:numFmt w:val="bullet"/>
      <w:lvlText w:val=""/>
      <w:lvlJc w:val="left"/>
      <w:pPr>
        <w:ind w:left="900" w:hanging="420"/>
      </w:pPr>
      <w:rPr>
        <w:rFonts w:hint="default" w:ascii="Wingdings" w:hAnsi="Wingdings" w:cs="Times New Roman" w:eastAsiaTheme="minorHAnsi"/>
        <w:b/>
        <w:color w:val="D7003F"/>
      </w:rPr>
    </w:lvl>
    <w:lvl w:ilvl="1" w:tplc="04090003" w:tentative="1">
      <w:start w:val="1"/>
      <w:numFmt w:val="bullet"/>
      <w:lvlText w:val="o"/>
      <w:lvlJc w:val="left"/>
      <w:pPr>
        <w:ind w:left="156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28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300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72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44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16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88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600" w:hanging="360"/>
      </w:pPr>
      <w:rPr>
        <w:rFonts w:hint="default" w:ascii="Wingdings" w:hAnsi="Wingdings"/>
      </w:rPr>
    </w:lvl>
  </w:abstractNum>
  <w:num w:numId="1" w16cid:durableId="347560710">
    <w:abstractNumId w:val="0"/>
  </w:num>
  <w:num w:numId="2" w16cid:durableId="1383292651">
    <w:abstractNumId w:val="2"/>
  </w:num>
  <w:num w:numId="3" w16cid:durableId="113476084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40"/>
  <w:proofState w:spelling="clean" w:grammar="dirty"/>
  <w:attachedTemplate r:id="rId1"/>
  <w:trackRevisions w:val="false"/>
  <w:documentProtection w:formatting="1" w:enforcement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438F"/>
    <w:rsid w:val="00000789"/>
    <w:rsid w:val="00003C48"/>
    <w:rsid w:val="00007521"/>
    <w:rsid w:val="00013D68"/>
    <w:rsid w:val="00016F00"/>
    <w:rsid w:val="00023A06"/>
    <w:rsid w:val="0003436C"/>
    <w:rsid w:val="000362C8"/>
    <w:rsid w:val="00044E6F"/>
    <w:rsid w:val="00053C3D"/>
    <w:rsid w:val="00056023"/>
    <w:rsid w:val="0006573B"/>
    <w:rsid w:val="00066A3D"/>
    <w:rsid w:val="00071520"/>
    <w:rsid w:val="00071568"/>
    <w:rsid w:val="00073E96"/>
    <w:rsid w:val="00082166"/>
    <w:rsid w:val="00083BE9"/>
    <w:rsid w:val="00086C00"/>
    <w:rsid w:val="000879EA"/>
    <w:rsid w:val="00092A26"/>
    <w:rsid w:val="00093FCE"/>
    <w:rsid w:val="00095333"/>
    <w:rsid w:val="000A0A9B"/>
    <w:rsid w:val="000B1798"/>
    <w:rsid w:val="000C1788"/>
    <w:rsid w:val="000C2F04"/>
    <w:rsid w:val="000C7C79"/>
    <w:rsid w:val="000E6E55"/>
    <w:rsid w:val="000F1728"/>
    <w:rsid w:val="000F1A42"/>
    <w:rsid w:val="000F2F16"/>
    <w:rsid w:val="000F49A9"/>
    <w:rsid w:val="00100C8C"/>
    <w:rsid w:val="00101F24"/>
    <w:rsid w:val="0010677D"/>
    <w:rsid w:val="0011509E"/>
    <w:rsid w:val="00116705"/>
    <w:rsid w:val="00120BF2"/>
    <w:rsid w:val="00133441"/>
    <w:rsid w:val="00133D04"/>
    <w:rsid w:val="001402A1"/>
    <w:rsid w:val="00141762"/>
    <w:rsid w:val="00141D9B"/>
    <w:rsid w:val="00146C23"/>
    <w:rsid w:val="00147A4D"/>
    <w:rsid w:val="001573ED"/>
    <w:rsid w:val="0016128C"/>
    <w:rsid w:val="00167A03"/>
    <w:rsid w:val="00173B54"/>
    <w:rsid w:val="001805F6"/>
    <w:rsid w:val="0019111A"/>
    <w:rsid w:val="00192D73"/>
    <w:rsid w:val="00196623"/>
    <w:rsid w:val="001A2CD3"/>
    <w:rsid w:val="001A3489"/>
    <w:rsid w:val="001A3979"/>
    <w:rsid w:val="001A6916"/>
    <w:rsid w:val="001A73D4"/>
    <w:rsid w:val="001B595A"/>
    <w:rsid w:val="001B7298"/>
    <w:rsid w:val="001D38CA"/>
    <w:rsid w:val="001D7B54"/>
    <w:rsid w:val="001F02DF"/>
    <w:rsid w:val="001F057E"/>
    <w:rsid w:val="001F1FFF"/>
    <w:rsid w:val="001F3134"/>
    <w:rsid w:val="002006D3"/>
    <w:rsid w:val="00203E92"/>
    <w:rsid w:val="0020464B"/>
    <w:rsid w:val="00205527"/>
    <w:rsid w:val="00222962"/>
    <w:rsid w:val="00231177"/>
    <w:rsid w:val="0023341F"/>
    <w:rsid w:val="00241175"/>
    <w:rsid w:val="00251618"/>
    <w:rsid w:val="00253B49"/>
    <w:rsid w:val="0025665B"/>
    <w:rsid w:val="002660F4"/>
    <w:rsid w:val="002703FB"/>
    <w:rsid w:val="0027293B"/>
    <w:rsid w:val="002904A4"/>
    <w:rsid w:val="002953FB"/>
    <w:rsid w:val="002A2A8B"/>
    <w:rsid w:val="002A4EB5"/>
    <w:rsid w:val="002A75AF"/>
    <w:rsid w:val="002C78D9"/>
    <w:rsid w:val="002C7DD7"/>
    <w:rsid w:val="002D0F54"/>
    <w:rsid w:val="002D5E5C"/>
    <w:rsid w:val="002E148A"/>
    <w:rsid w:val="002F5B36"/>
    <w:rsid w:val="002F61A3"/>
    <w:rsid w:val="002F6D9E"/>
    <w:rsid w:val="00302E9F"/>
    <w:rsid w:val="0031027A"/>
    <w:rsid w:val="00331440"/>
    <w:rsid w:val="00333DC8"/>
    <w:rsid w:val="003359F8"/>
    <w:rsid w:val="003471C1"/>
    <w:rsid w:val="00351097"/>
    <w:rsid w:val="003609DB"/>
    <w:rsid w:val="00363BE1"/>
    <w:rsid w:val="00363EC4"/>
    <w:rsid w:val="00364EEE"/>
    <w:rsid w:val="003666C6"/>
    <w:rsid w:val="00371CC3"/>
    <w:rsid w:val="003803A9"/>
    <w:rsid w:val="0039110C"/>
    <w:rsid w:val="00391823"/>
    <w:rsid w:val="00396B30"/>
    <w:rsid w:val="003A6C44"/>
    <w:rsid w:val="003A7428"/>
    <w:rsid w:val="003B74A6"/>
    <w:rsid w:val="003C1387"/>
    <w:rsid w:val="003C41C0"/>
    <w:rsid w:val="003D0E7E"/>
    <w:rsid w:val="003E000D"/>
    <w:rsid w:val="003E5C48"/>
    <w:rsid w:val="003F35AB"/>
    <w:rsid w:val="003F3CE6"/>
    <w:rsid w:val="003F5514"/>
    <w:rsid w:val="0040730C"/>
    <w:rsid w:val="00407ADB"/>
    <w:rsid w:val="004136A2"/>
    <w:rsid w:val="0041521B"/>
    <w:rsid w:val="00420F20"/>
    <w:rsid w:val="00434818"/>
    <w:rsid w:val="0043502A"/>
    <w:rsid w:val="004352D3"/>
    <w:rsid w:val="00435FCB"/>
    <w:rsid w:val="004364E0"/>
    <w:rsid w:val="004424C7"/>
    <w:rsid w:val="00452FDE"/>
    <w:rsid w:val="004600B4"/>
    <w:rsid w:val="0046567A"/>
    <w:rsid w:val="004679CC"/>
    <w:rsid w:val="00472302"/>
    <w:rsid w:val="00474DCE"/>
    <w:rsid w:val="00477804"/>
    <w:rsid w:val="004804A2"/>
    <w:rsid w:val="004968F0"/>
    <w:rsid w:val="004A053B"/>
    <w:rsid w:val="004A182B"/>
    <w:rsid w:val="004A186B"/>
    <w:rsid w:val="004A2F45"/>
    <w:rsid w:val="004A5D11"/>
    <w:rsid w:val="004B14A5"/>
    <w:rsid w:val="004B32EF"/>
    <w:rsid w:val="004B4296"/>
    <w:rsid w:val="004B6B0E"/>
    <w:rsid w:val="004C1ACA"/>
    <w:rsid w:val="004C316E"/>
    <w:rsid w:val="004E07A7"/>
    <w:rsid w:val="004E3702"/>
    <w:rsid w:val="004E79D7"/>
    <w:rsid w:val="004F1282"/>
    <w:rsid w:val="004F2D6F"/>
    <w:rsid w:val="00500617"/>
    <w:rsid w:val="00501971"/>
    <w:rsid w:val="0050378C"/>
    <w:rsid w:val="00510FEB"/>
    <w:rsid w:val="005224D9"/>
    <w:rsid w:val="0052717F"/>
    <w:rsid w:val="0053228A"/>
    <w:rsid w:val="0054322F"/>
    <w:rsid w:val="0055141D"/>
    <w:rsid w:val="005523C5"/>
    <w:rsid w:val="00561CD0"/>
    <w:rsid w:val="005624BA"/>
    <w:rsid w:val="00563538"/>
    <w:rsid w:val="005665DD"/>
    <w:rsid w:val="00591F43"/>
    <w:rsid w:val="005924C6"/>
    <w:rsid w:val="00592E78"/>
    <w:rsid w:val="00597A57"/>
    <w:rsid w:val="005B4B14"/>
    <w:rsid w:val="005C4319"/>
    <w:rsid w:val="005C58FF"/>
    <w:rsid w:val="005C5981"/>
    <w:rsid w:val="005C693D"/>
    <w:rsid w:val="005D4803"/>
    <w:rsid w:val="005E2F6F"/>
    <w:rsid w:val="005E3945"/>
    <w:rsid w:val="005E43ED"/>
    <w:rsid w:val="005E6DDB"/>
    <w:rsid w:val="005F7D1C"/>
    <w:rsid w:val="00610CF9"/>
    <w:rsid w:val="006150C1"/>
    <w:rsid w:val="00615517"/>
    <w:rsid w:val="006229E8"/>
    <w:rsid w:val="00622B47"/>
    <w:rsid w:val="00632026"/>
    <w:rsid w:val="00637B62"/>
    <w:rsid w:val="006435FB"/>
    <w:rsid w:val="00643D11"/>
    <w:rsid w:val="00660806"/>
    <w:rsid w:val="006767E0"/>
    <w:rsid w:val="006779D7"/>
    <w:rsid w:val="0068371B"/>
    <w:rsid w:val="00684CC6"/>
    <w:rsid w:val="0069042F"/>
    <w:rsid w:val="00692773"/>
    <w:rsid w:val="00697AE4"/>
    <w:rsid w:val="006A0B3B"/>
    <w:rsid w:val="006A1B69"/>
    <w:rsid w:val="006A795F"/>
    <w:rsid w:val="006B1601"/>
    <w:rsid w:val="006B2D50"/>
    <w:rsid w:val="006C3106"/>
    <w:rsid w:val="006C4092"/>
    <w:rsid w:val="006D6503"/>
    <w:rsid w:val="006D6922"/>
    <w:rsid w:val="006E0EF8"/>
    <w:rsid w:val="006F23C7"/>
    <w:rsid w:val="006F438F"/>
    <w:rsid w:val="00705074"/>
    <w:rsid w:val="007204FF"/>
    <w:rsid w:val="00720A86"/>
    <w:rsid w:val="00722C95"/>
    <w:rsid w:val="00726476"/>
    <w:rsid w:val="00732221"/>
    <w:rsid w:val="00734A56"/>
    <w:rsid w:val="00737CC3"/>
    <w:rsid w:val="00743FF9"/>
    <w:rsid w:val="0075040F"/>
    <w:rsid w:val="00761D59"/>
    <w:rsid w:val="00780DEC"/>
    <w:rsid w:val="007815AA"/>
    <w:rsid w:val="007B2D92"/>
    <w:rsid w:val="007B46C7"/>
    <w:rsid w:val="007B645C"/>
    <w:rsid w:val="007D074F"/>
    <w:rsid w:val="007D5F59"/>
    <w:rsid w:val="007F1F05"/>
    <w:rsid w:val="007F6E4E"/>
    <w:rsid w:val="007F7ADF"/>
    <w:rsid w:val="008005FF"/>
    <w:rsid w:val="0080735A"/>
    <w:rsid w:val="00807751"/>
    <w:rsid w:val="00810CDC"/>
    <w:rsid w:val="0084086D"/>
    <w:rsid w:val="00840BEC"/>
    <w:rsid w:val="008413D4"/>
    <w:rsid w:val="00844309"/>
    <w:rsid w:val="008526B5"/>
    <w:rsid w:val="0087543C"/>
    <w:rsid w:val="00882C6A"/>
    <w:rsid w:val="00885792"/>
    <w:rsid w:val="00890E5C"/>
    <w:rsid w:val="00891739"/>
    <w:rsid w:val="0089336B"/>
    <w:rsid w:val="00894824"/>
    <w:rsid w:val="008952BE"/>
    <w:rsid w:val="008A020D"/>
    <w:rsid w:val="008A2F7C"/>
    <w:rsid w:val="008B1322"/>
    <w:rsid w:val="008B226F"/>
    <w:rsid w:val="008B44C6"/>
    <w:rsid w:val="008C010A"/>
    <w:rsid w:val="008C1533"/>
    <w:rsid w:val="008C1925"/>
    <w:rsid w:val="008C28E0"/>
    <w:rsid w:val="008C4FB7"/>
    <w:rsid w:val="008D1A8D"/>
    <w:rsid w:val="008D7EA0"/>
    <w:rsid w:val="008E3AEE"/>
    <w:rsid w:val="008E7527"/>
    <w:rsid w:val="008E7A1F"/>
    <w:rsid w:val="009013FC"/>
    <w:rsid w:val="00917717"/>
    <w:rsid w:val="00917936"/>
    <w:rsid w:val="009228A1"/>
    <w:rsid w:val="0092591D"/>
    <w:rsid w:val="00925944"/>
    <w:rsid w:val="00936ED7"/>
    <w:rsid w:val="00941D4B"/>
    <w:rsid w:val="00942FF3"/>
    <w:rsid w:val="0094545B"/>
    <w:rsid w:val="00953292"/>
    <w:rsid w:val="00954ABF"/>
    <w:rsid w:val="00956DEB"/>
    <w:rsid w:val="0096109A"/>
    <w:rsid w:val="00963D1D"/>
    <w:rsid w:val="0098037E"/>
    <w:rsid w:val="00983571"/>
    <w:rsid w:val="00991604"/>
    <w:rsid w:val="00992664"/>
    <w:rsid w:val="009A16F6"/>
    <w:rsid w:val="009A708F"/>
    <w:rsid w:val="009B4F70"/>
    <w:rsid w:val="009B71C4"/>
    <w:rsid w:val="009D1099"/>
    <w:rsid w:val="009D492E"/>
    <w:rsid w:val="009E1F29"/>
    <w:rsid w:val="009E2815"/>
    <w:rsid w:val="009E5D8D"/>
    <w:rsid w:val="009E646E"/>
    <w:rsid w:val="009F18A5"/>
    <w:rsid w:val="009F1C77"/>
    <w:rsid w:val="00A10D73"/>
    <w:rsid w:val="00A163B5"/>
    <w:rsid w:val="00A419A8"/>
    <w:rsid w:val="00A41AAA"/>
    <w:rsid w:val="00A43D27"/>
    <w:rsid w:val="00A54EC1"/>
    <w:rsid w:val="00A57B50"/>
    <w:rsid w:val="00A61AB0"/>
    <w:rsid w:val="00A65E2E"/>
    <w:rsid w:val="00A70DC5"/>
    <w:rsid w:val="00A73477"/>
    <w:rsid w:val="00A74658"/>
    <w:rsid w:val="00A75A2F"/>
    <w:rsid w:val="00A77029"/>
    <w:rsid w:val="00A943FE"/>
    <w:rsid w:val="00AA282B"/>
    <w:rsid w:val="00AA4BCB"/>
    <w:rsid w:val="00AB31ED"/>
    <w:rsid w:val="00AB571E"/>
    <w:rsid w:val="00AB5F09"/>
    <w:rsid w:val="00AB6F2C"/>
    <w:rsid w:val="00AC0E6E"/>
    <w:rsid w:val="00AD523C"/>
    <w:rsid w:val="00AD6E82"/>
    <w:rsid w:val="00AE45A3"/>
    <w:rsid w:val="00AF088D"/>
    <w:rsid w:val="00AF16F9"/>
    <w:rsid w:val="00B12A0D"/>
    <w:rsid w:val="00B167F9"/>
    <w:rsid w:val="00B201AC"/>
    <w:rsid w:val="00B35F2B"/>
    <w:rsid w:val="00B37A36"/>
    <w:rsid w:val="00B4631C"/>
    <w:rsid w:val="00B519B5"/>
    <w:rsid w:val="00B52222"/>
    <w:rsid w:val="00B52567"/>
    <w:rsid w:val="00B5564F"/>
    <w:rsid w:val="00B55BCD"/>
    <w:rsid w:val="00B71381"/>
    <w:rsid w:val="00B73CCE"/>
    <w:rsid w:val="00B77B4D"/>
    <w:rsid w:val="00B83FE2"/>
    <w:rsid w:val="00B85583"/>
    <w:rsid w:val="00B91077"/>
    <w:rsid w:val="00B95A55"/>
    <w:rsid w:val="00B978AE"/>
    <w:rsid w:val="00BA0CAF"/>
    <w:rsid w:val="00BA1B6B"/>
    <w:rsid w:val="00BA54EB"/>
    <w:rsid w:val="00BB2280"/>
    <w:rsid w:val="00BB397C"/>
    <w:rsid w:val="00BB44AC"/>
    <w:rsid w:val="00BC1E53"/>
    <w:rsid w:val="00BE6D5C"/>
    <w:rsid w:val="00BF2009"/>
    <w:rsid w:val="00C02E5D"/>
    <w:rsid w:val="00C071AB"/>
    <w:rsid w:val="00C11469"/>
    <w:rsid w:val="00C1257B"/>
    <w:rsid w:val="00C125BF"/>
    <w:rsid w:val="00C1695B"/>
    <w:rsid w:val="00C23104"/>
    <w:rsid w:val="00C3604E"/>
    <w:rsid w:val="00C42CF2"/>
    <w:rsid w:val="00C4301E"/>
    <w:rsid w:val="00C44273"/>
    <w:rsid w:val="00C44BF9"/>
    <w:rsid w:val="00C507B3"/>
    <w:rsid w:val="00C529CA"/>
    <w:rsid w:val="00C56EC4"/>
    <w:rsid w:val="00C7620B"/>
    <w:rsid w:val="00C76847"/>
    <w:rsid w:val="00C778DC"/>
    <w:rsid w:val="00C8382B"/>
    <w:rsid w:val="00C93FFC"/>
    <w:rsid w:val="00C96C41"/>
    <w:rsid w:val="00CA2DC6"/>
    <w:rsid w:val="00CA4288"/>
    <w:rsid w:val="00CA582E"/>
    <w:rsid w:val="00CA5DAE"/>
    <w:rsid w:val="00CA770D"/>
    <w:rsid w:val="00CB1A2B"/>
    <w:rsid w:val="00CB7A3F"/>
    <w:rsid w:val="00CC10DB"/>
    <w:rsid w:val="00CC77F0"/>
    <w:rsid w:val="00CD0BBA"/>
    <w:rsid w:val="00CD1DAC"/>
    <w:rsid w:val="00CD73FA"/>
    <w:rsid w:val="00CE2314"/>
    <w:rsid w:val="00CE6959"/>
    <w:rsid w:val="00CF0D5A"/>
    <w:rsid w:val="00D1491D"/>
    <w:rsid w:val="00D1742A"/>
    <w:rsid w:val="00D26045"/>
    <w:rsid w:val="00D44E3A"/>
    <w:rsid w:val="00D5015B"/>
    <w:rsid w:val="00D522EF"/>
    <w:rsid w:val="00D548FC"/>
    <w:rsid w:val="00D54A2A"/>
    <w:rsid w:val="00D570F7"/>
    <w:rsid w:val="00D5735B"/>
    <w:rsid w:val="00D60C1F"/>
    <w:rsid w:val="00D61F1F"/>
    <w:rsid w:val="00D6312D"/>
    <w:rsid w:val="00D74DB7"/>
    <w:rsid w:val="00D766B8"/>
    <w:rsid w:val="00D776C7"/>
    <w:rsid w:val="00D83380"/>
    <w:rsid w:val="00D8391D"/>
    <w:rsid w:val="00D86A9C"/>
    <w:rsid w:val="00D87F9C"/>
    <w:rsid w:val="00D943EF"/>
    <w:rsid w:val="00D97E2C"/>
    <w:rsid w:val="00DA52F1"/>
    <w:rsid w:val="00DA6314"/>
    <w:rsid w:val="00DA67A5"/>
    <w:rsid w:val="00DB09D5"/>
    <w:rsid w:val="00DB40EB"/>
    <w:rsid w:val="00DC42FB"/>
    <w:rsid w:val="00DD6515"/>
    <w:rsid w:val="00DE3317"/>
    <w:rsid w:val="00DE36E0"/>
    <w:rsid w:val="00DF07B4"/>
    <w:rsid w:val="00DF570E"/>
    <w:rsid w:val="00E0252D"/>
    <w:rsid w:val="00E07EEF"/>
    <w:rsid w:val="00E108FB"/>
    <w:rsid w:val="00E131D2"/>
    <w:rsid w:val="00E213F5"/>
    <w:rsid w:val="00E259EB"/>
    <w:rsid w:val="00E331B3"/>
    <w:rsid w:val="00E37FD3"/>
    <w:rsid w:val="00E40925"/>
    <w:rsid w:val="00E56067"/>
    <w:rsid w:val="00E5702A"/>
    <w:rsid w:val="00E62106"/>
    <w:rsid w:val="00E66D12"/>
    <w:rsid w:val="00E72609"/>
    <w:rsid w:val="00E7345E"/>
    <w:rsid w:val="00E73BB8"/>
    <w:rsid w:val="00E7403C"/>
    <w:rsid w:val="00E83EB9"/>
    <w:rsid w:val="00E90B2C"/>
    <w:rsid w:val="00E92A34"/>
    <w:rsid w:val="00EA4EB9"/>
    <w:rsid w:val="00EB1743"/>
    <w:rsid w:val="00EB5B3F"/>
    <w:rsid w:val="00EC1921"/>
    <w:rsid w:val="00EC481F"/>
    <w:rsid w:val="00ED072F"/>
    <w:rsid w:val="00ED1B4A"/>
    <w:rsid w:val="00ED39B9"/>
    <w:rsid w:val="00EE03EB"/>
    <w:rsid w:val="00EE66C8"/>
    <w:rsid w:val="00EF11DC"/>
    <w:rsid w:val="00F02DDE"/>
    <w:rsid w:val="00F03E6F"/>
    <w:rsid w:val="00F05C96"/>
    <w:rsid w:val="00F14D4C"/>
    <w:rsid w:val="00F162CA"/>
    <w:rsid w:val="00F20A2F"/>
    <w:rsid w:val="00F21374"/>
    <w:rsid w:val="00F222DC"/>
    <w:rsid w:val="00F25EC3"/>
    <w:rsid w:val="00F33184"/>
    <w:rsid w:val="00F359DF"/>
    <w:rsid w:val="00F41269"/>
    <w:rsid w:val="00F44292"/>
    <w:rsid w:val="00F52D01"/>
    <w:rsid w:val="00F65D0C"/>
    <w:rsid w:val="00F70AB6"/>
    <w:rsid w:val="00FA142E"/>
    <w:rsid w:val="00FA3283"/>
    <w:rsid w:val="00FB4EF1"/>
    <w:rsid w:val="00FC0B26"/>
    <w:rsid w:val="00FC366D"/>
    <w:rsid w:val="00FD1DFD"/>
    <w:rsid w:val="00FD5AA2"/>
    <w:rsid w:val="00FD6696"/>
    <w:rsid w:val="00FD66B1"/>
    <w:rsid w:val="00FE257C"/>
    <w:rsid w:val="00FF4CBA"/>
    <w:rsid w:val="02F2BC09"/>
    <w:rsid w:val="0343FD90"/>
    <w:rsid w:val="0768BFD8"/>
    <w:rsid w:val="090C7ADB"/>
    <w:rsid w:val="09C765BB"/>
    <w:rsid w:val="0B84E32A"/>
    <w:rsid w:val="0EE33CBA"/>
    <w:rsid w:val="0FA3D221"/>
    <w:rsid w:val="0FD629CB"/>
    <w:rsid w:val="109412FD"/>
    <w:rsid w:val="19093B5B"/>
    <w:rsid w:val="1C22A22E"/>
    <w:rsid w:val="1D0CE34E"/>
    <w:rsid w:val="20C249D9"/>
    <w:rsid w:val="20C6B4E6"/>
    <w:rsid w:val="2553133F"/>
    <w:rsid w:val="2A285E3B"/>
    <w:rsid w:val="2BA01AC0"/>
    <w:rsid w:val="2C424028"/>
    <w:rsid w:val="2E5B04E9"/>
    <w:rsid w:val="317D8770"/>
    <w:rsid w:val="355F8C5B"/>
    <w:rsid w:val="37787CAF"/>
    <w:rsid w:val="382C3852"/>
    <w:rsid w:val="3C2AEC10"/>
    <w:rsid w:val="3CF6A9C6"/>
    <w:rsid w:val="41158089"/>
    <w:rsid w:val="4242C583"/>
    <w:rsid w:val="44D5E99B"/>
    <w:rsid w:val="486E5D22"/>
    <w:rsid w:val="492DD753"/>
    <w:rsid w:val="4B7ACD67"/>
    <w:rsid w:val="4BDA5D3D"/>
    <w:rsid w:val="4D645F95"/>
    <w:rsid w:val="4E4D9DF9"/>
    <w:rsid w:val="4FD91273"/>
    <w:rsid w:val="54C9E0D0"/>
    <w:rsid w:val="590A49A2"/>
    <w:rsid w:val="5ACFD159"/>
    <w:rsid w:val="5B1B8582"/>
    <w:rsid w:val="5E97C622"/>
    <w:rsid w:val="5FAE30D0"/>
    <w:rsid w:val="6692E252"/>
    <w:rsid w:val="7026848D"/>
    <w:rsid w:val="706EC265"/>
    <w:rsid w:val="70A66503"/>
    <w:rsid w:val="7112D234"/>
    <w:rsid w:val="7395ADDB"/>
    <w:rsid w:val="746D4B82"/>
    <w:rsid w:val="78BE497C"/>
    <w:rsid w:val="796FEDD3"/>
    <w:rsid w:val="79EC48D5"/>
    <w:rsid w:val="7B507FC0"/>
    <w:rsid w:val="7B734756"/>
    <w:rsid w:val="7BA4AEC6"/>
    <w:rsid w:val="7C19305D"/>
    <w:rsid w:val="7FA24D08"/>
    <w:rsid w:val="7FF714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64D8661"/>
  <w15:chartTrackingRefBased/>
  <w15:docId w15:val="{CD6BD6D8-A108-4382-AECF-E67C8FAEC8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4"/>
        <w:szCs w:val="24"/>
        <w:lang w:val="de-DE" w:eastAsia="en-US" w:bidi="ar-SA"/>
      </w:rPr>
    </w:rPrDefault>
    <w:pPrDefault/>
  </w:docDefaults>
  <w:latentStyles w:defLockedState="1" w:defUIPriority="99" w:defSemiHidden="0" w:defUnhideWhenUsed="0" w:defQFormat="0" w:count="376">
    <w:lsdException w:name="Normal" w:locked="0" w:uiPriority="0" w:qFormat="1"/>
    <w:lsdException w:name="heading 1" w:locked="0" w:uiPriority="9"/>
    <w:lsdException w:name="heading 2" w:locked="0" w:uiPriority="9" w:semiHidden="1" w:unhideWhenUsed="1" w:qFormat="1"/>
    <w:lsdException w:name="heading 3" w:uiPriority="9" w:semiHidden="1" w:unhideWhenUsed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0" w:uiPriority="10" w:qFormat="1"/>
    <w:lsdException w:name="Closing" w:semiHidden="1" w:unhideWhenUsed="1"/>
    <w:lsdException w:name="Signature" w:semiHidden="1" w:unhideWhenUsed="1"/>
    <w:lsdException w:name="Default Paragraph Font" w:locked="0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0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locked="0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0" w:uiPriority="19"/>
    <w:lsdException w:name="Intense Emphasis" w:locked="0" w:uiPriority="21"/>
    <w:lsdException w:name="Subtle Reference" w:uiPriority="31"/>
    <w:lsdException w:name="Intense Reference" w:uiPriority="32"/>
    <w:lsdException w:name="Book Title" w:uiPriority="33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styleId="Normal" w:default="1">
    <w:name w:val="Normal"/>
    <w:aliases w:val="Fließtext UWK"/>
    <w:qFormat/>
    <w:rsid w:val="00E07EEF"/>
    <w:rPr>
      <w:rFonts w:ascii="Univers" w:hAnsi="Univers" w:cs="Times New Roman"/>
      <w:sz w:val="20"/>
      <w:lang w:val="en-US" w:eastAsia="de-DE"/>
    </w:rPr>
  </w:style>
  <w:style w:type="paragraph" w:styleId="Heading1">
    <w:name w:val="heading 1"/>
    <w:aliases w:val="UWK_Überschrift 1"/>
    <w:basedOn w:val="Normal"/>
    <w:next w:val="Normal"/>
    <w:link w:val="Heading1Char"/>
    <w:uiPriority w:val="9"/>
    <w:locked/>
    <w:rsid w:val="00992664"/>
    <w:pPr>
      <w:keepNext/>
      <w:keepLines/>
      <w:spacing w:before="240"/>
      <w:outlineLvl w:val="0"/>
    </w:pPr>
    <w:rPr>
      <w:rFonts w:asciiTheme="majorHAnsi" w:hAnsiTheme="majorHAnsi" w:eastAsiaTheme="majorEastAsia" w:cstheme="majorBidi"/>
      <w:color w:val="A1002E" w:themeColor="accent1" w:themeShade="BF"/>
      <w:sz w:val="32"/>
      <w:szCs w:val="32"/>
    </w:rPr>
  </w:style>
  <w:style w:type="paragraph" w:styleId="Heading2">
    <w:name w:val="heading 2"/>
    <w:aliases w:val="Zwischenüberschrift UWK"/>
    <w:basedOn w:val="Heading3"/>
    <w:next w:val="Normal"/>
    <w:link w:val="Heading2Char"/>
    <w:uiPriority w:val="9"/>
    <w:unhideWhenUsed/>
    <w:qFormat/>
    <w:rsid w:val="00391823"/>
    <w:pPr>
      <w:spacing w:before="240" w:after="120"/>
      <w:outlineLvl w:val="1"/>
    </w:pPr>
    <w:rPr>
      <w:rFonts w:ascii="Univers 55" w:hAnsi="Univers 55"/>
      <w:color w:val="002551" w:themeColor="text1"/>
      <w:sz w:val="20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locked/>
    <w:rsid w:val="00BF2009"/>
    <w:pPr>
      <w:keepNext/>
      <w:keepLines/>
      <w:spacing w:before="40"/>
      <w:outlineLvl w:val="2"/>
    </w:pPr>
    <w:rPr>
      <w:rFonts w:asciiTheme="majorHAnsi" w:hAnsiTheme="majorHAnsi" w:eastAsiaTheme="majorEastAsia" w:cstheme="majorBidi"/>
      <w:color w:val="6B001F" w:themeColor="accent1" w:themeShade="7F"/>
      <w:sz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locked/>
    <w:rsid w:val="00840BEC"/>
    <w:pPr>
      <w:tabs>
        <w:tab w:val="center" w:pos="4536"/>
        <w:tab w:val="right" w:pos="9072"/>
      </w:tabs>
    </w:pPr>
    <w:rPr>
      <w:rFonts w:asciiTheme="minorHAnsi" w:hAnsiTheme="minorHAnsi" w:cstheme="minorBidi"/>
      <w:lang w:eastAsia="en-US"/>
    </w:rPr>
  </w:style>
  <w:style w:type="character" w:styleId="HeaderChar" w:customStyle="1">
    <w:name w:val="Header Char"/>
    <w:basedOn w:val="DefaultParagraphFont"/>
    <w:link w:val="Header"/>
    <w:uiPriority w:val="99"/>
    <w:rsid w:val="00840BEC"/>
  </w:style>
  <w:style w:type="paragraph" w:styleId="Footer">
    <w:name w:val="footer"/>
    <w:basedOn w:val="Normal"/>
    <w:link w:val="FooterChar"/>
    <w:uiPriority w:val="99"/>
    <w:unhideWhenUsed/>
    <w:locked/>
    <w:rsid w:val="00840BEC"/>
    <w:pPr>
      <w:tabs>
        <w:tab w:val="center" w:pos="4536"/>
        <w:tab w:val="right" w:pos="9072"/>
      </w:tabs>
    </w:pPr>
    <w:rPr>
      <w:rFonts w:asciiTheme="minorHAnsi" w:hAnsiTheme="minorHAnsi" w:cstheme="minorBidi"/>
      <w:lang w:eastAsia="en-US"/>
    </w:rPr>
  </w:style>
  <w:style w:type="character" w:styleId="FooterChar" w:customStyle="1">
    <w:name w:val="Footer Char"/>
    <w:basedOn w:val="DefaultParagraphFont"/>
    <w:link w:val="Footer"/>
    <w:uiPriority w:val="99"/>
    <w:rsid w:val="00840BEC"/>
  </w:style>
  <w:style w:type="paragraph" w:styleId="ListParagraph">
    <w:name w:val="List Paragraph"/>
    <w:aliases w:val="Aufzählung UWK"/>
    <w:basedOn w:val="Normal"/>
    <w:uiPriority w:val="34"/>
    <w:qFormat/>
    <w:rsid w:val="00D776C7"/>
    <w:pPr>
      <w:numPr>
        <w:numId w:val="3"/>
      </w:numPr>
      <w:tabs>
        <w:tab w:val="left" w:pos="505"/>
        <w:tab w:val="left" w:pos="907"/>
      </w:tabs>
      <w:spacing w:line="270" w:lineRule="exact"/>
      <w:ind w:left="482" w:firstLine="0"/>
      <w:contextualSpacing/>
    </w:pPr>
    <w:rPr>
      <w:rFonts w:ascii="Univers 65" w:hAnsi="Univers 65" w:eastAsia="Times New Roman"/>
      <w:b/>
    </w:rPr>
  </w:style>
  <w:style w:type="paragraph" w:styleId="Title">
    <w:name w:val="Title"/>
    <w:aliases w:val="Titel UWK"/>
    <w:basedOn w:val="Heading1"/>
    <w:next w:val="Subtitle"/>
    <w:link w:val="TitleChar"/>
    <w:uiPriority w:val="10"/>
    <w:qFormat/>
    <w:rsid w:val="00BF2009"/>
    <w:pPr>
      <w:spacing w:line="380" w:lineRule="exact"/>
      <w:contextualSpacing/>
    </w:pPr>
    <w:rPr>
      <w:rFonts w:ascii="Univers 65" w:hAnsi="Univers 65"/>
      <w:b/>
      <w:color w:val="002551"/>
      <w:spacing w:val="-10"/>
      <w:kern w:val="28"/>
      <w:sz w:val="30"/>
      <w:szCs w:val="56"/>
    </w:rPr>
  </w:style>
  <w:style w:type="character" w:styleId="TitleChar" w:customStyle="1">
    <w:name w:val="Title Char"/>
    <w:aliases w:val="Titel UWK Char"/>
    <w:basedOn w:val="DefaultParagraphFont"/>
    <w:link w:val="Title"/>
    <w:uiPriority w:val="10"/>
    <w:rsid w:val="00B85583"/>
    <w:rPr>
      <w:rFonts w:ascii="Univers 65" w:hAnsi="Univers 65" w:eastAsiaTheme="majorEastAsia" w:cstheme="majorBidi"/>
      <w:b/>
      <w:color w:val="002551"/>
      <w:spacing w:val="-10"/>
      <w:kern w:val="28"/>
      <w:sz w:val="30"/>
      <w:szCs w:val="56"/>
      <w:lang w:eastAsia="de-DE"/>
    </w:rPr>
  </w:style>
  <w:style w:type="character" w:styleId="Heading2Char" w:customStyle="1">
    <w:name w:val="Heading 2 Char"/>
    <w:aliases w:val="Zwischenüberschrift UWK Char"/>
    <w:basedOn w:val="DefaultParagraphFont"/>
    <w:link w:val="Heading2"/>
    <w:uiPriority w:val="9"/>
    <w:rsid w:val="00391823"/>
    <w:rPr>
      <w:rFonts w:ascii="Univers 55" w:hAnsi="Univers 55" w:eastAsiaTheme="majorEastAsia" w:cstheme="majorBidi"/>
      <w:color w:val="002551" w:themeColor="text1"/>
      <w:sz w:val="20"/>
      <w:szCs w:val="26"/>
      <w:lang w:val="en-US" w:eastAsia="de-DE"/>
    </w:rPr>
  </w:style>
  <w:style w:type="paragraph" w:styleId="Subtitle">
    <w:name w:val="Subtitle"/>
    <w:aliases w:val="Untertitel UWK"/>
    <w:basedOn w:val="Heading2"/>
    <w:next w:val="Normal"/>
    <w:link w:val="SubtitleChar"/>
    <w:uiPriority w:val="11"/>
    <w:qFormat/>
    <w:rsid w:val="00C1695B"/>
    <w:pPr>
      <w:numPr>
        <w:ilvl w:val="1"/>
      </w:numPr>
      <w:spacing w:before="120" w:after="360"/>
    </w:pPr>
    <w:rPr>
      <w:rFonts w:eastAsiaTheme="minorEastAsia" w:cstheme="minorBidi"/>
      <w:color w:val="002551" w:themeColor="text2"/>
      <w:spacing w:val="15"/>
      <w:sz w:val="30"/>
      <w:szCs w:val="22"/>
    </w:rPr>
  </w:style>
  <w:style w:type="character" w:styleId="SubtitleChar" w:customStyle="1">
    <w:name w:val="Subtitle Char"/>
    <w:aliases w:val="Untertitel UWK Char"/>
    <w:basedOn w:val="DefaultParagraphFont"/>
    <w:link w:val="Subtitle"/>
    <w:uiPriority w:val="11"/>
    <w:rsid w:val="00C1695B"/>
    <w:rPr>
      <w:rFonts w:ascii="Univers 55" w:hAnsi="Univers 55" w:eastAsiaTheme="minorEastAsia"/>
      <w:color w:val="002551" w:themeColor="text2"/>
      <w:spacing w:val="15"/>
      <w:sz w:val="30"/>
      <w:szCs w:val="22"/>
      <w:lang w:val="en-US" w:eastAsia="de-DE"/>
    </w:rPr>
  </w:style>
  <w:style w:type="character" w:styleId="Heading1Char" w:customStyle="1">
    <w:name w:val="Heading 1 Char"/>
    <w:aliases w:val="UWK_Überschrift 1 Char"/>
    <w:basedOn w:val="DefaultParagraphFont"/>
    <w:link w:val="Heading1"/>
    <w:uiPriority w:val="9"/>
    <w:rsid w:val="00992664"/>
    <w:rPr>
      <w:rFonts w:asciiTheme="majorHAnsi" w:hAnsiTheme="majorHAnsi" w:eastAsiaTheme="majorEastAsia" w:cstheme="majorBidi"/>
      <w:color w:val="A1002E" w:themeColor="accent1" w:themeShade="BF"/>
      <w:sz w:val="32"/>
      <w:szCs w:val="32"/>
      <w:lang w:eastAsia="de-DE"/>
    </w:rPr>
  </w:style>
  <w:style w:type="character" w:styleId="Emphasis">
    <w:name w:val="Emphasis"/>
    <w:aliases w:val="Hervorhebung UWK,Hervorhebung Rot"/>
    <w:basedOn w:val="DefaultParagraphFont"/>
    <w:uiPriority w:val="20"/>
    <w:qFormat/>
    <w:rsid w:val="00D776C7"/>
    <w:rPr>
      <w:rFonts w:ascii="Univers 55" w:hAnsi="Univers 55"/>
      <w:i w:val="0"/>
      <w:iCs/>
      <w:color w:val="D7003F"/>
      <w:sz w:val="20"/>
    </w:rPr>
  </w:style>
  <w:style w:type="character" w:styleId="IntenseEmphasis">
    <w:name w:val="Intense Emphasis"/>
    <w:aliases w:val="Intensive Hervorhebung UWK,Hervorhebung Hellblau"/>
    <w:basedOn w:val="DefaultParagraphFont"/>
    <w:uiPriority w:val="21"/>
    <w:locked/>
    <w:rsid w:val="00D776C7"/>
    <w:rPr>
      <w:rFonts w:ascii="Univers 55" w:hAnsi="Univers 55"/>
      <w:i w:val="0"/>
      <w:iCs/>
      <w:color w:val="6A97BC"/>
      <w:sz w:val="20"/>
    </w:rPr>
  </w:style>
  <w:style w:type="character" w:styleId="SubtleEmphasis">
    <w:name w:val="Subtle Emphasis"/>
    <w:aliases w:val="Schwache HervorhebunSchwache Hervorhebung UWK;Hervorhebung Dunkelgrau"/>
    <w:basedOn w:val="DefaultParagraphFont"/>
    <w:uiPriority w:val="19"/>
    <w:rsid w:val="00D776C7"/>
    <w:rPr>
      <w:rFonts w:ascii="Univers 55" w:hAnsi="Univers 55"/>
      <w:i w:val="0"/>
      <w:iCs/>
      <w:color w:val="8B939A"/>
      <w:sz w:val="20"/>
    </w:rPr>
  </w:style>
  <w:style w:type="character" w:styleId="Heading3Char" w:customStyle="1">
    <w:name w:val="Heading 3 Char"/>
    <w:basedOn w:val="DefaultParagraphFont"/>
    <w:link w:val="Heading3"/>
    <w:uiPriority w:val="9"/>
    <w:semiHidden/>
    <w:rsid w:val="00BF2009"/>
    <w:rPr>
      <w:rFonts w:asciiTheme="majorHAnsi" w:hAnsiTheme="majorHAnsi" w:eastAsiaTheme="majorEastAsia" w:cstheme="majorBidi"/>
      <w:color w:val="6B001F" w:themeColor="accent1" w:themeShade="7F"/>
      <w:lang w:eastAsia="de-DE"/>
    </w:rPr>
  </w:style>
  <w:style w:type="paragraph" w:styleId="NoSpacing">
    <w:name w:val="No Spacing"/>
    <w:aliases w:val="UWK_Fließtext_Kein Leerraum"/>
    <w:uiPriority w:val="1"/>
    <w:locked/>
    <w:rsid w:val="00E07EEF"/>
    <w:rPr>
      <w:rFonts w:ascii="Univers" w:hAnsi="Univers" w:cs="Times New Roman"/>
      <w:sz w:val="20"/>
      <w:lang w:val="en-US" w:eastAsia="de-DE"/>
    </w:rPr>
  </w:style>
  <w:style w:type="character" w:styleId="Strong">
    <w:name w:val="Strong"/>
    <w:aliases w:val="UWK_Fett"/>
    <w:basedOn w:val="DefaultParagraphFont"/>
    <w:uiPriority w:val="22"/>
    <w:qFormat/>
    <w:locked/>
    <w:rsid w:val="00E07EEF"/>
    <w:rPr>
      <w:b/>
      <w:bCs/>
    </w:rPr>
  </w:style>
  <w:style w:type="paragraph" w:styleId="Quote">
    <w:name w:val="Quote"/>
    <w:aliases w:val="UWK_Zitat"/>
    <w:basedOn w:val="Normal"/>
    <w:next w:val="Normal"/>
    <w:link w:val="QuoteChar"/>
    <w:uiPriority w:val="29"/>
    <w:locked/>
    <w:rsid w:val="00E07EEF"/>
    <w:pPr>
      <w:spacing w:before="200" w:after="160"/>
      <w:ind w:left="864" w:right="864"/>
      <w:jc w:val="center"/>
    </w:pPr>
    <w:rPr>
      <w:i/>
      <w:iCs/>
      <w:color w:val="0055BC" w:themeColor="text1" w:themeTint="BF"/>
    </w:rPr>
  </w:style>
  <w:style w:type="character" w:styleId="QuoteChar" w:customStyle="1">
    <w:name w:val="Quote Char"/>
    <w:aliases w:val="UWK_Zitat Char"/>
    <w:basedOn w:val="DefaultParagraphFont"/>
    <w:link w:val="Quote"/>
    <w:uiPriority w:val="29"/>
    <w:rsid w:val="00E07EEF"/>
    <w:rPr>
      <w:rFonts w:ascii="Univers" w:hAnsi="Univers" w:cs="Times New Roman"/>
      <w:i/>
      <w:iCs/>
      <w:color w:val="0055BC" w:themeColor="text1" w:themeTint="BF"/>
      <w:sz w:val="20"/>
      <w:lang w:val="en-US" w:eastAsia="de-DE"/>
    </w:rPr>
  </w:style>
  <w:style w:type="paragraph" w:styleId="IntenseQuote">
    <w:name w:val="Intense Quote"/>
    <w:aliases w:val="UWK_Intensives Zitat"/>
    <w:basedOn w:val="Normal"/>
    <w:next w:val="Normal"/>
    <w:link w:val="IntenseQuoteChar"/>
    <w:uiPriority w:val="30"/>
    <w:locked/>
    <w:rsid w:val="00E07EEF"/>
    <w:pPr>
      <w:pBdr>
        <w:top w:val="single" w:color="D7003F" w:themeColor="accent1" w:sz="4" w:space="10"/>
        <w:bottom w:val="single" w:color="D7003F" w:themeColor="accent1" w:sz="4" w:space="10"/>
      </w:pBdr>
      <w:spacing w:before="360" w:after="360"/>
      <w:ind w:left="864" w:right="864"/>
      <w:jc w:val="center"/>
    </w:pPr>
    <w:rPr>
      <w:i/>
      <w:iCs/>
      <w:color w:val="D7003F" w:themeColor="accent1"/>
    </w:rPr>
  </w:style>
  <w:style w:type="character" w:styleId="IntenseQuoteChar" w:customStyle="1">
    <w:name w:val="Intense Quote Char"/>
    <w:aliases w:val="UWK_Intensives Zitat Char"/>
    <w:basedOn w:val="DefaultParagraphFont"/>
    <w:link w:val="IntenseQuote"/>
    <w:uiPriority w:val="30"/>
    <w:rsid w:val="00E07EEF"/>
    <w:rPr>
      <w:rFonts w:ascii="Univers" w:hAnsi="Univers" w:cs="Times New Roman"/>
      <w:i/>
      <w:iCs/>
      <w:color w:val="D7003F" w:themeColor="accent1"/>
      <w:sz w:val="20"/>
      <w:lang w:val="en-US" w:eastAsia="de-DE"/>
    </w:rPr>
  </w:style>
  <w:style w:type="character" w:styleId="SubtleReference">
    <w:name w:val="Subtle Reference"/>
    <w:aliases w:val="UWK_Schwacher Verweis"/>
    <w:basedOn w:val="DefaultParagraphFont"/>
    <w:uiPriority w:val="31"/>
    <w:locked/>
    <w:rsid w:val="00E07EEF"/>
    <w:rPr>
      <w:smallCaps/>
      <w:color w:val="0069E8" w:themeColor="text1" w:themeTint="A5"/>
    </w:rPr>
  </w:style>
  <w:style w:type="character" w:styleId="IntenseReference">
    <w:name w:val="Intense Reference"/>
    <w:aliases w:val="UWK_Intensiver Verweis"/>
    <w:basedOn w:val="DefaultParagraphFont"/>
    <w:uiPriority w:val="32"/>
    <w:locked/>
    <w:rsid w:val="00E07EEF"/>
    <w:rPr>
      <w:b/>
      <w:bCs/>
      <w:smallCaps/>
      <w:color w:val="D7003F" w:themeColor="accent1"/>
      <w:spacing w:val="5"/>
    </w:rPr>
  </w:style>
  <w:style w:type="character" w:styleId="BookTitle">
    <w:name w:val="Book Title"/>
    <w:aliases w:val="UWK_Buchtitel"/>
    <w:basedOn w:val="DefaultParagraphFont"/>
    <w:uiPriority w:val="33"/>
    <w:locked/>
    <w:rsid w:val="00E07EEF"/>
    <w:rPr>
      <w:b/>
      <w:bCs/>
      <w:i/>
      <w:iCs/>
      <w:spacing w:val="5"/>
    </w:rPr>
  </w:style>
  <w:style w:type="paragraph" w:styleId="SchwacheHervorhebunSchwacheHervorhebungUWK" w:customStyle="1">
    <w:name w:val="Schwache HervorhebunSchwache Hervorhebung UWK"/>
    <w:aliases w:val="Hervorhebung Dunkelgrau"/>
    <w:basedOn w:val="Subtitle"/>
    <w:rsid w:val="00192D73"/>
    <w:rPr>
      <w:lang w:val="de-AT"/>
    </w:rPr>
  </w:style>
  <w:style w:type="paragraph" w:styleId="Utopia24pt" w:customStyle="1">
    <w:name w:val="Utopia 24pt"/>
    <w:basedOn w:val="Normal"/>
    <w:uiPriority w:val="99"/>
    <w:rsid w:val="003A6C44"/>
    <w:pPr>
      <w:autoSpaceDE w:val="0"/>
      <w:autoSpaceDN w:val="0"/>
      <w:adjustRightInd w:val="0"/>
      <w:spacing w:line="288" w:lineRule="auto"/>
      <w:textAlignment w:val="center"/>
    </w:pPr>
    <w:rPr>
      <w:rFonts w:ascii="Utopia (T1)" w:hAnsi="Utopia (T1)" w:cs="Utopia (T1)"/>
      <w:color w:val="000065"/>
      <w:spacing w:val="5"/>
      <w:sz w:val="48"/>
      <w:szCs w:val="48"/>
      <w:lang w:val="de-DE" w:eastAsia="en-US"/>
    </w:rPr>
  </w:style>
  <w:style w:type="paragraph" w:styleId="UniversRoman12ptHeadline" w:customStyle="1">
    <w:name w:val="Univers Roman 12pt Headline"/>
    <w:basedOn w:val="Normal"/>
    <w:uiPriority w:val="99"/>
    <w:rsid w:val="003A6C44"/>
    <w:pPr>
      <w:autoSpaceDE w:val="0"/>
      <w:autoSpaceDN w:val="0"/>
      <w:adjustRightInd w:val="0"/>
      <w:spacing w:line="288" w:lineRule="auto"/>
      <w:textAlignment w:val="center"/>
    </w:pPr>
    <w:rPr>
      <w:rFonts w:ascii="Univers LT Pro 55" w:hAnsi="Univers LT Pro 55" w:cs="Univers LT Pro 55"/>
      <w:color w:val="000065"/>
      <w:sz w:val="24"/>
      <w:lang w:val="de-DE" w:eastAsia="en-US"/>
    </w:rPr>
  </w:style>
  <w:style w:type="paragraph" w:styleId="UniversLight10ptFlietext" w:customStyle="1">
    <w:name w:val="Univers Light 10pt Fließtext"/>
    <w:basedOn w:val="Normal"/>
    <w:uiPriority w:val="99"/>
    <w:rsid w:val="003A6C44"/>
    <w:pPr>
      <w:tabs>
        <w:tab w:val="right" w:pos="9662"/>
      </w:tabs>
      <w:autoSpaceDE w:val="0"/>
      <w:autoSpaceDN w:val="0"/>
      <w:adjustRightInd w:val="0"/>
      <w:spacing w:line="288" w:lineRule="auto"/>
      <w:textAlignment w:val="center"/>
    </w:pPr>
    <w:rPr>
      <w:rFonts w:ascii="Univers LT Pro 45 Light" w:hAnsi="Univers LT Pro 45 Light" w:cs="Univers LT Pro 45 Light"/>
      <w:color w:val="000065"/>
      <w:szCs w:val="20"/>
      <w:lang w:val="de-DE" w:eastAsia="en-US"/>
    </w:rPr>
  </w:style>
  <w:style w:type="paragraph" w:styleId="UniversRoman10ptHeadline" w:customStyle="1">
    <w:name w:val="Univers Roman 10pt Headline"/>
    <w:basedOn w:val="UniversLight10ptFlietext"/>
    <w:uiPriority w:val="99"/>
    <w:rsid w:val="003A6C44"/>
    <w:pPr>
      <w:tabs>
        <w:tab w:val="left" w:pos="170"/>
        <w:tab w:val="right" w:pos="15860"/>
      </w:tabs>
    </w:pPr>
    <w:rPr>
      <w:b/>
      <w:bCs/>
    </w:rPr>
  </w:style>
  <w:style w:type="character" w:styleId="Hyperlink">
    <w:name w:val="Hyperlink"/>
    <w:basedOn w:val="DefaultParagraphFont"/>
    <w:uiPriority w:val="99"/>
    <w:unhideWhenUsed/>
    <w:locked/>
    <w:rsid w:val="002E148A"/>
    <w:rPr>
      <w:color w:val="6A97BC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E148A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locked/>
    <w:rsid w:val="00A61AB0"/>
    <w:rPr>
      <w:color w:val="8B939A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locked/>
    <w:rsid w:val="008B132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locked/>
    <w:rsid w:val="008B1322"/>
    <w:rPr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8B1322"/>
    <w:rPr>
      <w:rFonts w:ascii="Univers" w:hAnsi="Univers" w:cs="Times New Roman"/>
      <w:sz w:val="20"/>
      <w:szCs w:val="20"/>
      <w:lang w:val="en-US" w:eastAsia="de-D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locked/>
    <w:rsid w:val="008B1322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8B1322"/>
    <w:rPr>
      <w:rFonts w:ascii="Univers" w:hAnsi="Univers" w:cs="Times New Roman"/>
      <w:b/>
      <w:bCs/>
      <w:sz w:val="20"/>
      <w:szCs w:val="20"/>
      <w:lang w:val="en-US" w:eastAsia="de-DE"/>
    </w:rPr>
  </w:style>
  <w:style w:type="paragraph" w:styleId="Revision">
    <w:name w:val="Revision"/>
    <w:hidden/>
    <w:uiPriority w:val="99"/>
    <w:semiHidden/>
    <w:rsid w:val="002F5B36"/>
    <w:rPr>
      <w:rFonts w:ascii="Univers" w:hAnsi="Univers" w:cs="Times New Roman"/>
      <w:sz w:val="20"/>
      <w:lang w:val="en-US" w:eastAsia="de-DE"/>
    </w:rPr>
  </w:style>
  <w:style w:type="paragraph" w:styleId="NormalWeb">
    <w:name w:val="Normal (Web)"/>
    <w:basedOn w:val="Normal"/>
    <w:uiPriority w:val="99"/>
    <w:semiHidden/>
    <w:unhideWhenUsed/>
    <w:rsid w:val="00A943FE"/>
    <w:pPr>
      <w:spacing w:before="100" w:beforeAutospacing="1" w:after="100" w:afterAutospacing="1"/>
    </w:pPr>
    <w:rPr>
      <w:rFonts w:ascii="Times New Roman" w:hAnsi="Times New Roman" w:eastAsia="Times New Roman"/>
      <w:sz w:val="24"/>
      <w:lang w:val="de-AT" w:eastAsia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24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00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03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11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1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33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60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4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5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7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3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8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3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customXml" Target="../customXml/item2.xml" Id="rId2" /><Relationship Type="http://schemas.microsoft.com/office/2020/10/relationships/intelligence" Target="intelligence2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yperlink" Target="mailto:robert.neiser@donau-uni.ac.at" TargetMode="External" Id="rId11" /><Relationship Type="http://schemas.openxmlformats.org/officeDocument/2006/relationships/numbering" Target="numbering.xml" Id="rId5" /><Relationship Type="http://schemas.openxmlformats.org/officeDocument/2006/relationships/theme" Target="theme/theme1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ntTable" Target="fontTable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Hauptmann\Downloads\PI_Vorlage_DE%20(1).dotx" TargetMode="External"/></Relationships>
</file>

<file path=word/theme/theme1.xml><?xml version="1.0" encoding="utf-8"?>
<a:theme xmlns:a="http://schemas.openxmlformats.org/drawingml/2006/main" xmlns:thm15="http://schemas.microsoft.com/office/thememl/2012/main" name="Office-Design">
  <a:themeElements>
    <a:clrScheme name="Donau-Universität Krems">
      <a:dk1>
        <a:srgbClr val="002551"/>
      </a:dk1>
      <a:lt1>
        <a:sysClr val="window" lastClr="FFFFFF"/>
      </a:lt1>
      <a:dk2>
        <a:srgbClr val="002551"/>
      </a:dk2>
      <a:lt2>
        <a:srgbClr val="DAE5EE"/>
      </a:lt2>
      <a:accent1>
        <a:srgbClr val="D7003F"/>
      </a:accent1>
      <a:accent2>
        <a:srgbClr val="6A97BC"/>
      </a:accent2>
      <a:accent3>
        <a:srgbClr val="8B939A"/>
      </a:accent3>
      <a:accent4>
        <a:srgbClr val="F8EEC5"/>
      </a:accent4>
      <a:accent5>
        <a:srgbClr val="E2E6E7"/>
      </a:accent5>
      <a:accent6>
        <a:srgbClr val="D7003F"/>
      </a:accent6>
      <a:hlink>
        <a:srgbClr val="6A97BC"/>
      </a:hlink>
      <a:folHlink>
        <a:srgbClr val="8B939A"/>
      </a:folHlink>
    </a:clrScheme>
    <a:fontScheme name="Donau-Universitaet-Krems">
      <a:majorFont>
        <a:latin typeface="Univers 55"/>
        <a:ea typeface=""/>
        <a:cs typeface=""/>
      </a:majorFont>
      <a:minorFont>
        <a:latin typeface="Univers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ED78613112EA246B671359852F5B666" ma:contentTypeVersion="11" ma:contentTypeDescription="Ein neues Dokument erstellen." ma:contentTypeScope="" ma:versionID="2951b45a113e55553076850b1a33763a">
  <xsd:schema xmlns:xsd="http://www.w3.org/2001/XMLSchema" xmlns:xs="http://www.w3.org/2001/XMLSchema" xmlns:p="http://schemas.microsoft.com/office/2006/metadata/properties" xmlns:ns3="8f029228-614e-47ec-9e77-baa3e7f83b65" targetNamespace="http://schemas.microsoft.com/office/2006/metadata/properties" ma:root="true" ma:fieldsID="5b4f7ea02c2b2bbb03009d11585e5bdc" ns3:_="">
    <xsd:import namespace="8f029228-614e-47ec-9e77-baa3e7f83b65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_activity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System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029228-614e-47ec-9e77-baa3e7f83b65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_activity" ma:index="9" nillable="true" ma:displayName="_activity" ma:hidden="true" ma:internalName="_activity">
      <xsd:simpleType>
        <xsd:restriction base="dms:Note"/>
      </xsd:simpleType>
    </xsd:element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1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8f029228-614e-47ec-9e77-baa3e7f83b65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0C23735-5E63-408F-8270-A8856CD3887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029228-614e-47ec-9e77-baa3e7f83b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C8E3C53-A3B9-4356-AF09-5E286308D35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5628753-5767-4B87-B995-ECCC974EB30D}">
  <ds:schemaRefs>
    <ds:schemaRef ds:uri="http://schemas.microsoft.com/office/2006/metadata/properties"/>
    <ds:schemaRef ds:uri="http://schemas.microsoft.com/office/infopath/2007/PartnerControls"/>
    <ds:schemaRef ds:uri="8f029228-614e-47ec-9e77-baa3e7f83b65"/>
  </ds:schemaRefs>
</ds:datastoreItem>
</file>

<file path=customXml/itemProps4.xml><?xml version="1.0" encoding="utf-8"?>
<ds:datastoreItem xmlns:ds="http://schemas.openxmlformats.org/officeDocument/2006/customXml" ds:itemID="{85795FB6-5201-4460-817B-3F5A2EB3D91A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PI_Vorlage_DE%20(1).dotx</ap:Template>
  <ap:Application>Microsoft Word for the web</ap:Application>
  <ap:DocSecurity>4</ap:DocSecurity>
  <ap:ScaleCrop>false</ap:ScaleCrop>
  <ap:Company>Donau-Universität Krems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labadmin</dc:creator>
  <keywords/>
  <dc:description/>
  <lastModifiedBy>Benjamin Brandtner</lastModifiedBy>
  <revision>7</revision>
  <lastPrinted>2025-06-27T06:47:00.0000000Z</lastPrinted>
  <dcterms:created xsi:type="dcterms:W3CDTF">2026-04-23T07:25:00.0000000Z</dcterms:created>
  <dcterms:modified xsi:type="dcterms:W3CDTF">2026-04-23T07:06:55.2666411Z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0x0101002ED78613112EA246B671359852F5B666</vt:lpwstr>
  </property>
</Properties>
</file>