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1AFB45FE" w:rsidR="002E7E95" w:rsidRPr="0045205F" w:rsidRDefault="002E7E95" w:rsidP="002E7E95">
      <w:pPr>
        <w:spacing w:after="0"/>
        <w:rPr>
          <w:b/>
          <w:sz w:val="24"/>
          <w:szCs w:val="24"/>
        </w:rPr>
      </w:pPr>
      <w:r w:rsidRPr="0045205F">
        <w:rPr>
          <w:b/>
          <w:sz w:val="28"/>
        </w:rPr>
        <w:t xml:space="preserve">Learning Agreement für das Masterstudium </w:t>
      </w:r>
      <w:r w:rsidR="00D71553" w:rsidRPr="0045205F">
        <w:rPr>
          <w:b/>
          <w:sz w:val="28"/>
        </w:rPr>
        <w:br/>
      </w:r>
      <w:r w:rsidR="00D71553" w:rsidRPr="0045205F">
        <w:rPr>
          <w:b/>
          <w:sz w:val="24"/>
          <w:szCs w:val="24"/>
        </w:rPr>
        <w:t xml:space="preserve">MBA </w:t>
      </w:r>
      <w:r w:rsidR="000B1E4B">
        <w:rPr>
          <w:b/>
          <w:sz w:val="24"/>
          <w:szCs w:val="24"/>
        </w:rPr>
        <w:t xml:space="preserve">Professional </w:t>
      </w:r>
      <w:r w:rsidR="000B1E4B" w:rsidRPr="00817AEA">
        <w:rPr>
          <w:b/>
          <w:sz w:val="24"/>
          <w:szCs w:val="24"/>
        </w:rPr>
        <w:t>„</w:t>
      </w:r>
      <w:r w:rsidR="00817AEA" w:rsidRPr="00817AEA">
        <w:rPr>
          <w:b/>
          <w:sz w:val="24"/>
          <w:szCs w:val="24"/>
        </w:rPr>
        <w:t>Digitale Transformation in Wirtschaft und Verwaltung</w:t>
      </w:r>
      <w:r w:rsidR="00817AEA">
        <w:rPr>
          <w:b/>
          <w:sz w:val="24"/>
          <w:szCs w:val="24"/>
        </w:rPr>
        <w:t>“</w:t>
      </w:r>
    </w:p>
    <w:p w14:paraId="34EBC635" w14:textId="77777777" w:rsidR="00B70E57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3A79BCD3" w14:textId="77777777" w:rsidR="00DA5BAA" w:rsidRDefault="00DA5BAA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1FC78EED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-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proofErr w:type="spellEnd"/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1FC78EED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1FC78EED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1FC78EED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1FC78EED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0F1EA9FA" w:rsidR="00C65BD5" w:rsidRDefault="00C65BD5" w:rsidP="1FC78EED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1FC78EED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79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58"/>
      </w:tblGrid>
      <w:tr w:rsidR="007D4F88" w:rsidRPr="00F6433E" w14:paraId="4AE73412" w14:textId="77777777" w:rsidTr="00DA5BAA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600C956C" w14:textId="44187485" w:rsidR="007D4F88" w:rsidRPr="00F6433E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DA5BAA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proofErr w:type="spellEnd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DA5BAA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DA5BAA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DA5BAA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DA5BAA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DA5BAA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DA5BAA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DA5BAA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</w:tbl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0DDDC483" w14:textId="77777777" w:rsidTr="000B1E4B">
        <w:trPr>
          <w:trHeight w:val="208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A75E777" w14:textId="77777777" w:rsidR="0045205F" w:rsidRPr="00817AEA" w:rsidRDefault="0045205F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383D8C95" w14:textId="3D887D33" w:rsidR="0045205F" w:rsidRPr="00817AEA" w:rsidRDefault="00817AEA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</w:rPr>
            </w:pPr>
            <w:r w:rsidRPr="00817AEA">
              <w:rPr>
                <w:rFonts w:ascii="Univers" w:eastAsiaTheme="minorHAnsi" w:hAnsi="Univers"/>
                <w:b/>
                <w:sz w:val="24"/>
                <w:szCs w:val="24"/>
              </w:rPr>
              <w:t xml:space="preserve">SPEZIALISIERUNG Digitale Transformation in Wirtschaft und Verwaltung </w:t>
            </w:r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 xml:space="preserve">on </w:t>
            </w:r>
            <w:proofErr w:type="spellStart"/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>campus</w:t>
            </w:r>
            <w:proofErr w:type="spellEnd"/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C470D7E" w14:textId="77777777" w:rsidR="0045205F" w:rsidRPr="00817AEA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3CDD5AB0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45205F">
              <w:rPr>
                <w:rFonts w:ascii="Univers" w:hAnsi="Univers"/>
                <w:b/>
                <w:bCs/>
                <w:sz w:val="24"/>
                <w:szCs w:val="24"/>
              </w:rPr>
              <w:t xml:space="preserve">24 </w:t>
            </w:r>
          </w:p>
          <w:p w14:paraId="12ECE975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19649EE" w14:textId="77777777" w:rsidR="00AC0810" w:rsidRPr="00F70434" w:rsidRDefault="00AC0810" w:rsidP="00AC0810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7D9EE5C8" w14:textId="77777777" w:rsidR="00AC0810" w:rsidRPr="00F70434" w:rsidRDefault="00AC0810" w:rsidP="00AC0810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25C4E6F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817AEA" w:rsidRPr="0045205F" w14:paraId="7E05A346" w14:textId="77777777" w:rsidTr="000B1E4B">
        <w:trPr>
          <w:trHeight w:val="208"/>
        </w:trPr>
        <w:tc>
          <w:tcPr>
            <w:tcW w:w="7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A20D8" w14:textId="11DA4158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Digitale Gesellschaft</w:t>
            </w:r>
          </w:p>
        </w:tc>
        <w:tc>
          <w:tcPr>
            <w:tcW w:w="11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DA1C" w14:textId="77777777" w:rsidR="00817AEA" w:rsidRPr="00DA5BAA" w:rsidRDefault="00817AEA" w:rsidP="00817AEA">
            <w:pPr>
              <w:spacing w:after="0" w:line="276" w:lineRule="auto"/>
              <w:jc w:val="center"/>
              <w:rPr>
                <w:rFonts w:ascii="Univers" w:hAnsi="Univers"/>
              </w:rPr>
            </w:pPr>
            <w:r w:rsidRPr="00DA5BAA">
              <w:rPr>
                <w:rFonts w:ascii="Univers" w:hAnsi="Univers"/>
              </w:rPr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E1D45" w14:textId="46BBA3FB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817AEA" w:rsidRPr="0045205F" w14:paraId="7292506B" w14:textId="77777777" w:rsidTr="000B1E4B">
        <w:trPr>
          <w:trHeight w:val="208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10D" w14:textId="722F5476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Digitale Kompetenzen &amp; Neue Technologien 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BAA" w14:textId="77777777" w:rsidR="00817AEA" w:rsidRPr="00DA5BAA" w:rsidRDefault="00817AEA" w:rsidP="00817AEA">
            <w:pPr>
              <w:spacing w:after="0" w:line="276" w:lineRule="auto"/>
              <w:jc w:val="center"/>
              <w:rPr>
                <w:rFonts w:ascii="Univers" w:hAnsi="Univers"/>
              </w:rPr>
            </w:pPr>
            <w:r w:rsidRPr="00DA5BAA">
              <w:rPr>
                <w:rFonts w:ascii="Univers" w:hAnsi="Univers"/>
              </w:rP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E133" w14:textId="278EBCC9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817AEA" w:rsidRPr="0045205F" w14:paraId="53C94810" w14:textId="77777777" w:rsidTr="000B1E4B">
        <w:trPr>
          <w:trHeight w:val="208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CB07" w14:textId="449EAAD7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Digitale Organisation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48F7" w14:textId="77777777" w:rsidR="00817AEA" w:rsidRPr="00DA5BAA" w:rsidRDefault="00817AEA" w:rsidP="00817AEA">
            <w:pPr>
              <w:spacing w:after="0" w:line="276" w:lineRule="auto"/>
              <w:jc w:val="center"/>
              <w:rPr>
                <w:rFonts w:ascii="Univers" w:hAnsi="Univers"/>
              </w:rPr>
            </w:pPr>
            <w:r w:rsidRPr="00DA5BAA">
              <w:rPr>
                <w:rFonts w:ascii="Univers" w:hAnsi="Univers"/>
              </w:rP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B149" w14:textId="29ED3460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817AEA" w:rsidRPr="0045205F" w14:paraId="1F132B69" w14:textId="77777777" w:rsidTr="000B1E4B">
        <w:trPr>
          <w:trHeight w:val="208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8CE9" w14:textId="075C435F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Digital Mindset &amp; Leadership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8ADC" w14:textId="77777777" w:rsidR="00817AEA" w:rsidRPr="00DA5BAA" w:rsidRDefault="00817AEA" w:rsidP="00817AEA">
            <w:pPr>
              <w:spacing w:after="0" w:line="276" w:lineRule="auto"/>
              <w:jc w:val="center"/>
              <w:rPr>
                <w:rFonts w:ascii="Univers" w:hAnsi="Univers"/>
              </w:rPr>
            </w:pPr>
            <w:r w:rsidRPr="00DA5BAA">
              <w:rPr>
                <w:rFonts w:ascii="Univers" w:hAnsi="Univers"/>
              </w:rPr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F746" w14:textId="0BFF1A0D" w:rsidR="00817AEA" w:rsidRPr="00DA5BAA" w:rsidRDefault="00817AEA" w:rsidP="00817AEA">
            <w:pPr>
              <w:spacing w:after="0" w:line="276" w:lineRule="auto"/>
              <w:rPr>
                <w:rFonts w:ascii="Univers" w:hAnsi="Univer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41D70" w14:textId="77777777" w:rsidR="00B4754D" w:rsidRDefault="00B4754D" w:rsidP="00FC1429">
      <w:pPr>
        <w:spacing w:line="240" w:lineRule="auto"/>
      </w:pPr>
      <w:r>
        <w:separator/>
      </w:r>
    </w:p>
  </w:endnote>
  <w:endnote w:type="continuationSeparator" w:id="0">
    <w:p w14:paraId="3CA96225" w14:textId="77777777" w:rsidR="00B4754D" w:rsidRDefault="00B4754D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B2A8A" w14:textId="77777777" w:rsidR="00B4754D" w:rsidRDefault="00B4754D" w:rsidP="00F034E9">
      <w:pPr>
        <w:spacing w:before="120" w:line="240" w:lineRule="auto"/>
      </w:pPr>
      <w:r>
        <w:separator/>
      </w:r>
    </w:p>
  </w:footnote>
  <w:footnote w:type="continuationSeparator" w:id="0">
    <w:p w14:paraId="438A8CBF" w14:textId="77777777" w:rsidR="00B4754D" w:rsidRDefault="00B4754D" w:rsidP="00F034E9">
      <w:pPr>
        <w:spacing w:before="120" w:line="240" w:lineRule="auto"/>
      </w:pPr>
      <w:r>
        <w:continuationSeparator/>
      </w:r>
    </w:p>
  </w:footnote>
  <w:footnote w:type="continuationNotice" w:id="1">
    <w:p w14:paraId="66AD9ED3" w14:textId="77777777" w:rsidR="00B4754D" w:rsidRDefault="00B4754D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27BE9"/>
    <w:rsid w:val="000636C0"/>
    <w:rsid w:val="00065357"/>
    <w:rsid w:val="00077938"/>
    <w:rsid w:val="00080AB5"/>
    <w:rsid w:val="000A3CF0"/>
    <w:rsid w:val="000B1A75"/>
    <w:rsid w:val="000B1E4B"/>
    <w:rsid w:val="000C7F8E"/>
    <w:rsid w:val="000E39B4"/>
    <w:rsid w:val="000E623A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517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76EC2"/>
    <w:rsid w:val="00694D3B"/>
    <w:rsid w:val="006A137D"/>
    <w:rsid w:val="006A1DFB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17AEA"/>
    <w:rsid w:val="008308C4"/>
    <w:rsid w:val="00833F3E"/>
    <w:rsid w:val="00844831"/>
    <w:rsid w:val="008619B2"/>
    <w:rsid w:val="00862D72"/>
    <w:rsid w:val="00863605"/>
    <w:rsid w:val="00866895"/>
    <w:rsid w:val="00870A4B"/>
    <w:rsid w:val="00875405"/>
    <w:rsid w:val="00895FEA"/>
    <w:rsid w:val="008A521C"/>
    <w:rsid w:val="008C22D2"/>
    <w:rsid w:val="008C7C77"/>
    <w:rsid w:val="008E2DB1"/>
    <w:rsid w:val="009044FD"/>
    <w:rsid w:val="00911F86"/>
    <w:rsid w:val="00932932"/>
    <w:rsid w:val="00936256"/>
    <w:rsid w:val="00937155"/>
    <w:rsid w:val="00992311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C0810"/>
    <w:rsid w:val="00AF792A"/>
    <w:rsid w:val="00B05073"/>
    <w:rsid w:val="00B3074E"/>
    <w:rsid w:val="00B4689E"/>
    <w:rsid w:val="00B46CA1"/>
    <w:rsid w:val="00B4754D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A5BAA"/>
    <w:rsid w:val="00DC7CF5"/>
    <w:rsid w:val="00DF4EFE"/>
    <w:rsid w:val="00DF586F"/>
    <w:rsid w:val="00DF6D38"/>
    <w:rsid w:val="00E226E7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F034E9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  <w:rsid w:val="1FC78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4.xml><?xml version="1.0" encoding="utf-8"?>
<ds:datastoreItem xmlns:ds="http://schemas.openxmlformats.org/officeDocument/2006/customXml" ds:itemID="{4541632D-7058-4339-9D83-A778C74B59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285</Words>
  <Characters>1802</Characters>
  <Application>Microsoft Office Word</Application>
  <DocSecurity>0</DocSecurity>
  <Lines>15</Lines>
  <Paragraphs>4</Paragraphs>
  <ScaleCrop>false</ScaleCrop>
  <Company>Donau-Universität Krems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4</cp:revision>
  <cp:lastPrinted>2024-11-15T07:49:00Z</cp:lastPrinted>
  <dcterms:created xsi:type="dcterms:W3CDTF">2025-09-25T10:38:00Z</dcterms:created>
  <dcterms:modified xsi:type="dcterms:W3CDTF">2025-09-25T12:30:00Z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