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7E588B64" w:rsidR="002E7E95" w:rsidRPr="00BE58BB" w:rsidRDefault="002E7E95" w:rsidP="002E7E95">
      <w:pPr>
        <w:spacing w:after="0"/>
        <w:rPr>
          <w:b/>
          <w:sz w:val="24"/>
          <w:szCs w:val="24"/>
        </w:rPr>
      </w:pPr>
      <w:r w:rsidRPr="00BE58BB">
        <w:rPr>
          <w:b/>
          <w:sz w:val="28"/>
        </w:rPr>
        <w:t xml:space="preserve">Learning Agreement für das Masterstudium </w:t>
      </w:r>
      <w:r w:rsidR="00D71553" w:rsidRPr="00BE58BB">
        <w:rPr>
          <w:b/>
          <w:sz w:val="28"/>
        </w:rPr>
        <w:br/>
      </w:r>
      <w:r w:rsidR="00D71553" w:rsidRPr="00BE58BB">
        <w:rPr>
          <w:b/>
          <w:sz w:val="24"/>
          <w:szCs w:val="24"/>
        </w:rPr>
        <w:t xml:space="preserve">MBA mit Spezialisierung </w:t>
      </w:r>
      <w:r w:rsidRPr="00BE58BB">
        <w:rPr>
          <w:b/>
          <w:sz w:val="24"/>
          <w:szCs w:val="24"/>
        </w:rPr>
        <w:t>„</w:t>
      </w:r>
      <w:r w:rsidR="0025197F" w:rsidRPr="004326CC">
        <w:rPr>
          <w:b/>
          <w:sz w:val="24"/>
          <w:szCs w:val="24"/>
        </w:rPr>
        <w:t xml:space="preserve">Applied AI </w:t>
      </w:r>
      <w:proofErr w:type="spellStart"/>
      <w:r w:rsidR="0025197F" w:rsidRPr="004326CC">
        <w:rPr>
          <w:b/>
          <w:sz w:val="24"/>
          <w:szCs w:val="24"/>
        </w:rPr>
        <w:t>for</w:t>
      </w:r>
      <w:proofErr w:type="spellEnd"/>
      <w:r w:rsidR="0025197F" w:rsidRPr="004326CC">
        <w:rPr>
          <w:b/>
          <w:sz w:val="24"/>
          <w:szCs w:val="24"/>
        </w:rPr>
        <w:t xml:space="preserve"> </w:t>
      </w:r>
      <w:proofErr w:type="spellStart"/>
      <w:r w:rsidR="0025197F" w:rsidRPr="004326CC">
        <w:rPr>
          <w:b/>
          <w:sz w:val="24"/>
          <w:szCs w:val="24"/>
        </w:rPr>
        <w:t>Organizations</w:t>
      </w:r>
      <w:proofErr w:type="spellEnd"/>
      <w:r w:rsidRPr="00BE58BB">
        <w:rPr>
          <w:b/>
          <w:sz w:val="24"/>
          <w:szCs w:val="24"/>
        </w:rPr>
        <w:t>“</w:t>
      </w:r>
    </w:p>
    <w:p w14:paraId="34EBC635" w14:textId="77777777" w:rsidR="00B70E57" w:rsidRPr="00BE58BB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83"/>
        <w:gridCol w:w="992"/>
        <w:gridCol w:w="1599"/>
      </w:tblGrid>
      <w:tr w:rsidR="00B70E57" w:rsidRPr="00283D67" w14:paraId="40C6EB40" w14:textId="77777777" w:rsidTr="005D2C77">
        <w:trPr>
          <w:trHeight w:val="306"/>
        </w:trPr>
        <w:tc>
          <w:tcPr>
            <w:tcW w:w="7083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2818216C" w14:textId="7749204D" w:rsidR="00B70E57" w:rsidRP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7D4F88" w:rsidRPr="00283D67" w14:paraId="5B50E69B" w14:textId="3762AB85" w:rsidTr="005D2C77">
        <w:trPr>
          <w:trHeight w:val="306"/>
        </w:trPr>
        <w:tc>
          <w:tcPr>
            <w:tcW w:w="708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70FADAC6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</w:t>
            </w:r>
            <w:proofErr w:type="gramEnd"/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5D2C77">
        <w:trPr>
          <w:trHeight w:val="306"/>
        </w:trPr>
        <w:tc>
          <w:tcPr>
            <w:tcW w:w="7083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005D2C77">
        <w:trPr>
          <w:trHeight w:val="306"/>
        </w:trPr>
        <w:tc>
          <w:tcPr>
            <w:tcW w:w="7083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5D2C77">
        <w:trPr>
          <w:trHeight w:val="306"/>
        </w:trPr>
        <w:tc>
          <w:tcPr>
            <w:tcW w:w="7083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5D2C77">
        <w:trPr>
          <w:trHeight w:val="306"/>
        </w:trPr>
        <w:tc>
          <w:tcPr>
            <w:tcW w:w="7083" w:type="dxa"/>
          </w:tcPr>
          <w:p w14:paraId="75C3AD48" w14:textId="328A318E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5D2C77">
        <w:trPr>
          <w:trHeight w:val="146"/>
        </w:trPr>
        <w:tc>
          <w:tcPr>
            <w:tcW w:w="7083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5D2C77">
        <w:trPr>
          <w:trHeight w:val="146"/>
        </w:trPr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5D2C77">
        <w:trPr>
          <w:trHeight w:val="146"/>
        </w:trPr>
        <w:tc>
          <w:tcPr>
            <w:tcW w:w="7083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5D2C77">
        <w:trPr>
          <w:trHeight w:val="306"/>
        </w:trPr>
        <w:tc>
          <w:tcPr>
            <w:tcW w:w="7083" w:type="dxa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2FF6B9AC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5D2C77">
        <w:trPr>
          <w:trHeight w:val="306"/>
        </w:trPr>
        <w:tc>
          <w:tcPr>
            <w:tcW w:w="7083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2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5D2C77">
        <w:trPr>
          <w:trHeight w:val="346"/>
        </w:trPr>
        <w:tc>
          <w:tcPr>
            <w:tcW w:w="7083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2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599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5D2C77">
        <w:trPr>
          <w:trHeight w:val="346"/>
        </w:trPr>
        <w:tc>
          <w:tcPr>
            <w:tcW w:w="7083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2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5D2C77">
        <w:trPr>
          <w:trHeight w:val="346"/>
        </w:trPr>
        <w:tc>
          <w:tcPr>
            <w:tcW w:w="7083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2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5D2C77">
        <w:trPr>
          <w:trHeight w:val="346"/>
        </w:trPr>
        <w:tc>
          <w:tcPr>
            <w:tcW w:w="7083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2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5D2C77">
        <w:trPr>
          <w:trHeight w:val="346"/>
        </w:trPr>
        <w:tc>
          <w:tcPr>
            <w:tcW w:w="7083" w:type="dxa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2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5D2C77">
        <w:trPr>
          <w:trHeight w:val="306"/>
        </w:trPr>
        <w:tc>
          <w:tcPr>
            <w:tcW w:w="7083" w:type="dxa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</w:tbl>
    <w:p w14:paraId="59B80930" w14:textId="77777777" w:rsidR="00D71553" w:rsidRDefault="00D71553">
      <w:r>
        <w:br w:type="page"/>
      </w: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E8351D" w:rsidRPr="00F6433E" w14:paraId="507AB65D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38C60FF0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625FAF" w:rsidRPr="00F6433E" w14:paraId="006221B4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21437279" w14:textId="77777777" w:rsidR="00625FAF" w:rsidRDefault="00625FAF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338B608D" w14:textId="77777777" w:rsidR="00625FAF" w:rsidRDefault="00625FAF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0503DDD7" w14:textId="77777777" w:rsidR="00625FAF" w:rsidRPr="00C25602" w:rsidRDefault="00625FAF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FF19DC" w:rsidRPr="00F6433E" w14:paraId="62D7D5D4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39EDEF69" w14:textId="77777777" w:rsidR="00FF19DC" w:rsidRDefault="00FF19DC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780671D2" w14:textId="77777777" w:rsidR="00FF19DC" w:rsidRDefault="00FF19DC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2A498DF6" w14:textId="77777777" w:rsidR="00FF19DC" w:rsidRPr="00C25602" w:rsidRDefault="00FF19DC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FF19DC" w:rsidRPr="00F6433E" w14:paraId="7AB977D1" w14:textId="77777777" w:rsidTr="00625FAF">
        <w:trPr>
          <w:trHeight w:val="208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303C9B15" w14:textId="77777777" w:rsidR="00FF19DC" w:rsidRDefault="00FF19DC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20164302" w14:textId="77777777" w:rsidR="00FF19DC" w:rsidRDefault="00FF19DC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</w:tcPr>
          <w:p w14:paraId="1115570E" w14:textId="77777777" w:rsidR="00FF19DC" w:rsidRPr="00C25602" w:rsidRDefault="00FF19DC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196A91" w:rsidRPr="00F6433E" w14:paraId="2799ED73" w14:textId="77777777" w:rsidTr="00625FAF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196A91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B94A91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6D258C04" w14:textId="112A706D" w:rsidR="00D56177" w:rsidRPr="003B0F99" w:rsidRDefault="006713CA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</w:rPr>
            </w:pPr>
            <w:r w:rsidRPr="004326CC">
              <w:rPr>
                <w:b/>
                <w:sz w:val="24"/>
                <w:szCs w:val="24"/>
              </w:rPr>
              <w:t xml:space="preserve">Applied AI </w:t>
            </w:r>
            <w:proofErr w:type="spellStart"/>
            <w:r w:rsidRPr="004326CC">
              <w:rPr>
                <w:b/>
                <w:sz w:val="24"/>
                <w:szCs w:val="24"/>
              </w:rPr>
              <w:t>for</w:t>
            </w:r>
            <w:proofErr w:type="spellEnd"/>
            <w:r w:rsidRPr="004326C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4326CC">
              <w:rPr>
                <w:b/>
                <w:sz w:val="24"/>
                <w:szCs w:val="24"/>
              </w:rPr>
              <w:t>Organizations</w:t>
            </w:r>
            <w:proofErr w:type="spellEnd"/>
            <w:r w:rsidRPr="003B0F99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 xml:space="preserve"> </w:t>
            </w:r>
            <w:r w:rsidR="00D71553" w:rsidRPr="003B0F99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 xml:space="preserve">on </w:t>
            </w:r>
            <w:proofErr w:type="spellStart"/>
            <w:r w:rsidR="00D71553" w:rsidRPr="003B0F99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>campus</w:t>
            </w:r>
            <w:proofErr w:type="spellEnd"/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3B0F99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196A91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A211D" w:rsidRPr="00F6433E" w14:paraId="2387C0D1" w14:textId="77777777" w:rsidTr="00196A91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7FDCDADE" w:rsidR="00BA211D" w:rsidRPr="00F6433E" w:rsidRDefault="00BA211D" w:rsidP="00BA211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lang w:val="en-AU"/>
              </w:rPr>
              <w:t xml:space="preserve">Modul </w:t>
            </w:r>
            <w:r w:rsidRPr="0037015C">
              <w:rPr>
                <w:lang w:val="en-AU"/>
              </w:rPr>
              <w:t xml:space="preserve">1 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5F409415" w:rsidR="00BA211D" w:rsidRPr="00F6433E" w:rsidRDefault="00BA211D" w:rsidP="00BA211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05FF6CAA" w:rsidR="00BA211D" w:rsidRPr="0037015C" w:rsidRDefault="00BA211D" w:rsidP="00BA211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BA211D" w:rsidRPr="00F6433E" w14:paraId="60B4BB42" w14:textId="77777777" w:rsidTr="00196A91">
        <w:trPr>
          <w:trHeight w:val="208"/>
        </w:trPr>
        <w:tc>
          <w:tcPr>
            <w:tcW w:w="7044" w:type="dxa"/>
          </w:tcPr>
          <w:p w14:paraId="544D23DD" w14:textId="77777777" w:rsidR="00BA211D" w:rsidRDefault="00BA211D" w:rsidP="00BA211D">
            <w:pPr>
              <w:spacing w:after="0" w:line="360" w:lineRule="auto"/>
            </w:pPr>
          </w:p>
          <w:p w14:paraId="49E55886" w14:textId="1E9D7826" w:rsidR="00BA211D" w:rsidRPr="0037015C" w:rsidRDefault="00BA211D" w:rsidP="00BA211D">
            <w:pPr>
              <w:spacing w:after="0" w:line="360" w:lineRule="auto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t>Modul 2</w:t>
            </w:r>
            <w:r w:rsidRPr="00603A75">
              <w:t xml:space="preserve"> 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41CC64CA" w14:textId="77777777" w:rsidR="00BA211D" w:rsidRDefault="00BA211D" w:rsidP="00BA211D">
            <w:pPr>
              <w:spacing w:after="0"/>
              <w:jc w:val="center"/>
            </w:pPr>
          </w:p>
          <w:p w14:paraId="7E81D834" w14:textId="59437B8A" w:rsidR="00BA211D" w:rsidRPr="00F6433E" w:rsidRDefault="00BA211D" w:rsidP="00BA211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046B0" w14:textId="32F868A3" w:rsidR="00BA211D" w:rsidRPr="0037015C" w:rsidRDefault="00BA211D" w:rsidP="00BA211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BA211D" w:rsidRPr="00F6433E" w14:paraId="3E549A6F" w14:textId="77777777" w:rsidTr="00196A91">
        <w:trPr>
          <w:trHeight w:val="208"/>
        </w:trPr>
        <w:tc>
          <w:tcPr>
            <w:tcW w:w="7044" w:type="dxa"/>
          </w:tcPr>
          <w:p w14:paraId="5F1EB131" w14:textId="77777777" w:rsidR="00BA211D" w:rsidRDefault="00BA211D" w:rsidP="00BA211D">
            <w:pPr>
              <w:spacing w:after="0"/>
            </w:pPr>
          </w:p>
          <w:p w14:paraId="457B2B3A" w14:textId="3AEF4170" w:rsidR="00BA211D" w:rsidRPr="00F6433E" w:rsidRDefault="00BA211D" w:rsidP="00BA211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Modul 3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4653328C" w14:textId="77777777" w:rsidR="00BA211D" w:rsidRDefault="00BA211D" w:rsidP="00BA211D">
            <w:pPr>
              <w:spacing w:after="0"/>
              <w:jc w:val="center"/>
            </w:pPr>
          </w:p>
          <w:p w14:paraId="21361E86" w14:textId="00C6F6D6" w:rsidR="00BA211D" w:rsidRPr="00F6433E" w:rsidRDefault="00BA211D" w:rsidP="00BA211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DB4FA" w14:textId="5FF581AD" w:rsidR="00BA211D" w:rsidRPr="0037015C" w:rsidRDefault="00BA211D" w:rsidP="00BA211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BA211D" w:rsidRPr="00F6433E" w14:paraId="2526C6CF" w14:textId="77777777" w:rsidTr="00196A91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4E69A2D" w14:textId="77777777" w:rsidR="00BA211D" w:rsidRDefault="00BA211D" w:rsidP="00BA211D">
            <w:pPr>
              <w:spacing w:after="0"/>
            </w:pPr>
          </w:p>
          <w:p w14:paraId="1E3D3567" w14:textId="61DB69A4" w:rsidR="00BA211D" w:rsidRPr="00F6433E" w:rsidRDefault="00BA211D" w:rsidP="00BA211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t>Modul 4</w:t>
            </w:r>
            <w:r w:rsidRPr="00603A75">
              <w:t xml:space="preserve"> 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AAFF124" w14:textId="77777777" w:rsidR="00BA211D" w:rsidRDefault="00BA211D" w:rsidP="00BA211D">
            <w:pPr>
              <w:spacing w:after="0"/>
              <w:jc w:val="center"/>
            </w:pPr>
          </w:p>
          <w:p w14:paraId="2D3672E1" w14:textId="1AC2B990" w:rsidR="00BA211D" w:rsidRPr="00F6433E" w:rsidRDefault="00BA211D" w:rsidP="00BA211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20000" w14:textId="687CA40F" w:rsidR="00BA211D" w:rsidRPr="0037015C" w:rsidRDefault="00BA211D" w:rsidP="00BA211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7D4F88" w:rsidRPr="007D4F88" w14:paraId="5D159C59" w14:textId="3F608D0E" w:rsidTr="00C25602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196A91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7B4FD8D0" w:rsidR="007D4F88" w:rsidRPr="00C65BD5" w:rsidRDefault="0037015C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90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5FDE9767" w14:textId="77777777" w:rsidR="00FE11F9" w:rsidRDefault="00FE11F9" w:rsidP="00FC1429">
      <w:pPr>
        <w:spacing w:line="240" w:lineRule="auto"/>
      </w:pPr>
      <w:r>
        <w:separator/>
      </w:r>
    </w:p>
  </w:endnote>
  <w:endnote w:type="continuationSeparator" w:id="0">
    <w:p w14:paraId="6D66F325" w14:textId="77777777" w:rsidR="00FE11F9" w:rsidRDefault="00FE11F9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29A8E8D1" w14:textId="77777777" w:rsidR="00FE11F9" w:rsidRDefault="00FE11F9" w:rsidP="00F034E9">
      <w:pPr>
        <w:spacing w:before="120" w:line="240" w:lineRule="auto"/>
      </w:pPr>
      <w:r>
        <w:separator/>
      </w:r>
    </w:p>
  </w:footnote>
  <w:footnote w:type="continuationSeparator" w:id="0">
    <w:p w14:paraId="0867246C" w14:textId="77777777" w:rsidR="00FE11F9" w:rsidRDefault="00FE11F9" w:rsidP="00F034E9">
      <w:pPr>
        <w:spacing w:before="120" w:line="240" w:lineRule="auto"/>
      </w:pPr>
      <w:r>
        <w:continuationSeparator/>
      </w:r>
    </w:p>
  </w:footnote>
  <w:footnote w:type="continuationNotice" w:id="1">
    <w:p w14:paraId="5B1A3AC2" w14:textId="77777777" w:rsidR="00FE11F9" w:rsidRDefault="00FE11F9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197F"/>
    <w:rsid w:val="00252EE3"/>
    <w:rsid w:val="00253BF9"/>
    <w:rsid w:val="00261CD2"/>
    <w:rsid w:val="00264BAA"/>
    <w:rsid w:val="00270B00"/>
    <w:rsid w:val="002766A0"/>
    <w:rsid w:val="00277DFE"/>
    <w:rsid w:val="00283C6F"/>
    <w:rsid w:val="00297EA4"/>
    <w:rsid w:val="002B386C"/>
    <w:rsid w:val="002C3E03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B0F99"/>
    <w:rsid w:val="003D0512"/>
    <w:rsid w:val="003D55C5"/>
    <w:rsid w:val="003E7D53"/>
    <w:rsid w:val="00415BF2"/>
    <w:rsid w:val="00420CCA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3068B"/>
    <w:rsid w:val="00543613"/>
    <w:rsid w:val="00543768"/>
    <w:rsid w:val="005B353F"/>
    <w:rsid w:val="005B4085"/>
    <w:rsid w:val="005B7656"/>
    <w:rsid w:val="005C6032"/>
    <w:rsid w:val="005D2C77"/>
    <w:rsid w:val="00625FAF"/>
    <w:rsid w:val="00630210"/>
    <w:rsid w:val="006713CA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04982"/>
    <w:rsid w:val="00710BEE"/>
    <w:rsid w:val="00711D1D"/>
    <w:rsid w:val="00737EA2"/>
    <w:rsid w:val="00744831"/>
    <w:rsid w:val="0075190D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03762"/>
    <w:rsid w:val="0081453F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C22D2"/>
    <w:rsid w:val="008C7C77"/>
    <w:rsid w:val="008D744B"/>
    <w:rsid w:val="008E2DB1"/>
    <w:rsid w:val="009044FD"/>
    <w:rsid w:val="00911F86"/>
    <w:rsid w:val="00932932"/>
    <w:rsid w:val="00937155"/>
    <w:rsid w:val="00984C85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76530"/>
    <w:rsid w:val="00A80BEE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94A91"/>
    <w:rsid w:val="00BA11A5"/>
    <w:rsid w:val="00BA1F88"/>
    <w:rsid w:val="00BA211D"/>
    <w:rsid w:val="00BA7331"/>
    <w:rsid w:val="00BE047A"/>
    <w:rsid w:val="00BE5109"/>
    <w:rsid w:val="00BE58BB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C7CF5"/>
    <w:rsid w:val="00DF4EFE"/>
    <w:rsid w:val="00DF586F"/>
    <w:rsid w:val="00DF6D38"/>
    <w:rsid w:val="00E4750E"/>
    <w:rsid w:val="00E531AA"/>
    <w:rsid w:val="00E67F15"/>
    <w:rsid w:val="00E8351D"/>
    <w:rsid w:val="00E97C80"/>
    <w:rsid w:val="00EB5ABE"/>
    <w:rsid w:val="00EC79F9"/>
    <w:rsid w:val="00ED4771"/>
    <w:rsid w:val="00EE10AC"/>
    <w:rsid w:val="00EE26FE"/>
    <w:rsid w:val="00F034E9"/>
    <w:rsid w:val="00F31B09"/>
    <w:rsid w:val="00F43E18"/>
    <w:rsid w:val="00F4509F"/>
    <w:rsid w:val="00F52E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E11F9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AB45B661241BB4AA5FD11CC16B6E4F3" ma:contentTypeVersion="4" ma:contentTypeDescription="Ein neues Dokument erstellen." ma:contentTypeScope="" ma:versionID="4aead8acf05cfc0e7e9fff95068839e4">
  <xsd:schema xmlns:xsd="http://www.w3.org/2001/XMLSchema" xmlns:xs="http://www.w3.org/2001/XMLSchema" xmlns:p="http://schemas.microsoft.com/office/2006/metadata/properties" xmlns:ns2="338f59da-2bc5-457f-8819-3c3d60ede8d8" targetNamespace="http://schemas.microsoft.com/office/2006/metadata/properties" ma:root="true" ma:fieldsID="3b4350436ad6b330ed705801226e5838" ns2:_="">
    <xsd:import namespace="338f59da-2bc5-457f-8819-3c3d60ede8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8f59da-2bc5-457f-8819-3c3d60ede8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A16E5F-EED3-4140-8547-5FAEA60EC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8f59da-2bc5-457f-8819-3c3d60ede8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220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Moritz Wild</cp:lastModifiedBy>
  <cp:revision>8</cp:revision>
  <cp:lastPrinted>2024-02-20T15:07:00Z</cp:lastPrinted>
  <dcterms:created xsi:type="dcterms:W3CDTF">2025-09-25T11:00:00Z</dcterms:created>
  <dcterms:modified xsi:type="dcterms:W3CDTF">2026-07-10T09:15:00Z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0x0101005AB45B661241BB4AA5FD11CC16B6E4F3</vt:lpwstr>
  </property>
</Properties>
</file>