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CBCF1" w14:textId="77777777" w:rsidR="009D4B9E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Learning Agreement </w:t>
      </w:r>
    </w:p>
    <w:p w14:paraId="66793227" w14:textId="77777777" w:rsidR="00D448C0" w:rsidRPr="001D33DA" w:rsidRDefault="00D448C0" w:rsidP="00504F5B">
      <w:pPr>
        <w:spacing w:after="0"/>
        <w:jc w:val="center"/>
        <w:rPr>
          <w:b/>
          <w:sz w:val="32"/>
          <w:szCs w:val="32"/>
          <w:lang w:val="en-GB"/>
        </w:rPr>
      </w:pPr>
    </w:p>
    <w:p w14:paraId="528602BE" w14:textId="61078EE4" w:rsidR="00DD1861" w:rsidRPr="001D33DA" w:rsidRDefault="002E7E95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1D33DA">
        <w:rPr>
          <w:b/>
          <w:sz w:val="32"/>
          <w:szCs w:val="32"/>
          <w:lang w:val="en-GB"/>
        </w:rPr>
        <w:t xml:space="preserve">„MBA </w:t>
      </w:r>
      <w:r w:rsidR="00DD1861" w:rsidRPr="001D33DA">
        <w:rPr>
          <w:b/>
          <w:sz w:val="32"/>
          <w:szCs w:val="32"/>
          <w:lang w:val="en-GB"/>
        </w:rPr>
        <w:t xml:space="preserve">– </w:t>
      </w:r>
      <w:r w:rsidR="002F7840">
        <w:rPr>
          <w:b/>
          <w:sz w:val="32"/>
          <w:szCs w:val="32"/>
          <w:lang w:val="en-GB"/>
        </w:rPr>
        <w:t>Specialization</w:t>
      </w:r>
    </w:p>
    <w:p w14:paraId="7A242789" w14:textId="77777777" w:rsidR="002E7E95" w:rsidRPr="00251F07" w:rsidRDefault="00231F96" w:rsidP="00504F5B">
      <w:pPr>
        <w:spacing w:after="0"/>
        <w:jc w:val="center"/>
        <w:rPr>
          <w:b/>
          <w:sz w:val="32"/>
          <w:szCs w:val="32"/>
          <w:lang w:val="en-GB"/>
        </w:rPr>
      </w:pPr>
      <w:r w:rsidRPr="00251F07">
        <w:rPr>
          <w:b/>
          <w:sz w:val="32"/>
          <w:szCs w:val="32"/>
          <w:lang w:val="en-GB"/>
        </w:rPr>
        <w:t xml:space="preserve">Biotech, Pharma &amp; MedTech </w:t>
      </w:r>
      <w:proofErr w:type="gramStart"/>
      <w:r w:rsidR="002E7E95" w:rsidRPr="00251F07">
        <w:rPr>
          <w:b/>
          <w:sz w:val="32"/>
          <w:szCs w:val="32"/>
          <w:lang w:val="en-GB"/>
        </w:rPr>
        <w:t>Management“</w:t>
      </w:r>
      <w:proofErr w:type="gramEnd"/>
    </w:p>
    <w:p w14:paraId="580D9DEA" w14:textId="77777777" w:rsidR="007A2717" w:rsidRPr="00251F07" w:rsidRDefault="007A2717" w:rsidP="00504F5B">
      <w:pPr>
        <w:tabs>
          <w:tab w:val="left" w:pos="5103"/>
        </w:tabs>
        <w:spacing w:after="0"/>
        <w:jc w:val="center"/>
        <w:rPr>
          <w:b/>
          <w:sz w:val="24"/>
          <w:szCs w:val="24"/>
          <w:lang w:val="en-GB"/>
        </w:rPr>
      </w:pPr>
    </w:p>
    <w:p w14:paraId="6F3A6BD7" w14:textId="77777777" w:rsidR="005C0C5A" w:rsidRPr="00251F07" w:rsidRDefault="005C0C5A" w:rsidP="007A2717">
      <w:pPr>
        <w:tabs>
          <w:tab w:val="left" w:pos="5103"/>
        </w:tabs>
        <w:spacing w:after="0"/>
        <w:rPr>
          <w:b/>
          <w:sz w:val="24"/>
          <w:szCs w:val="24"/>
          <w:lang w:val="en-GB"/>
        </w:rPr>
      </w:pPr>
    </w:p>
    <w:p w14:paraId="2F480D45" w14:textId="77777777" w:rsidR="009D4B9E" w:rsidRPr="00002656" w:rsidRDefault="002F6063" w:rsidP="007A2717">
      <w:pPr>
        <w:tabs>
          <w:tab w:val="left" w:pos="5103"/>
        </w:tabs>
        <w:spacing w:after="0"/>
        <w:rPr>
          <w:b/>
          <w:sz w:val="24"/>
          <w:szCs w:val="24"/>
        </w:rPr>
      </w:pPr>
      <w:r w:rsidRPr="00002656">
        <w:rPr>
          <w:b/>
          <w:sz w:val="24"/>
          <w:szCs w:val="24"/>
        </w:rPr>
        <w:t>Studierende(r):</w:t>
      </w:r>
    </w:p>
    <w:p w14:paraId="7A31D4C6" w14:textId="77777777" w:rsidR="00D448C0" w:rsidRPr="00002656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64BC9F6C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7A2717">
        <w:rPr>
          <w:rFonts w:asciiTheme="minorHAnsi" w:hAnsiTheme="minorHAnsi"/>
          <w:bCs/>
          <w:sz w:val="20"/>
          <w:szCs w:val="20"/>
        </w:rPr>
        <w:t>Vorname: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2084185450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333CD6DD" w14:textId="77777777" w:rsidR="00D448C0" w:rsidRDefault="00D448C0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00BB3F4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Nachname: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950241626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C035F0D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48622D2B" w14:textId="77777777" w:rsidR="00D448C0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Emailadresse: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884716028"/>
          <w:placeholder>
            <w:docPart w:val="DefaultPlaceholder_-1854013440"/>
          </w:placeholder>
          <w:showingPlcHdr/>
          <w:text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796BB457" w14:textId="77777777" w:rsidR="00AC4A44" w:rsidRDefault="00AC4A44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</w:p>
    <w:p w14:paraId="33F2791F" w14:textId="77777777" w:rsidR="007A2717" w:rsidRPr="007A2717" w:rsidRDefault="007A2717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0"/>
          <w:szCs w:val="20"/>
        </w:rPr>
      </w:pPr>
      <w:r w:rsidRPr="007A2717">
        <w:rPr>
          <w:rFonts w:asciiTheme="minorHAnsi" w:hAnsiTheme="minorHAnsi"/>
          <w:bCs/>
          <w:sz w:val="20"/>
          <w:szCs w:val="20"/>
        </w:rPr>
        <w:t>Matrikelnummer:</w:t>
      </w:r>
      <w:r w:rsidR="00D448C0">
        <w:rPr>
          <w:rFonts w:asciiTheme="minorHAnsi" w:hAnsiTheme="minorHAnsi"/>
          <w:bCs/>
          <w:sz w:val="20"/>
          <w:szCs w:val="20"/>
        </w:rPr>
        <w:tab/>
      </w:r>
      <w:sdt>
        <w:sdtPr>
          <w:rPr>
            <w:rFonts w:asciiTheme="minorHAnsi" w:hAnsiTheme="minorHAnsi"/>
            <w:bCs/>
            <w:sz w:val="20"/>
            <w:szCs w:val="20"/>
          </w:rPr>
          <w:id w:val="-1972200058"/>
          <w:placeholder>
            <w:docPart w:val="DefaultPlaceholder_-1854013440"/>
          </w:placeholder>
          <w:showingPlcHdr/>
        </w:sdtPr>
        <w:sdtEndPr/>
        <w:sdtContent>
          <w:r w:rsidR="00D448C0" w:rsidRPr="00E45491">
            <w:rPr>
              <w:rStyle w:val="Platzhaltertext"/>
            </w:rPr>
            <w:t>Klicken oder tippen Sie hier, um Text einzugeben.</w:t>
          </w:r>
        </w:sdtContent>
      </w:sdt>
    </w:p>
    <w:p w14:paraId="1E3DCCA3" w14:textId="77777777" w:rsidR="00A312F1" w:rsidRDefault="00A312F1" w:rsidP="006134B7">
      <w:pPr>
        <w:tabs>
          <w:tab w:val="left" w:pos="4536"/>
        </w:tabs>
        <w:spacing w:after="0"/>
        <w:rPr>
          <w:b/>
          <w:sz w:val="24"/>
          <w:szCs w:val="24"/>
        </w:rPr>
      </w:pPr>
    </w:p>
    <w:p w14:paraId="43E03B31" w14:textId="77777777" w:rsidR="009D4B9E" w:rsidRDefault="009D4B9E" w:rsidP="006134B7">
      <w:pPr>
        <w:tabs>
          <w:tab w:val="left" w:pos="4536"/>
        </w:tabs>
        <w:spacing w:after="0"/>
        <w:rPr>
          <w:rFonts w:asciiTheme="minorHAnsi" w:hAnsiTheme="minorHAnsi"/>
          <w:b/>
          <w:i/>
          <w:iCs/>
          <w:sz w:val="24"/>
          <w:szCs w:val="24"/>
        </w:rPr>
      </w:pPr>
      <w:r w:rsidRPr="00D448C0">
        <w:rPr>
          <w:b/>
          <w:sz w:val="24"/>
          <w:szCs w:val="24"/>
        </w:rPr>
        <w:t>Studienleitung:</w:t>
      </w:r>
      <w:r>
        <w:rPr>
          <w:rFonts w:asciiTheme="minorHAnsi" w:hAnsiTheme="minorHAnsi"/>
          <w:bCs/>
          <w:sz w:val="24"/>
          <w:szCs w:val="24"/>
        </w:rPr>
        <w:t xml:space="preserve"> </w:t>
      </w:r>
      <w:r w:rsidR="00D448C0">
        <w:rPr>
          <w:rFonts w:asciiTheme="minorHAnsi" w:hAnsiTheme="minorHAnsi"/>
          <w:b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Ass</w:t>
      </w:r>
      <w:r w:rsidR="00D448C0" w:rsidRPr="00D448C0">
        <w:rPr>
          <w:rFonts w:asciiTheme="minorHAnsi" w:hAnsiTheme="minorHAnsi"/>
          <w:bCs/>
          <w:sz w:val="24"/>
          <w:szCs w:val="24"/>
        </w:rPr>
        <w:t>oz</w:t>
      </w:r>
      <w:r w:rsidRPr="00D448C0">
        <w:rPr>
          <w:rFonts w:asciiTheme="minorHAnsi" w:hAnsiTheme="minorHAnsi"/>
          <w:bCs/>
          <w:sz w:val="24"/>
          <w:szCs w:val="24"/>
        </w:rPr>
        <w:t>.</w:t>
      </w:r>
      <w:r w:rsidR="002F6063" w:rsidRPr="00D448C0">
        <w:rPr>
          <w:rFonts w:asciiTheme="minorHAnsi" w:hAnsiTheme="minorHAnsi"/>
          <w:bCs/>
          <w:sz w:val="24"/>
          <w:szCs w:val="24"/>
        </w:rPr>
        <w:t>-</w:t>
      </w:r>
      <w:r w:rsidRPr="00D448C0">
        <w:rPr>
          <w:rFonts w:asciiTheme="minorHAnsi" w:hAnsiTheme="minorHAnsi"/>
          <w:bCs/>
          <w:sz w:val="24"/>
          <w:szCs w:val="24"/>
        </w:rPr>
        <w:t>Prof. Dr. Jens Hartmann</w:t>
      </w:r>
    </w:p>
    <w:p w14:paraId="0C4BA690" w14:textId="77777777" w:rsidR="009D4B9E" w:rsidRPr="00D448C0" w:rsidRDefault="009D4B9E" w:rsidP="006134B7">
      <w:pPr>
        <w:tabs>
          <w:tab w:val="left" w:pos="4536"/>
        </w:tabs>
        <w:spacing w:after="0"/>
        <w:rPr>
          <w:rFonts w:asciiTheme="minorHAnsi" w:hAnsiTheme="minorHAnsi"/>
          <w:bCs/>
          <w:sz w:val="24"/>
          <w:szCs w:val="24"/>
        </w:rPr>
      </w:pPr>
      <w:r w:rsidRPr="00D448C0">
        <w:rPr>
          <w:b/>
          <w:sz w:val="24"/>
          <w:szCs w:val="24"/>
        </w:rPr>
        <w:t>Organisation:</w:t>
      </w:r>
      <w:r>
        <w:rPr>
          <w:rFonts w:asciiTheme="minorHAnsi" w:hAnsiTheme="minorHAnsi"/>
          <w:b/>
          <w:i/>
          <w:iCs/>
          <w:sz w:val="24"/>
          <w:szCs w:val="24"/>
        </w:rPr>
        <w:t xml:space="preserve"> </w:t>
      </w:r>
      <w:r w:rsidR="00D448C0">
        <w:rPr>
          <w:rFonts w:asciiTheme="minorHAnsi" w:hAnsiTheme="minorHAnsi"/>
          <w:b/>
          <w:i/>
          <w:iCs/>
          <w:sz w:val="24"/>
          <w:szCs w:val="24"/>
        </w:rPr>
        <w:tab/>
      </w:r>
      <w:r w:rsidRPr="00D448C0">
        <w:rPr>
          <w:rFonts w:asciiTheme="minorHAnsi" w:hAnsiTheme="minorHAnsi"/>
          <w:bCs/>
          <w:sz w:val="24"/>
          <w:szCs w:val="24"/>
        </w:rPr>
        <w:t>Mag. Karin Strobl, MSc</w:t>
      </w:r>
    </w:p>
    <w:p w14:paraId="68E56F00" w14:textId="77777777" w:rsidR="005C0C5A" w:rsidRPr="007A2717" w:rsidRDefault="005C0C5A" w:rsidP="002E7E95">
      <w:pPr>
        <w:spacing w:after="0"/>
      </w:pPr>
    </w:p>
    <w:tbl>
      <w:tblPr>
        <w:tblStyle w:val="Tabellenraster"/>
        <w:tblW w:w="10206" w:type="dxa"/>
        <w:tblInd w:w="137" w:type="dxa"/>
        <w:tblLayout w:type="fixed"/>
        <w:tblLook w:val="01E0" w:firstRow="1" w:lastRow="1" w:firstColumn="1" w:lastColumn="1" w:noHBand="0" w:noVBand="0"/>
      </w:tblPr>
      <w:tblGrid>
        <w:gridCol w:w="3686"/>
        <w:gridCol w:w="2126"/>
        <w:gridCol w:w="2126"/>
        <w:gridCol w:w="1276"/>
        <w:gridCol w:w="992"/>
      </w:tblGrid>
      <w:tr w:rsidR="001D33DA" w:rsidRPr="00283D67" w14:paraId="72564476" w14:textId="77777777" w:rsidTr="00B06954">
        <w:trPr>
          <w:trHeight w:val="684"/>
        </w:trPr>
        <w:tc>
          <w:tcPr>
            <w:tcW w:w="3686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44E03ED2" w14:textId="77777777" w:rsidR="001D33DA" w:rsidRPr="007D4F88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0" w:name="_Hlk158644597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PFLICHTMODULE</w:t>
            </w:r>
          </w:p>
        </w:tc>
        <w:tc>
          <w:tcPr>
            <w:tcW w:w="5528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3FFCDE9" w14:textId="77777777" w:rsidR="001D33D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TERMINE </w:t>
            </w:r>
          </w:p>
          <w:p w14:paraId="69D6E6BD" w14:textId="20597C3C" w:rsidR="001D33DA" w:rsidRPr="007D4F88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992" w:type="dxa"/>
            <w:tcBorders>
              <w:top w:val="nil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745EC270" w14:textId="6B7967E2" w:rsidR="001D33DA" w:rsidRPr="007D4F88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36</w:t>
            </w:r>
            <w:r w:rsidR="001D33DA"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540001" w:rsidRPr="00C81CC5" w14:paraId="7FADBB53" w14:textId="77777777" w:rsidTr="005C3F7D">
        <w:trPr>
          <w:trHeight w:val="397"/>
        </w:trPr>
        <w:tc>
          <w:tcPr>
            <w:tcW w:w="3686" w:type="dxa"/>
            <w:shd w:val="clear" w:color="auto" w:fill="D9D9D9" w:themeFill="background1" w:themeFillShade="D9"/>
            <w:vAlign w:val="center"/>
          </w:tcPr>
          <w:p w14:paraId="32D415AB" w14:textId="183E1596" w:rsidR="00540001" w:rsidRPr="0017466B" w:rsidRDefault="00540001" w:rsidP="00153147">
            <w:pPr>
              <w:spacing w:after="0"/>
            </w:pPr>
            <w:r w:rsidRPr="0017466B">
              <w:t>Grundlagen der Betriebswirtschaft</w:t>
            </w:r>
            <w:r w:rsidRPr="00BC2ACF">
              <w:rPr>
                <w:vertAlign w:val="superscript"/>
              </w:rPr>
              <w:t>1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0B938AC5" w14:textId="210E7879" w:rsidR="00540001" w:rsidRPr="00CC1DF9" w:rsidRDefault="00540001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14:paraId="545392EB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689A07D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9E3990A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2C34EAC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72D813EC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8D9B5F4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6BE6922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00C7F11C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48FBFB82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3F358555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</w:pPr>
          </w:p>
          <w:p w14:paraId="47D4507F" w14:textId="02103174" w:rsidR="00540001" w:rsidRDefault="00E34E40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highlight w:val="lightGray"/>
                  <w:shd w:val="clear" w:color="auto" w:fill="FFFFFF"/>
                </w:rPr>
                <w:id w:val="-106457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001"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highlight w:val="lightGray"/>
                    <w:shd w:val="clear" w:color="auto" w:fill="FFFFFF"/>
                  </w:rPr>
                  <w:t>☐</w:t>
                </w:r>
              </w:sdtContent>
            </w:sdt>
            <w:r w:rsidR="00540001"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 xml:space="preserve"> </w:t>
            </w:r>
            <w:r w:rsidR="00540001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>O</w:t>
            </w:r>
            <w:r w:rsidR="00540001" w:rsidRPr="002F7840">
              <w:rPr>
                <w:color w:val="000000"/>
                <w:sz w:val="20"/>
                <w:szCs w:val="20"/>
                <w:highlight w:val="lightGray"/>
                <w:shd w:val="clear" w:color="auto" w:fill="FFFFFF"/>
              </w:rPr>
              <w:t>nline (inkludiert auch Wahlmodule)</w:t>
            </w:r>
          </w:p>
          <w:p w14:paraId="04158AD6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FBB9407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609271E3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3035B89A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777012D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5E656156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C34B7B7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0910E155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2CF41221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DA08F7B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C26E381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83EFDDC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778F4FFA" w14:textId="77777777" w:rsidR="00540001" w:rsidRDefault="00540001" w:rsidP="00153147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  <w:p w14:paraId="14D43D4F" w14:textId="352F2305" w:rsidR="00540001" w:rsidRPr="00D118A7" w:rsidRDefault="00540001" w:rsidP="00153147">
            <w:pPr>
              <w:spacing w:after="0"/>
              <w:jc w:val="center"/>
              <w:rPr>
                <w:sz w:val="20"/>
                <w:szCs w:val="20"/>
              </w:rPr>
            </w:pPr>
            <w:r w:rsidRPr="00D118A7">
              <w:rPr>
                <w:sz w:val="20"/>
                <w:szCs w:val="20"/>
              </w:rPr>
              <w:t>Online:</w:t>
            </w:r>
          </w:p>
          <w:p w14:paraId="71DB9452" w14:textId="77777777" w:rsidR="00540001" w:rsidRPr="005337E9" w:rsidRDefault="00540001" w:rsidP="00153147">
            <w:pPr>
              <w:spacing w:after="0"/>
              <w:jc w:val="center"/>
            </w:pPr>
          </w:p>
          <w:p w14:paraId="55A59B59" w14:textId="6709B8AB" w:rsidR="00540001" w:rsidRPr="00153147" w:rsidRDefault="00540001" w:rsidP="00540001">
            <w:pPr>
              <w:spacing w:after="0"/>
              <w:jc w:val="center"/>
              <w:rPr>
                <w:rFonts w:asciiTheme="minorHAnsi" w:hAnsiTheme="minorHAnsi"/>
              </w:rPr>
            </w:pPr>
            <w:r w:rsidRPr="00CC1DF9">
              <w:rPr>
                <w:sz w:val="20"/>
                <w:szCs w:val="20"/>
              </w:rPr>
              <w:t>Bitte wählen Sie in Spalte 1 Wahlmodule im Ausmaß von 15 ECTS.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D458936" w14:textId="77777777" w:rsidR="00540001" w:rsidRPr="00C81CC5" w:rsidRDefault="00540001" w:rsidP="001D33DA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lastRenderedPageBreak/>
              <w:t>3</w:t>
            </w:r>
          </w:p>
        </w:tc>
      </w:tr>
      <w:tr w:rsidR="00540001" w:rsidRPr="00C81CC5" w14:paraId="15B78B15" w14:textId="77777777" w:rsidTr="008C4FF8">
        <w:trPr>
          <w:trHeight w:val="397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1912B5" w14:textId="3C2B4C22" w:rsidR="00540001" w:rsidRPr="0017466B" w:rsidRDefault="00540001" w:rsidP="00153147">
            <w:pPr>
              <w:spacing w:after="0"/>
              <w:rPr>
                <w:lang w:val="en-GB"/>
              </w:rPr>
            </w:pPr>
            <w:r w:rsidRPr="0017466B">
              <w:rPr>
                <w:lang w:val="en-GB"/>
              </w:rPr>
              <w:t xml:space="preserve">Grundlagen der Volkswirtschaft </w:t>
            </w:r>
            <w:r>
              <w:rPr>
                <w:vertAlign w:val="superscript"/>
                <w:lang w:val="en-GB"/>
              </w:rPr>
              <w:t>2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center"/>
          </w:tcPr>
          <w:p w14:paraId="6ECCDD0A" w14:textId="7A670BAB" w:rsidR="00540001" w:rsidRPr="00CC1DF9" w:rsidRDefault="00540001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FCC7017" w14:textId="61BB4EC5" w:rsidR="00540001" w:rsidRPr="00AD23CF" w:rsidRDefault="00540001" w:rsidP="00153147">
            <w:pPr>
              <w:spacing w:after="0"/>
              <w:jc w:val="center"/>
              <w:rPr>
                <w:rFonts w:asciiTheme="minorHAnsi" w:hAnsiTheme="minorHAnsi"/>
                <w:lang w:val="en-GB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51871" w14:textId="77777777" w:rsidR="00540001" w:rsidRPr="00C81CC5" w:rsidRDefault="00540001" w:rsidP="00153147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6CF1F384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3D5F6AEA" w14:textId="77777777" w:rsidR="005337E9" w:rsidRPr="0017466B" w:rsidRDefault="005337E9" w:rsidP="005337E9">
            <w:pPr>
              <w:spacing w:after="0"/>
              <w:rPr>
                <w:i/>
                <w:iCs/>
                <w:color w:val="000000"/>
                <w:shd w:val="clear" w:color="auto" w:fill="FFFFFF"/>
                <w:lang w:val="en-US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Strategisches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955506" w14:textId="551BE3A3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671753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14.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15.10.2026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EB7BA1" w14:textId="5BE697D6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58705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13.-14.10.2027</w:t>
            </w:r>
          </w:p>
        </w:tc>
        <w:tc>
          <w:tcPr>
            <w:tcW w:w="1276" w:type="dxa"/>
            <w:vMerge/>
            <w:vAlign w:val="center"/>
          </w:tcPr>
          <w:p w14:paraId="23F2AF06" w14:textId="1E3D9590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031435C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0E4E5AE4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917F9A7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D14852" w14:textId="471B8B32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499573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16.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17.10.2026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D044A9" w14:textId="36311908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56635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15.-16.10.2027</w:t>
            </w:r>
          </w:p>
        </w:tc>
        <w:tc>
          <w:tcPr>
            <w:tcW w:w="1276" w:type="dxa"/>
            <w:vMerge/>
            <w:vAlign w:val="center"/>
          </w:tcPr>
          <w:p w14:paraId="4AE6DD30" w14:textId="5E8D206B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5C05375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48D8E25A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6F0196D2" w14:textId="045C0014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Controlling &amp; Reporting</w:t>
            </w:r>
            <w:r w:rsidRPr="00BC2ACF">
              <w:rPr>
                <w:color w:val="000000"/>
                <w:shd w:val="clear" w:color="auto" w:fill="FFFFFF"/>
                <w:vertAlign w:val="superscript"/>
                <w:lang w:val="en-US"/>
              </w:rPr>
              <w:t>1,3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03E6C2" w14:textId="57DF5A97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663439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10.12.2026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B86CAE" w14:textId="76A05E7B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7288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01.-02.12.2027</w:t>
            </w:r>
          </w:p>
        </w:tc>
        <w:tc>
          <w:tcPr>
            <w:tcW w:w="1276" w:type="dxa"/>
            <w:vMerge/>
            <w:vAlign w:val="center"/>
          </w:tcPr>
          <w:p w14:paraId="712E1EA2" w14:textId="4B2FFA48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15A1B60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27E167BB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4370848A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Unternehmensfinanzierung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986E9" w14:textId="48E76CF1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769586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11.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12.12.2026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D97E3F" w14:textId="491E52BB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668798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03.-04.12.2027</w:t>
            </w:r>
          </w:p>
        </w:tc>
        <w:tc>
          <w:tcPr>
            <w:tcW w:w="1276" w:type="dxa"/>
            <w:vMerge/>
            <w:vAlign w:val="center"/>
          </w:tcPr>
          <w:p w14:paraId="1CCD1C6B" w14:textId="7ABDBD8D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3C7ED25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0B74EECA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0D5528C2" w14:textId="77777777" w:rsidR="005337E9" w:rsidRPr="0017466B" w:rsidRDefault="005337E9" w:rsidP="005337E9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Unternehmensethik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095A51" w14:textId="6EA0223F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01018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17.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18.02.2027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DAA5F9" w14:textId="017924F6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10153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16.-17.02.2028</w:t>
            </w:r>
          </w:p>
        </w:tc>
        <w:tc>
          <w:tcPr>
            <w:tcW w:w="1276" w:type="dxa"/>
            <w:vMerge/>
            <w:vAlign w:val="center"/>
          </w:tcPr>
          <w:p w14:paraId="4B1E2569" w14:textId="71A38165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E8E12D2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1D6B3DEE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FF96F76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</w:rPr>
              <w:t>Empirische Forschungsmethoden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35BE8F" w14:textId="3673A9E7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60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21.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22.05.2027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DC52BD" w14:textId="4A0F11DA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92339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19.-20.05.2028</w:t>
            </w:r>
          </w:p>
        </w:tc>
        <w:tc>
          <w:tcPr>
            <w:tcW w:w="1276" w:type="dxa"/>
            <w:vMerge/>
            <w:vAlign w:val="center"/>
          </w:tcPr>
          <w:p w14:paraId="1E5EC786" w14:textId="30830A63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5190F43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1D024173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36339CF7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1990D6" w14:textId="3F2E981C" w:rsidR="005337E9" w:rsidRPr="00CC1DF9" w:rsidRDefault="00E34E40" w:rsidP="005337E9">
            <w:pPr>
              <w:spacing w:after="0"/>
              <w:jc w:val="center"/>
              <w:rPr>
                <w:color w:val="000000"/>
                <w:sz w:val="20"/>
                <w:szCs w:val="20"/>
                <w:highlight w:val="yellow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497340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337E9" w:rsidRPr="00CC1DF9">
              <w:rPr>
                <w:color w:val="000000"/>
                <w:sz w:val="20"/>
                <w:szCs w:val="20"/>
                <w:shd w:val="clear" w:color="auto" w:fill="FFFFFF"/>
              </w:rPr>
              <w:t xml:space="preserve"> 07.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color w:val="000000"/>
                <w:sz w:val="20"/>
                <w:szCs w:val="20"/>
                <w:shd w:val="clear" w:color="auto" w:fill="FFFFFF"/>
              </w:rPr>
              <w:t>08.04.2027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D64B2A" w14:textId="2ED83A83" w:rsidR="005337E9" w:rsidRPr="00CC1DF9" w:rsidRDefault="00E34E40" w:rsidP="005337E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1815095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5337E9" w:rsidRPr="00CC1DF9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5337E9" w:rsidRPr="00D118A7">
              <w:rPr>
                <w:color w:val="000000"/>
                <w:sz w:val="20"/>
                <w:szCs w:val="20"/>
                <w:shd w:val="clear" w:color="auto" w:fill="FFFFFF"/>
              </w:rPr>
              <w:t>05.-06.04.2028</w:t>
            </w:r>
          </w:p>
        </w:tc>
        <w:tc>
          <w:tcPr>
            <w:tcW w:w="1276" w:type="dxa"/>
            <w:vMerge/>
            <w:vAlign w:val="center"/>
          </w:tcPr>
          <w:p w14:paraId="680E79F9" w14:textId="61E23803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0E6A3F12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6C439A09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7A959D2F" w14:textId="77777777" w:rsidR="005337E9" w:rsidRPr="0017466B" w:rsidRDefault="005337E9" w:rsidP="005337E9">
            <w:pPr>
              <w:spacing w:after="0"/>
              <w:rPr>
                <w:i/>
                <w:iCs/>
                <w:color w:val="000000"/>
                <w:shd w:val="clear" w:color="auto" w:fill="FFFFFF"/>
              </w:rPr>
            </w:pPr>
            <w:r w:rsidRPr="0017466B">
              <w:rPr>
                <w:i/>
                <w:iCs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C0E0E" w14:textId="62DF4CBC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90938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09.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10.04.2027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742433" w14:textId="788FC8F5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25764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</w:t>
            </w:r>
            <w:r w:rsidR="005337E9" w:rsidRPr="00D118A7">
              <w:rPr>
                <w:sz w:val="20"/>
                <w:szCs w:val="20"/>
              </w:rPr>
              <w:t>07.-08.04.2028</w:t>
            </w:r>
          </w:p>
        </w:tc>
        <w:tc>
          <w:tcPr>
            <w:tcW w:w="1276" w:type="dxa"/>
            <w:vMerge/>
            <w:vAlign w:val="center"/>
          </w:tcPr>
          <w:p w14:paraId="1F9D8EB2" w14:textId="13E2C51B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A781827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68764D04" w14:textId="77777777" w:rsidTr="00B06954">
        <w:trPr>
          <w:trHeight w:val="482"/>
        </w:trPr>
        <w:tc>
          <w:tcPr>
            <w:tcW w:w="3686" w:type="dxa"/>
            <w:vAlign w:val="center"/>
          </w:tcPr>
          <w:p w14:paraId="78792D7F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2126" w:type="dxa"/>
            <w:vAlign w:val="center"/>
          </w:tcPr>
          <w:p w14:paraId="5BD3666F" w14:textId="404BEA63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28948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20.05.2027</w:t>
            </w:r>
          </w:p>
        </w:tc>
        <w:tc>
          <w:tcPr>
            <w:tcW w:w="2126" w:type="dxa"/>
            <w:vAlign w:val="center"/>
          </w:tcPr>
          <w:p w14:paraId="580D8F8F" w14:textId="64674B2C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91615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</w:t>
            </w:r>
            <w:r w:rsidR="005337E9" w:rsidRPr="00D118A7">
              <w:rPr>
                <w:sz w:val="20"/>
                <w:szCs w:val="20"/>
              </w:rPr>
              <w:t>17.-18.05.2028</w:t>
            </w:r>
          </w:p>
        </w:tc>
        <w:tc>
          <w:tcPr>
            <w:tcW w:w="1276" w:type="dxa"/>
            <w:vMerge/>
            <w:vAlign w:val="center"/>
          </w:tcPr>
          <w:p w14:paraId="1B49359F" w14:textId="55F49539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29AD1FA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5337E9" w:rsidRPr="00C81CC5" w14:paraId="35E33D6A" w14:textId="77777777" w:rsidTr="00B06954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D75938F" w14:textId="77777777" w:rsidR="005337E9" w:rsidRPr="0017466B" w:rsidRDefault="005337E9" w:rsidP="005337E9">
            <w:pPr>
              <w:spacing w:after="0"/>
              <w:rPr>
                <w:color w:val="000000"/>
                <w:shd w:val="clear" w:color="auto" w:fill="FFFFFF"/>
                <w:lang w:val="en-US"/>
              </w:rPr>
            </w:pPr>
            <w:r w:rsidRPr="0017466B">
              <w:rPr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2AA8727" w14:textId="2D7FBE49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349102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19.</w:t>
            </w:r>
            <w:r w:rsidR="00F31196">
              <w:rPr>
                <w:sz w:val="20"/>
                <w:szCs w:val="20"/>
              </w:rPr>
              <w:t>-</w:t>
            </w:r>
            <w:r w:rsidR="005337E9" w:rsidRPr="00CC1DF9">
              <w:rPr>
                <w:sz w:val="20"/>
                <w:szCs w:val="20"/>
              </w:rPr>
              <w:t>20.02.202</w:t>
            </w:r>
            <w:r w:rsidR="009F5840">
              <w:rPr>
                <w:sz w:val="20"/>
                <w:szCs w:val="20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30FB178" w14:textId="632A616A" w:rsidR="005337E9" w:rsidRPr="00CC1DF9" w:rsidRDefault="00E34E40" w:rsidP="005337E9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71505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7E9" w:rsidRPr="00CC1DF9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337E9" w:rsidRPr="00CC1DF9">
              <w:rPr>
                <w:sz w:val="20"/>
                <w:szCs w:val="20"/>
              </w:rPr>
              <w:t xml:space="preserve"> </w:t>
            </w:r>
            <w:r w:rsidR="005337E9" w:rsidRPr="00D118A7">
              <w:rPr>
                <w:sz w:val="20"/>
                <w:szCs w:val="20"/>
              </w:rPr>
              <w:t>18.-19.02.2028</w:t>
            </w:r>
          </w:p>
        </w:tc>
        <w:tc>
          <w:tcPr>
            <w:tcW w:w="1276" w:type="dxa"/>
            <w:vMerge/>
            <w:vAlign w:val="center"/>
          </w:tcPr>
          <w:p w14:paraId="2C181B51" w14:textId="12E8063E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DCBA48" w14:textId="77777777" w:rsidR="005337E9" w:rsidRPr="00C81CC5" w:rsidRDefault="005337E9" w:rsidP="005337E9">
            <w:pPr>
              <w:spacing w:after="0"/>
              <w:jc w:val="center"/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C81CC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153147" w:rsidRPr="00283D67" w14:paraId="6563CD70" w14:textId="77777777" w:rsidTr="00B06954">
        <w:trPr>
          <w:trHeight w:val="397"/>
        </w:trPr>
        <w:tc>
          <w:tcPr>
            <w:tcW w:w="3686" w:type="dxa"/>
            <w:shd w:val="clear" w:color="auto" w:fill="282E44" w:themeFill="accent4" w:themeFillShade="40"/>
            <w:vAlign w:val="center"/>
          </w:tcPr>
          <w:p w14:paraId="69B7DC81" w14:textId="77777777" w:rsidR="00153147" w:rsidRPr="005C5CC9" w:rsidRDefault="00153147" w:rsidP="00153147">
            <w:pPr>
              <w:spacing w:after="0"/>
              <w:rPr>
                <w:rFonts w:ascii="Univers" w:hAnsi="Univers"/>
                <w:b/>
                <w:sz w:val="26"/>
                <w:szCs w:val="26"/>
              </w:rPr>
            </w:pPr>
            <w:r w:rsidRPr="005C5CC9">
              <w:rPr>
                <w:rFonts w:ascii="Univers" w:hAnsi="Univers"/>
                <w:b/>
                <w:sz w:val="26"/>
                <w:szCs w:val="26"/>
              </w:rPr>
              <w:lastRenderedPageBreak/>
              <w:t>WAHLMODULE</w:t>
            </w:r>
          </w:p>
          <w:p w14:paraId="4D932844" w14:textId="461334BA" w:rsidR="00153147" w:rsidRPr="00DF2F4C" w:rsidRDefault="00153147" w:rsidP="00153147">
            <w:pPr>
              <w:spacing w:after="0"/>
              <w:rPr>
                <w:rFonts w:asciiTheme="minorHAnsi" w:hAnsiTheme="minorHAnsi"/>
                <w:color w:val="000000"/>
                <w:shd w:val="clear" w:color="auto" w:fill="FFFFFF"/>
              </w:rPr>
            </w:pPr>
            <w:r w:rsidRPr="00DF2F4C">
              <w:rPr>
                <w:rFonts w:ascii="Univers" w:hAnsi="Univers"/>
                <w:b/>
              </w:rPr>
              <w:t>(Auswahl bitte ankreuzen)</w:t>
            </w:r>
          </w:p>
        </w:tc>
        <w:tc>
          <w:tcPr>
            <w:tcW w:w="4252" w:type="dxa"/>
            <w:gridSpan w:val="2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28D01AF8" w14:textId="77777777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</w:t>
            </w:r>
          </w:p>
          <w:p w14:paraId="07B29FF5" w14:textId="0226E29C" w:rsidR="00153147" w:rsidRDefault="00153147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D85313">
              <w:rPr>
                <w:rFonts w:ascii="Univers" w:hAnsi="Univers"/>
                <w:b/>
                <w:lang w:val="en-US"/>
              </w:rPr>
              <w:t>(Auswahl bitte ankreuzen)</w:t>
            </w:r>
          </w:p>
        </w:tc>
        <w:tc>
          <w:tcPr>
            <w:tcW w:w="1276" w:type="dxa"/>
            <w:vMerge/>
            <w:shd w:val="clear" w:color="auto" w:fill="282E44" w:themeFill="accent4" w:themeFillShade="40"/>
            <w:vAlign w:val="center"/>
          </w:tcPr>
          <w:p w14:paraId="4120466A" w14:textId="7E9C827E" w:rsidR="00153147" w:rsidRPr="00283D67" w:rsidRDefault="00153147" w:rsidP="001D33DA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E3A15D2" w14:textId="77777777" w:rsidR="00153147" w:rsidRPr="00D622B1" w:rsidRDefault="00153147" w:rsidP="001D33DA">
            <w:pPr>
              <w:spacing w:after="0"/>
              <w:jc w:val="center"/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15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  <w:tr w:rsidR="009F5840" w:rsidRPr="00C81CC5" w14:paraId="40E134CB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2AC6D45F" w14:textId="2D4B20C7" w:rsidR="009F5840" w:rsidRPr="0017466B" w:rsidRDefault="00E34E40" w:rsidP="009F5840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214615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Internationale Betriebswirtschaft</w:t>
            </w:r>
          </w:p>
        </w:tc>
        <w:tc>
          <w:tcPr>
            <w:tcW w:w="2126" w:type="dxa"/>
            <w:vAlign w:val="center"/>
          </w:tcPr>
          <w:p w14:paraId="28CE18DB" w14:textId="2E812F9E" w:rsidR="009F5840" w:rsidRPr="0017466B" w:rsidRDefault="00E34E40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549461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1196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09.-10.06.2027</w:t>
            </w:r>
          </w:p>
        </w:tc>
        <w:tc>
          <w:tcPr>
            <w:tcW w:w="2126" w:type="dxa"/>
            <w:vAlign w:val="center"/>
          </w:tcPr>
          <w:p w14:paraId="059C42F5" w14:textId="2F535DD2" w:rsidR="009F5840" w:rsidRPr="0017466B" w:rsidRDefault="00E34E40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20381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07.-08.06.2028</w:t>
            </w:r>
          </w:p>
        </w:tc>
        <w:tc>
          <w:tcPr>
            <w:tcW w:w="1276" w:type="dxa"/>
            <w:vMerge/>
            <w:vAlign w:val="center"/>
          </w:tcPr>
          <w:p w14:paraId="56C169B9" w14:textId="608350B0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5501CB4D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9F5840" w:rsidRPr="00C81CC5" w14:paraId="279C93A1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1AB33833" w14:textId="64DE6B1A" w:rsidR="009F5840" w:rsidRPr="0017466B" w:rsidRDefault="00E34E40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201318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Angewandte Mikroökonomie (VWL)</w:t>
            </w:r>
            <w:r w:rsidR="009F5840">
              <w:rPr>
                <w:color w:val="000000"/>
                <w:shd w:val="clear" w:color="auto" w:fill="FFFFFF"/>
                <w:vertAlign w:val="superscript"/>
              </w:rPr>
              <w:t>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87FB7F1" w14:textId="2B1A1694" w:rsidR="009F5840" w:rsidRPr="0017466B" w:rsidRDefault="00E34E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133164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9F5840" w:rsidRPr="00D118A7">
              <w:rPr>
                <w:color w:val="000000"/>
                <w:sz w:val="20"/>
                <w:szCs w:val="20"/>
                <w:shd w:val="clear" w:color="auto" w:fill="FFFFFF"/>
              </w:rPr>
              <w:t>11.-12.06.2027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6C09A55" w14:textId="3D110DF1" w:rsidR="009F5840" w:rsidRPr="0017466B" w:rsidRDefault="00E34E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sdt>
              <w:sdtPr>
                <w:rPr>
                  <w:color w:val="000000"/>
                  <w:sz w:val="20"/>
                  <w:szCs w:val="20"/>
                  <w:shd w:val="clear" w:color="auto" w:fill="FFFFFF"/>
                </w:rPr>
                <w:id w:val="-703797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  <w:sz w:val="20"/>
                    <w:szCs w:val="2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9F5840" w:rsidRPr="00D118A7">
              <w:rPr>
                <w:color w:val="000000"/>
                <w:sz w:val="20"/>
                <w:szCs w:val="20"/>
                <w:shd w:val="clear" w:color="auto" w:fill="FFFFFF"/>
              </w:rPr>
              <w:t>09.-10.06.2028</w:t>
            </w:r>
          </w:p>
        </w:tc>
        <w:tc>
          <w:tcPr>
            <w:tcW w:w="1276" w:type="dxa"/>
            <w:vMerge/>
            <w:vAlign w:val="center"/>
          </w:tcPr>
          <w:p w14:paraId="25ED5312" w14:textId="30A8481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C98A91E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9F5840" w:rsidRPr="00C81CC5" w14:paraId="0E8008C8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vAlign w:val="center"/>
          </w:tcPr>
          <w:p w14:paraId="40CD2BB6" w14:textId="046DF00B" w:rsidR="009F5840" w:rsidRPr="0017466B" w:rsidRDefault="00E34E40" w:rsidP="009F5840">
            <w:pPr>
              <w:spacing w:after="0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780991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Transformatives Management</w:t>
            </w:r>
          </w:p>
        </w:tc>
        <w:tc>
          <w:tcPr>
            <w:tcW w:w="2126" w:type="dxa"/>
            <w:vAlign w:val="center"/>
          </w:tcPr>
          <w:p w14:paraId="1A12BFC8" w14:textId="4330C368" w:rsidR="009F5840" w:rsidRPr="0017466B" w:rsidRDefault="00E34E40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36019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08.</w:t>
            </w:r>
            <w:r w:rsidR="00F31196">
              <w:rPr>
                <w:sz w:val="20"/>
                <w:szCs w:val="20"/>
              </w:rPr>
              <w:t>-</w:t>
            </w:r>
            <w:r w:rsidR="009F5840" w:rsidRPr="0017466B">
              <w:rPr>
                <w:sz w:val="20"/>
                <w:szCs w:val="20"/>
              </w:rPr>
              <w:t>09.09.2027</w:t>
            </w:r>
          </w:p>
        </w:tc>
        <w:tc>
          <w:tcPr>
            <w:tcW w:w="2126" w:type="dxa"/>
            <w:vAlign w:val="center"/>
          </w:tcPr>
          <w:p w14:paraId="5C542D40" w14:textId="3324E9CE" w:rsidR="009F5840" w:rsidRPr="0017466B" w:rsidRDefault="00E34E40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82118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06.-07.09.2028</w:t>
            </w:r>
          </w:p>
        </w:tc>
        <w:tc>
          <w:tcPr>
            <w:tcW w:w="1276" w:type="dxa"/>
            <w:vMerge/>
            <w:vAlign w:val="center"/>
          </w:tcPr>
          <w:p w14:paraId="2458E909" w14:textId="04E17B43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1F0D09F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tr w:rsidR="009F5840" w:rsidRPr="00C81CC5" w14:paraId="002545AE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0AC7E10B" w14:textId="77777777" w:rsidR="009F5840" w:rsidRPr="0017466B" w:rsidRDefault="00E34E40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sdt>
              <w:sdtPr>
                <w:rPr>
                  <w:color w:val="000000"/>
                  <w:shd w:val="clear" w:color="auto" w:fill="FFFFFF"/>
                </w:rPr>
                <w:id w:val="-517307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color w:val="000000"/>
                    <w:shd w:val="clear" w:color="auto" w:fill="FFFFFF"/>
                  </w:rPr>
                  <w:t>☐</w:t>
                </w:r>
              </w:sdtContent>
            </w:sdt>
            <w:r w:rsidR="009F5840" w:rsidRPr="0017466B">
              <w:rPr>
                <w:color w:val="000000"/>
                <w:shd w:val="clear" w:color="auto" w:fill="FFFFFF"/>
              </w:rPr>
              <w:t xml:space="preserve"> Wissensmanagement &amp; </w:t>
            </w:r>
          </w:p>
          <w:p w14:paraId="60DD89CB" w14:textId="68EAD6D9" w:rsidR="009F5840" w:rsidRPr="0017466B" w:rsidRDefault="009F5840" w:rsidP="009F5840">
            <w:pPr>
              <w:spacing w:after="0"/>
              <w:ind w:left="312" w:hanging="312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 xml:space="preserve">    Innovation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DFC16E0" w14:textId="6C414746" w:rsidR="009F5840" w:rsidRPr="0017466B" w:rsidRDefault="00E34E40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90599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10.</w:t>
            </w:r>
            <w:r w:rsidR="00F31196">
              <w:rPr>
                <w:sz w:val="20"/>
                <w:szCs w:val="20"/>
              </w:rPr>
              <w:t>-</w:t>
            </w:r>
            <w:r w:rsidR="009F5840" w:rsidRPr="0017466B">
              <w:rPr>
                <w:sz w:val="20"/>
                <w:szCs w:val="20"/>
              </w:rPr>
              <w:t>11.09.2027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B0658F5" w14:textId="7824468A" w:rsidR="009F5840" w:rsidRPr="0017466B" w:rsidRDefault="00E34E40" w:rsidP="009F5840">
            <w:pPr>
              <w:spacing w:after="0"/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91157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840" w:rsidRPr="0017466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9F5840" w:rsidRPr="0017466B">
              <w:rPr>
                <w:sz w:val="20"/>
                <w:szCs w:val="20"/>
              </w:rPr>
              <w:t xml:space="preserve"> </w:t>
            </w:r>
            <w:r w:rsidR="009F5840" w:rsidRPr="00D118A7">
              <w:rPr>
                <w:sz w:val="20"/>
                <w:szCs w:val="20"/>
              </w:rPr>
              <w:t>08.-09.09.2028</w:t>
            </w:r>
          </w:p>
        </w:tc>
        <w:tc>
          <w:tcPr>
            <w:tcW w:w="1276" w:type="dxa"/>
            <w:vMerge/>
            <w:vAlign w:val="center"/>
          </w:tcPr>
          <w:p w14:paraId="7D8F70B6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02E401CA" w14:textId="77777777" w:rsidR="009F5840" w:rsidRPr="0017466B" w:rsidRDefault="009F5840" w:rsidP="009F5840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Start w:id="1" w:name="_Hlk189746445"/>
      <w:tr w:rsidR="00540001" w:rsidRPr="00C81CC5" w14:paraId="120B6F6D" w14:textId="77777777" w:rsidTr="0011428C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A2B31" w14:textId="2A4DFD10" w:rsidR="00540001" w:rsidRPr="0017466B" w:rsidRDefault="00E34E40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2024072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001" w:rsidRPr="0017466B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="00540001" w:rsidRPr="0017466B">
              <w:rPr>
                <w:lang w:val="en-GB"/>
              </w:rPr>
              <w:t xml:space="preserve"> </w:t>
            </w:r>
            <w:r w:rsidR="00540001" w:rsidRPr="00002656">
              <w:rPr>
                <w:i/>
                <w:iCs/>
                <w:lang w:val="en-GB"/>
              </w:rPr>
              <w:t>Business Planning</w:t>
            </w:r>
            <w:r w:rsidR="00540001" w:rsidRPr="00002656">
              <w:rPr>
                <w:i/>
                <w:iCs/>
                <w:vertAlign w:val="superscript"/>
                <w:lang w:val="en-GB"/>
              </w:rPr>
              <w:t>3</w:t>
            </w:r>
            <w:r w:rsidR="00540001" w:rsidRPr="00002656">
              <w:rPr>
                <w:i/>
                <w:iCs/>
                <w:lang w:val="en-GB"/>
              </w:rPr>
              <w:t xml:space="preserve"> </w:t>
            </w:r>
          </w:p>
        </w:tc>
        <w:tc>
          <w:tcPr>
            <w:tcW w:w="4252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1D2430" w14:textId="5AA5A3F2" w:rsidR="00540001" w:rsidRPr="0017466B" w:rsidRDefault="00540001" w:rsidP="00540001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vAlign w:val="center"/>
          </w:tcPr>
          <w:p w14:paraId="530208CC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vAlign w:val="center"/>
          </w:tcPr>
          <w:p w14:paraId="10185F44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3</w:t>
            </w:r>
          </w:p>
        </w:tc>
      </w:tr>
      <w:bookmarkEnd w:id="1"/>
      <w:tr w:rsidR="00540001" w:rsidRPr="00C81CC5" w14:paraId="13A18562" w14:textId="77777777" w:rsidTr="009F2FC6">
        <w:tblPrEx>
          <w:tblLook w:val="04A0" w:firstRow="1" w:lastRow="0" w:firstColumn="1" w:lastColumn="0" w:noHBand="0" w:noVBand="1"/>
        </w:tblPrEx>
        <w:trPr>
          <w:trHeight w:val="397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BE5328" w14:textId="0CF20643" w:rsidR="00540001" w:rsidRPr="0017466B" w:rsidRDefault="00E34E40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34055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0001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540001" w:rsidRPr="0017466B">
              <w:rPr>
                <w:lang w:val="en-GB"/>
              </w:rPr>
              <w:t xml:space="preserve"> </w:t>
            </w:r>
            <w:r w:rsidR="00540001" w:rsidRPr="00002656">
              <w:rPr>
                <w:i/>
                <w:iCs/>
                <w:lang w:val="en-GB"/>
              </w:rPr>
              <w:t xml:space="preserve">Unternehmensplanspiel 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7323B9" w14:textId="318083D3" w:rsidR="00540001" w:rsidRPr="0017466B" w:rsidRDefault="00540001" w:rsidP="0017466B">
            <w:pPr>
              <w:spacing w:after="0"/>
              <w:jc w:val="center"/>
              <w:rPr>
                <w:sz w:val="20"/>
                <w:szCs w:val="20"/>
                <w:lang w:val="en-GB"/>
              </w:rPr>
            </w:pPr>
            <w:r w:rsidRPr="00540001"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2E361D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ADEE26F" w14:textId="77777777" w:rsidR="00540001" w:rsidRPr="0017466B" w:rsidRDefault="00540001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53147" w:rsidRPr="00C81CC5" w14:paraId="154C46D9" w14:textId="77777777" w:rsidTr="00B06954">
        <w:tblPrEx>
          <w:tblLook w:val="04A0" w:firstRow="1" w:lastRow="0" w:firstColumn="1" w:lastColumn="0" w:noHBand="0" w:noVBand="1"/>
        </w:tblPrEx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86B7E6" w14:textId="779D4269" w:rsidR="00153147" w:rsidRPr="0017466B" w:rsidRDefault="00E34E40" w:rsidP="005C5CC9">
            <w:pPr>
              <w:spacing w:after="0"/>
              <w:rPr>
                <w:lang w:val="en-GB"/>
              </w:rPr>
            </w:pPr>
            <w:sdt>
              <w:sdtPr>
                <w:rPr>
                  <w:lang w:val="en-GB"/>
                </w:rPr>
                <w:id w:val="-7936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53147" w:rsidRPr="0017466B">
                  <w:rPr>
                    <w:rFonts w:ascii="Segoe UI Symbol" w:hAnsi="Segoe UI Symbol" w:cs="Segoe UI Symbol"/>
                    <w:lang w:val="en-GB"/>
                  </w:rPr>
                  <w:t>☐</w:t>
                </w:r>
              </w:sdtContent>
            </w:sdt>
            <w:r w:rsidR="00153147" w:rsidRPr="0017466B">
              <w:rPr>
                <w:lang w:val="en-GB"/>
              </w:rPr>
              <w:t xml:space="preserve"> Angewandtes Wirtschaftsrecht</w:t>
            </w:r>
          </w:p>
        </w:tc>
        <w:tc>
          <w:tcPr>
            <w:tcW w:w="425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9CE57" w14:textId="5E7DC951" w:rsidR="00153147" w:rsidRPr="0017466B" w:rsidRDefault="00540001" w:rsidP="0017466B">
            <w:pPr>
              <w:spacing w:after="0"/>
              <w:jc w:val="center"/>
              <w:rPr>
                <w:lang w:val="en-GB"/>
              </w:rPr>
            </w:pPr>
            <w:r w:rsidRPr="00540001">
              <w:rPr>
                <w:sz w:val="20"/>
                <w:szCs w:val="20"/>
                <w:lang w:val="en-GB"/>
              </w:rPr>
              <w:t>Online</w:t>
            </w: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4F7DCD00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82E5A55" w14:textId="77777777" w:rsidR="00153147" w:rsidRPr="0017466B" w:rsidRDefault="00153147" w:rsidP="001D33DA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17466B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1D33DA" w:rsidRPr="007D4F88" w14:paraId="0C33483F" w14:textId="77777777" w:rsidTr="00B06954">
        <w:trPr>
          <w:trHeight w:val="306"/>
        </w:trPr>
        <w:tc>
          <w:tcPr>
            <w:tcW w:w="3686" w:type="dxa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6C2B46B7" w14:textId="5344D549" w:rsidR="00153147" w:rsidRDefault="001D33DA" w:rsidP="001D33DA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SPEZIALISIERUNGS</w:t>
            </w:r>
            <w:r w:rsidR="00153147">
              <w:rPr>
                <w:rFonts w:ascii="Univers" w:hAnsi="Univers"/>
                <w:b/>
                <w:sz w:val="26"/>
                <w:szCs w:val="26"/>
                <w:lang w:val="en-US"/>
              </w:rPr>
              <w:t>-</w:t>
            </w:r>
          </w:p>
          <w:p w14:paraId="16AE9221" w14:textId="7CC351EF" w:rsidR="001D33DA" w:rsidRPr="007D4F88" w:rsidRDefault="001D33DA" w:rsidP="001D33DA">
            <w:pPr>
              <w:spacing w:after="0"/>
              <w:rPr>
                <w:rFonts w:ascii="Univers" w:hAnsi="Univer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MO</w:t>
            </w: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D</w:t>
            </w: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ULE</w:t>
            </w:r>
          </w:p>
        </w:tc>
        <w:tc>
          <w:tcPr>
            <w:tcW w:w="5528" w:type="dxa"/>
            <w:gridSpan w:val="3"/>
            <w:tcBorders>
              <w:top w:val="nil"/>
            </w:tcBorders>
            <w:shd w:val="clear" w:color="auto" w:fill="282E44" w:themeFill="accent4" w:themeFillShade="40"/>
            <w:vAlign w:val="center"/>
          </w:tcPr>
          <w:p w14:paraId="4228ACC4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Englisch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auto" w:fill="282E44" w:themeFill="accent4" w:themeFillShade="40"/>
            <w:vAlign w:val="center"/>
          </w:tcPr>
          <w:p w14:paraId="2D78BE8F" w14:textId="77777777" w:rsidR="001D33DA" w:rsidRPr="003F34BA" w:rsidRDefault="001D33DA" w:rsidP="001D33DA">
            <w:pPr>
              <w:spacing w:after="0"/>
              <w:jc w:val="center"/>
              <w:rPr>
                <w:rFonts w:ascii="Univers" w:hAnsi="Univers"/>
                <w:b/>
                <w:bCs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24 ECTS</w:t>
            </w:r>
          </w:p>
        </w:tc>
      </w:tr>
      <w:tr w:rsidR="00CC1DF9" w:rsidRPr="0017466B" w14:paraId="519D363C" w14:textId="77777777" w:rsidTr="00CC1DF9">
        <w:trPr>
          <w:trHeight w:val="482"/>
        </w:trPr>
        <w:tc>
          <w:tcPr>
            <w:tcW w:w="3686" w:type="dxa"/>
            <w:vAlign w:val="center"/>
          </w:tcPr>
          <w:p w14:paraId="59FC358B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Health Care Markets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A50B36C" w14:textId="09AF9542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15. - 18.03.2027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5002520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2D89F581" w14:textId="77777777" w:rsidTr="00CC1DF9">
        <w:trPr>
          <w:trHeight w:val="482"/>
        </w:trPr>
        <w:tc>
          <w:tcPr>
            <w:tcW w:w="3686" w:type="dxa"/>
            <w:vAlign w:val="center"/>
          </w:tcPr>
          <w:p w14:paraId="17366E12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Quality and Regulations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64579E6" w14:textId="36268E75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10. - 13.05.2027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623B4E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4717E140" w14:textId="77777777" w:rsidTr="00CC1DF9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209C2B5C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Digital Transformation and R&amp;D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F05E78B" w14:textId="628393E4" w:rsidR="00CC1DF9" w:rsidRPr="00CC1DF9" w:rsidRDefault="00CC1DF9" w:rsidP="00CC1DF9">
            <w:pPr>
              <w:spacing w:after="0"/>
              <w:jc w:val="center"/>
              <w:rPr>
                <w:sz w:val="20"/>
                <w:szCs w:val="20"/>
              </w:rPr>
            </w:pPr>
            <w:r w:rsidRPr="00CC1DF9">
              <w:rPr>
                <w:sz w:val="20"/>
                <w:szCs w:val="20"/>
              </w:rPr>
              <w:t>08.-11.11.2027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0909E5C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CC1DF9" w:rsidRPr="0017466B" w14:paraId="17401B05" w14:textId="77777777" w:rsidTr="00CC1DF9">
        <w:trPr>
          <w:trHeight w:val="482"/>
        </w:trPr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7A292612" w14:textId="77777777" w:rsidR="00CC1DF9" w:rsidRPr="0017466B" w:rsidRDefault="00CC1DF9" w:rsidP="00CC1DF9">
            <w:pPr>
              <w:spacing w:after="0"/>
              <w:rPr>
                <w:color w:val="000000"/>
                <w:shd w:val="clear" w:color="auto" w:fill="FFFFFF"/>
              </w:rPr>
            </w:pPr>
            <w:r w:rsidRPr="0017466B">
              <w:rPr>
                <w:color w:val="000000"/>
                <w:shd w:val="clear" w:color="auto" w:fill="FFFFFF"/>
              </w:rPr>
              <w:t>Innovation and Market Access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7A341D8" w14:textId="184647D8" w:rsidR="00CC1DF9" w:rsidRPr="00CC1DF9" w:rsidRDefault="00147762" w:rsidP="00CC1DF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17.-2</w:t>
            </w:r>
            <w:r w:rsidR="00F31196">
              <w:rPr>
                <w:sz w:val="20"/>
                <w:szCs w:val="20"/>
              </w:rPr>
              <w:t>0</w:t>
            </w:r>
            <w:r w:rsidR="00251F07">
              <w:rPr>
                <w:sz w:val="20"/>
                <w:szCs w:val="20"/>
              </w:rPr>
              <w:t>.01.2028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21DD9F" w14:textId="77777777" w:rsidR="00CC1DF9" w:rsidRPr="00CC1DF9" w:rsidRDefault="00CC1DF9" w:rsidP="00CC1DF9">
            <w:pPr>
              <w:spacing w:after="0"/>
              <w:jc w:val="center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CC1DF9">
              <w:rPr>
                <w:color w:val="000000"/>
                <w:sz w:val="20"/>
                <w:szCs w:val="20"/>
                <w:shd w:val="clear" w:color="auto" w:fill="FFFFFF"/>
              </w:rPr>
              <w:t>6</w:t>
            </w:r>
          </w:p>
        </w:tc>
      </w:tr>
      <w:tr w:rsidR="009A4F91" w:rsidRPr="005B0A85" w14:paraId="31420B00" w14:textId="77777777" w:rsidTr="00B06954">
        <w:trPr>
          <w:trHeight w:val="306"/>
        </w:trPr>
        <w:tc>
          <w:tcPr>
            <w:tcW w:w="9214" w:type="dxa"/>
            <w:gridSpan w:val="4"/>
            <w:shd w:val="clear" w:color="auto" w:fill="282E44" w:themeFill="accent4" w:themeFillShade="40"/>
            <w:vAlign w:val="center"/>
          </w:tcPr>
          <w:p w14:paraId="00A9C5F7" w14:textId="6D50B29F" w:rsidR="009A4F91" w:rsidRPr="003F34BA" w:rsidRDefault="009A4F91" w:rsidP="009A4F91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MBA THESIS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282E44" w:themeFill="accent4" w:themeFillShade="40"/>
            <w:vAlign w:val="center"/>
          </w:tcPr>
          <w:p w14:paraId="0C1C35A1" w14:textId="77777777" w:rsidR="009A4F91" w:rsidRPr="003F34BA" w:rsidRDefault="009A4F91" w:rsidP="005C5CC9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3F34BA">
              <w:rPr>
                <w:rFonts w:ascii="Univers" w:hAnsi="Univers"/>
                <w:b/>
                <w:sz w:val="26"/>
                <w:szCs w:val="26"/>
                <w:lang w:val="en-US"/>
              </w:rPr>
              <w:t>15 ECTS</w:t>
            </w:r>
          </w:p>
        </w:tc>
      </w:tr>
      <w:tr w:rsidR="001D33DA" w:rsidRPr="00F6433E" w14:paraId="7A9E967F" w14:textId="77777777" w:rsidTr="00B06954">
        <w:tblPrEx>
          <w:tblLook w:val="04A0" w:firstRow="1" w:lastRow="0" w:firstColumn="1" w:lastColumn="0" w:noHBand="0" w:noVBand="1"/>
        </w:tblPrEx>
        <w:trPr>
          <w:trHeight w:val="172"/>
        </w:trPr>
        <w:tc>
          <w:tcPr>
            <w:tcW w:w="10206" w:type="dxa"/>
            <w:gridSpan w:val="5"/>
            <w:tcBorders>
              <w:bottom w:val="single" w:sz="4" w:space="0" w:color="auto"/>
            </w:tcBorders>
            <w:vAlign w:val="center"/>
          </w:tcPr>
          <w:p w14:paraId="4DACD61B" w14:textId="77777777" w:rsidR="001D33DA" w:rsidRPr="00F6433E" w:rsidRDefault="001D33DA" w:rsidP="001D33DA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B06954" w:rsidRPr="007D4F88" w14:paraId="1A85E603" w14:textId="77777777" w:rsidTr="00B06954">
        <w:trPr>
          <w:trHeight w:val="306"/>
        </w:trPr>
        <w:tc>
          <w:tcPr>
            <w:tcW w:w="9214" w:type="dxa"/>
            <w:gridSpan w:val="4"/>
            <w:tcBorders>
              <w:right w:val="nil"/>
            </w:tcBorders>
            <w:shd w:val="clear" w:color="auto" w:fill="B5BBD3" w:themeFill="accent4" w:themeFillShade="E6"/>
            <w:vAlign w:val="center"/>
          </w:tcPr>
          <w:p w14:paraId="78C79076" w14:textId="3C401317" w:rsidR="00B06954" w:rsidRDefault="00B06954" w:rsidP="00B06954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bookmarkStart w:id="2" w:name="_Hlk233897168"/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992" w:type="dxa"/>
            <w:tcBorders>
              <w:left w:val="nil"/>
              <w:right w:val="single" w:sz="4" w:space="0" w:color="auto"/>
            </w:tcBorders>
            <w:shd w:val="clear" w:color="auto" w:fill="B5BBD3" w:themeFill="accent4" w:themeFillShade="E6"/>
            <w:vAlign w:val="center"/>
          </w:tcPr>
          <w:p w14:paraId="1AFDED50" w14:textId="77777777" w:rsidR="00B06954" w:rsidRPr="007D4F88" w:rsidRDefault="00B06954" w:rsidP="001D33DA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90</w:t>
            </w: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 xml:space="preserve"> ECTS</w:t>
            </w:r>
          </w:p>
        </w:tc>
      </w:tr>
    </w:tbl>
    <w:bookmarkEnd w:id="0"/>
    <w:bookmarkEnd w:id="2"/>
    <w:p w14:paraId="1DD5D3AA" w14:textId="1F43ECA9" w:rsidR="0005347C" w:rsidRP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1</w:t>
      </w:r>
      <w:r w:rsidR="0005347C" w:rsidRPr="0005347C">
        <w:rPr>
          <w:sz w:val="18"/>
          <w:szCs w:val="18"/>
        </w:rPr>
        <w:t xml:space="preserve"> Positiver Abschluss der Grundlagen der Betriebswirtschaft ist Voraussetzung für Controlling &amp; Reporting.</w:t>
      </w:r>
    </w:p>
    <w:p w14:paraId="2F25DAAE" w14:textId="65529593" w:rsidR="0005347C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2</w:t>
      </w:r>
      <w:r w:rsidR="0005347C" w:rsidRPr="0005347C">
        <w:rPr>
          <w:sz w:val="18"/>
          <w:szCs w:val="18"/>
        </w:rPr>
        <w:t xml:space="preserve"> Positiver Abschluss der Grundlagen der </w:t>
      </w:r>
      <w:r w:rsidR="0005347C">
        <w:rPr>
          <w:sz w:val="18"/>
          <w:szCs w:val="18"/>
        </w:rPr>
        <w:t>Volks</w:t>
      </w:r>
      <w:r w:rsidR="0005347C" w:rsidRPr="0005347C">
        <w:rPr>
          <w:sz w:val="18"/>
          <w:szCs w:val="18"/>
        </w:rPr>
        <w:t>wirtschaft ist Voraussetzung für Angewandte Mikroökonomie (VWL).</w:t>
      </w:r>
    </w:p>
    <w:p w14:paraId="6881ABBE" w14:textId="57CE75DD" w:rsidR="00BC2ACF" w:rsidRPr="00BC2ACF" w:rsidRDefault="00222CDD" w:rsidP="0005347C">
      <w:pPr>
        <w:spacing w:after="0"/>
        <w:ind w:left="360"/>
        <w:rPr>
          <w:sz w:val="18"/>
          <w:szCs w:val="18"/>
        </w:rPr>
      </w:pPr>
      <w:r>
        <w:rPr>
          <w:sz w:val="18"/>
          <w:szCs w:val="18"/>
          <w:vertAlign w:val="superscript"/>
        </w:rPr>
        <w:t>3</w:t>
      </w:r>
      <w:r w:rsidRPr="00222CDD">
        <w:rPr>
          <w:sz w:val="18"/>
          <w:szCs w:val="18"/>
        </w:rPr>
        <w:t xml:space="preserve"> </w:t>
      </w:r>
      <w:r w:rsidR="00BC2ACF" w:rsidRPr="00BC2ACF">
        <w:rPr>
          <w:sz w:val="18"/>
          <w:szCs w:val="18"/>
        </w:rPr>
        <w:t>Positiver Abschluss von Controlling &amp; Reporting ist Vor</w:t>
      </w:r>
      <w:r w:rsidR="00BC2ACF">
        <w:rPr>
          <w:sz w:val="18"/>
          <w:szCs w:val="18"/>
        </w:rPr>
        <w:t>aussetzungen für Business Planning.</w:t>
      </w:r>
    </w:p>
    <w:p w14:paraId="5A430858" w14:textId="4245DF8B" w:rsidR="0005347C" w:rsidRPr="0005347C" w:rsidRDefault="0005347C" w:rsidP="0005347C">
      <w:pPr>
        <w:spacing w:after="0"/>
        <w:ind w:left="360"/>
        <w:rPr>
          <w:i/>
          <w:iCs/>
          <w:sz w:val="18"/>
          <w:szCs w:val="18"/>
        </w:rPr>
      </w:pPr>
      <w:r w:rsidRPr="0005347C">
        <w:rPr>
          <w:i/>
          <w:iCs/>
          <w:sz w:val="18"/>
          <w:szCs w:val="18"/>
        </w:rPr>
        <w:t xml:space="preserve">Kollaborative online Module: Start </w:t>
      </w:r>
      <w:r>
        <w:rPr>
          <w:i/>
          <w:iCs/>
          <w:sz w:val="18"/>
          <w:szCs w:val="18"/>
        </w:rPr>
        <w:t xml:space="preserve">Anfang </w:t>
      </w:r>
      <w:r w:rsidRPr="0005347C">
        <w:rPr>
          <w:i/>
          <w:iCs/>
          <w:sz w:val="18"/>
          <w:szCs w:val="18"/>
        </w:rPr>
        <w:t xml:space="preserve">März, Juni </w:t>
      </w:r>
      <w:r>
        <w:rPr>
          <w:i/>
          <w:iCs/>
          <w:sz w:val="18"/>
          <w:szCs w:val="18"/>
        </w:rPr>
        <w:t>und</w:t>
      </w:r>
      <w:r w:rsidRPr="0005347C">
        <w:rPr>
          <w:i/>
          <w:iCs/>
          <w:sz w:val="18"/>
          <w:szCs w:val="18"/>
        </w:rPr>
        <w:t xml:space="preserve"> Oktober </w:t>
      </w:r>
      <w:r>
        <w:rPr>
          <w:i/>
          <w:iCs/>
          <w:sz w:val="18"/>
          <w:szCs w:val="18"/>
        </w:rPr>
        <w:t>- Abschluss innerhalb von</w:t>
      </w:r>
      <w:r w:rsidRPr="0005347C">
        <w:rPr>
          <w:i/>
          <w:iCs/>
          <w:sz w:val="18"/>
          <w:szCs w:val="18"/>
        </w:rPr>
        <w:t xml:space="preserve"> 8 </w:t>
      </w:r>
      <w:r>
        <w:rPr>
          <w:i/>
          <w:iCs/>
          <w:sz w:val="18"/>
          <w:szCs w:val="18"/>
        </w:rPr>
        <w:t>Wochen</w:t>
      </w:r>
      <w:r w:rsidRPr="0005347C">
        <w:rPr>
          <w:i/>
          <w:iCs/>
          <w:sz w:val="18"/>
          <w:szCs w:val="18"/>
        </w:rPr>
        <w:t>.</w:t>
      </w:r>
    </w:p>
    <w:p w14:paraId="58A40E94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28D03236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623116A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1A5FFA82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6F1A0F63" w14:textId="77777777" w:rsidR="001806C2" w:rsidRPr="0005347C" w:rsidRDefault="001806C2" w:rsidP="002E7E95">
      <w:pPr>
        <w:spacing w:after="0"/>
        <w:rPr>
          <w:sz w:val="18"/>
          <w:szCs w:val="18"/>
        </w:rPr>
      </w:pPr>
    </w:p>
    <w:p w14:paraId="55CD31B7" w14:textId="77777777" w:rsidR="002E7E95" w:rsidRDefault="002E7E95" w:rsidP="002E7E95">
      <w:pPr>
        <w:spacing w:after="0"/>
      </w:pPr>
      <w:bookmarkStart w:id="3" w:name="_Hlk146184098"/>
      <w:r>
        <w:t>………………..…..………………………………………………………</w:t>
      </w:r>
      <w:r w:rsidR="00227565">
        <w:t>……………….</w:t>
      </w:r>
      <w:r>
        <w:t>.……………</w:t>
      </w:r>
      <w:r w:rsidR="00731CB2">
        <w:t>………..</w:t>
      </w:r>
    </w:p>
    <w:bookmarkEnd w:id="3"/>
    <w:p w14:paraId="3BF910EC" w14:textId="77777777" w:rsidR="006134B7" w:rsidRDefault="002E7E95" w:rsidP="00731CB2">
      <w:pPr>
        <w:tabs>
          <w:tab w:val="left" w:pos="1134"/>
          <w:tab w:val="left" w:pos="4820"/>
          <w:tab w:val="left" w:pos="6663"/>
        </w:tabs>
        <w:spacing w:after="0"/>
      </w:pPr>
      <w:r>
        <w:t>Datum</w:t>
      </w:r>
      <w:r w:rsidR="00227565">
        <w:tab/>
      </w:r>
      <w:r w:rsidR="006134B7">
        <w:tab/>
      </w:r>
      <w:r>
        <w:t>Unterschrift des</w:t>
      </w:r>
      <w:r w:rsidR="00731CB2">
        <w:t>/r</w:t>
      </w:r>
      <w:r>
        <w:t xml:space="preserve"> Studierenden</w:t>
      </w:r>
      <w:r w:rsidR="00227565" w:rsidRPr="00227565">
        <w:t xml:space="preserve"> </w:t>
      </w:r>
      <w:r w:rsidR="00227565">
        <w:tab/>
      </w:r>
    </w:p>
    <w:p w14:paraId="5D0B0699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6DD25AED" w14:textId="77777777" w:rsidR="00BC2ACF" w:rsidRDefault="00BC2ACF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742EA5B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C9826D6" w14:textId="77777777" w:rsidR="006134B7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</w:p>
    <w:p w14:paraId="3416B2FD" w14:textId="77777777" w:rsidR="002E7E95" w:rsidRDefault="006134B7" w:rsidP="00731CB2">
      <w:pPr>
        <w:tabs>
          <w:tab w:val="left" w:pos="1134"/>
          <w:tab w:val="left" w:pos="4820"/>
          <w:tab w:val="left" w:pos="6663"/>
        </w:tabs>
        <w:spacing w:after="0"/>
      </w:pPr>
      <w:r w:rsidRPr="006134B7">
        <w:t>…………</w:t>
      </w:r>
      <w:proofErr w:type="gramStart"/>
      <w:r w:rsidRPr="006134B7">
        <w:t>…….</w:t>
      </w:r>
      <w:proofErr w:type="gramEnd"/>
      <w:r w:rsidRPr="006134B7">
        <w:t>.…..………………………………………………………………………..……………………..</w:t>
      </w:r>
      <w:r w:rsidR="00227565">
        <w:t>Datum</w:t>
      </w:r>
      <w:r w:rsidR="00227565">
        <w:tab/>
      </w:r>
      <w:r w:rsidR="00361B38">
        <w:tab/>
      </w:r>
      <w:r w:rsidR="00227565">
        <w:t>Unterschrift der Studienleitung</w:t>
      </w:r>
    </w:p>
    <w:sectPr w:rsidR="002E7E95" w:rsidSect="00C81CC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77" w:bottom="1440" w:left="1077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BEF03" w14:textId="77777777" w:rsidR="00F63EE5" w:rsidRDefault="00F63EE5" w:rsidP="00FC1429">
      <w:pPr>
        <w:spacing w:line="240" w:lineRule="auto"/>
      </w:pPr>
      <w:r>
        <w:separator/>
      </w:r>
    </w:p>
  </w:endnote>
  <w:endnote w:type="continuationSeparator" w:id="0">
    <w:p w14:paraId="54F939A1" w14:textId="77777777" w:rsidR="00F63EE5" w:rsidRDefault="00F63EE5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9F3F" w14:textId="77777777" w:rsidR="006134B7" w:rsidRDefault="009D4B9E" w:rsidP="009D4B9E">
    <w:pPr>
      <w:pStyle w:val="KeinLeerraum"/>
      <w:spacing w:line="240" w:lineRule="auto"/>
      <w:rPr>
        <w:lang w:val="en-US"/>
      </w:rPr>
    </w:pPr>
    <w:r w:rsidRPr="009D4B9E">
      <w:rPr>
        <w:lang w:val="en-US"/>
      </w:rPr>
      <w:t xml:space="preserve">Learning Agreement </w:t>
    </w:r>
  </w:p>
  <w:p w14:paraId="5ADB0662" w14:textId="56AD659B" w:rsidR="00702F49" w:rsidRPr="00B06954" w:rsidRDefault="009D4B9E" w:rsidP="009D4B9E">
    <w:pPr>
      <w:pStyle w:val="KeinLeerraum"/>
      <w:spacing w:line="240" w:lineRule="auto"/>
      <w:rPr>
        <w:lang w:val="en-GB"/>
      </w:rPr>
    </w:pPr>
    <w:r w:rsidRPr="00B06954">
      <w:rPr>
        <w:lang w:val="en-GB"/>
      </w:rPr>
      <w:t xml:space="preserve">MBA </w:t>
    </w:r>
    <w:r w:rsidR="00153147" w:rsidRPr="00B06954">
      <w:rPr>
        <w:lang w:val="en-GB"/>
      </w:rPr>
      <w:t xml:space="preserve">Professional </w:t>
    </w:r>
    <w:r w:rsidRPr="00B06954">
      <w:rPr>
        <w:lang w:val="en-GB"/>
      </w:rPr>
      <w:t>Biotech, Pharma &amp; MedTech Management</w:t>
    </w:r>
    <w:r w:rsidRPr="00B06954">
      <w:rPr>
        <w:lang w:val="en-GB"/>
      </w:rPr>
      <w:tab/>
    </w:r>
    <w:r w:rsidRPr="00B06954">
      <w:rPr>
        <w:lang w:val="en-GB"/>
      </w:rPr>
      <w:tab/>
    </w:r>
    <w:r w:rsidR="006134B7" w:rsidRPr="00B06954">
      <w:rPr>
        <w:lang w:val="en-GB"/>
      </w:rPr>
      <w:tab/>
    </w:r>
    <w:r w:rsidR="006134B7" w:rsidRPr="00B06954">
      <w:rPr>
        <w:lang w:val="en-GB"/>
      </w:rPr>
      <w:tab/>
    </w:r>
    <w:r w:rsidR="00153147" w:rsidRPr="00B06954">
      <w:rPr>
        <w:lang w:val="en-GB"/>
      </w:rPr>
      <w:t xml:space="preserve">          </w:t>
    </w:r>
    <w:r w:rsidR="00BE5109" w:rsidRPr="00B06954">
      <w:rPr>
        <w:lang w:val="en-GB"/>
      </w:rPr>
      <w:t xml:space="preserve">Seite </w:t>
    </w:r>
    <w:r w:rsidR="00BE5109" w:rsidRPr="001642C7">
      <w:fldChar w:fldCharType="begin"/>
    </w:r>
    <w:r w:rsidR="00BE5109" w:rsidRPr="00B06954">
      <w:rPr>
        <w:lang w:val="en-GB"/>
      </w:rPr>
      <w:instrText>PAGE  \* Arabic  \* MERGEFORMAT</w:instrText>
    </w:r>
    <w:r w:rsidR="00BE5109" w:rsidRPr="001642C7">
      <w:fldChar w:fldCharType="separate"/>
    </w:r>
    <w:r w:rsidR="00BE5109" w:rsidRPr="00B06954">
      <w:rPr>
        <w:lang w:val="en-GB"/>
      </w:rPr>
      <w:t>1</w:t>
    </w:r>
    <w:r w:rsidR="00BE5109" w:rsidRPr="001642C7">
      <w:fldChar w:fldCharType="end"/>
    </w:r>
    <w:r w:rsidR="00BE5109" w:rsidRPr="00B06954">
      <w:rPr>
        <w:lang w:val="en-GB"/>
      </w:rPr>
      <w:t xml:space="preserve"> von </w:t>
    </w:r>
    <w:r w:rsidR="00F63EE5">
      <w:fldChar w:fldCharType="begin"/>
    </w:r>
    <w:r w:rsidR="00F63EE5" w:rsidRPr="00B06954">
      <w:rPr>
        <w:lang w:val="en-GB"/>
      </w:rPr>
      <w:instrText>NUMPAGES  \* Arabic  \* MERGEFORMAT</w:instrText>
    </w:r>
    <w:r w:rsidR="00F63EE5">
      <w:fldChar w:fldCharType="separate"/>
    </w:r>
    <w:r w:rsidR="00BE5109" w:rsidRPr="00B06954">
      <w:rPr>
        <w:lang w:val="en-GB"/>
      </w:rPr>
      <w:t>2</w:t>
    </w:r>
    <w:r w:rsidR="00F63EE5">
      <w:fldChar w:fldCharType="end"/>
    </w:r>
  </w:p>
  <w:p w14:paraId="1F90B6EB" w14:textId="77777777" w:rsidR="006134B7" w:rsidRDefault="006134B7" w:rsidP="009D4B9E">
    <w:pPr>
      <w:pStyle w:val="KeinLeerraum"/>
      <w:spacing w:line="240" w:lineRule="auto"/>
    </w:pPr>
    <w:r w:rsidRPr="006134B7">
      <w:t>Department für Biomedizinische Forschung</w:t>
    </w:r>
  </w:p>
  <w:p w14:paraId="0DC61CA2" w14:textId="77777777" w:rsidR="006134B7" w:rsidRPr="009D4B9E" w:rsidRDefault="006134B7" w:rsidP="009D4B9E">
    <w:pPr>
      <w:pStyle w:val="KeinLeerraum"/>
      <w:spacing w:line="240" w:lineRule="auto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EF046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5DD7B" w14:textId="77777777" w:rsidR="00F63EE5" w:rsidRDefault="00F63EE5" w:rsidP="00F034E9">
      <w:pPr>
        <w:spacing w:before="120" w:line="240" w:lineRule="auto"/>
      </w:pPr>
      <w:r>
        <w:separator/>
      </w:r>
    </w:p>
  </w:footnote>
  <w:footnote w:type="continuationSeparator" w:id="0">
    <w:p w14:paraId="7962BBDE" w14:textId="77777777" w:rsidR="00F63EE5" w:rsidRDefault="00F63EE5" w:rsidP="00F034E9">
      <w:pPr>
        <w:spacing w:before="120" w:line="240" w:lineRule="auto"/>
      </w:pPr>
      <w:r>
        <w:continuationSeparator/>
      </w:r>
    </w:p>
  </w:footnote>
  <w:footnote w:type="continuationNotice" w:id="1">
    <w:p w14:paraId="101E0A27" w14:textId="77777777" w:rsidR="00F63EE5" w:rsidRDefault="00F63EE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1C23B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2D9431E8" wp14:editId="294B6787">
          <wp:extent cx="2253600" cy="832295"/>
          <wp:effectExtent l="0" t="0" r="0" b="6350"/>
          <wp:docPr id="1538408151" name="Grafik 153840815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DE763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CCF5C24" wp14:editId="4A0EB076">
          <wp:extent cx="2253600" cy="832295"/>
          <wp:effectExtent l="0" t="0" r="0" b="6350"/>
          <wp:docPr id="2103015184" name="Grafik 2103015184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ZOUKZq+Xf71H5F6S6+gzsTJKAeqyBxpFBL1urOZaGQPHn4I2ArtaMk45EwsXFbwWNL+zTXdtAO7knaFI/SJHSw==" w:salt="Da90xpIiu8lNBbfuW3/gzQ==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02656"/>
    <w:rsid w:val="000139FC"/>
    <w:rsid w:val="000157C4"/>
    <w:rsid w:val="00015DBF"/>
    <w:rsid w:val="0002230E"/>
    <w:rsid w:val="0005347C"/>
    <w:rsid w:val="00060415"/>
    <w:rsid w:val="000636C0"/>
    <w:rsid w:val="00065357"/>
    <w:rsid w:val="00077938"/>
    <w:rsid w:val="00080AB5"/>
    <w:rsid w:val="000846A0"/>
    <w:rsid w:val="00086DA3"/>
    <w:rsid w:val="000A3CF0"/>
    <w:rsid w:val="000B1A75"/>
    <w:rsid w:val="000B76DE"/>
    <w:rsid w:val="000D1A71"/>
    <w:rsid w:val="000E0A7F"/>
    <w:rsid w:val="000E39B4"/>
    <w:rsid w:val="000E623A"/>
    <w:rsid w:val="00101248"/>
    <w:rsid w:val="00103863"/>
    <w:rsid w:val="00106F7E"/>
    <w:rsid w:val="00120CC4"/>
    <w:rsid w:val="0012773C"/>
    <w:rsid w:val="001313B5"/>
    <w:rsid w:val="0013233B"/>
    <w:rsid w:val="00146614"/>
    <w:rsid w:val="00147762"/>
    <w:rsid w:val="00153147"/>
    <w:rsid w:val="0016250A"/>
    <w:rsid w:val="001642C7"/>
    <w:rsid w:val="0017466B"/>
    <w:rsid w:val="001806C2"/>
    <w:rsid w:val="0018293A"/>
    <w:rsid w:val="00185185"/>
    <w:rsid w:val="001B2B1E"/>
    <w:rsid w:val="001C799F"/>
    <w:rsid w:val="001D33DA"/>
    <w:rsid w:val="001D4A63"/>
    <w:rsid w:val="001E1F90"/>
    <w:rsid w:val="001F3408"/>
    <w:rsid w:val="001F3F8C"/>
    <w:rsid w:val="001F4327"/>
    <w:rsid w:val="00220490"/>
    <w:rsid w:val="0022135D"/>
    <w:rsid w:val="00222CDD"/>
    <w:rsid w:val="00224A9A"/>
    <w:rsid w:val="00227565"/>
    <w:rsid w:val="00231F96"/>
    <w:rsid w:val="00232C75"/>
    <w:rsid w:val="002475CC"/>
    <w:rsid w:val="00247E51"/>
    <w:rsid w:val="00251F07"/>
    <w:rsid w:val="00252D46"/>
    <w:rsid w:val="00252EE3"/>
    <w:rsid w:val="00253BF9"/>
    <w:rsid w:val="00261CD2"/>
    <w:rsid w:val="00264BAA"/>
    <w:rsid w:val="00270B00"/>
    <w:rsid w:val="002726BF"/>
    <w:rsid w:val="002766A0"/>
    <w:rsid w:val="00283C6F"/>
    <w:rsid w:val="002971EF"/>
    <w:rsid w:val="00297EA4"/>
    <w:rsid w:val="002C4DAB"/>
    <w:rsid w:val="002D25B8"/>
    <w:rsid w:val="002D5FCE"/>
    <w:rsid w:val="002E3751"/>
    <w:rsid w:val="002E5E0E"/>
    <w:rsid w:val="002E7E95"/>
    <w:rsid w:val="002F0084"/>
    <w:rsid w:val="002F6063"/>
    <w:rsid w:val="002F7840"/>
    <w:rsid w:val="00306300"/>
    <w:rsid w:val="003063A0"/>
    <w:rsid w:val="00320942"/>
    <w:rsid w:val="0034276A"/>
    <w:rsid w:val="00356227"/>
    <w:rsid w:val="00361B38"/>
    <w:rsid w:val="00371B59"/>
    <w:rsid w:val="00373E06"/>
    <w:rsid w:val="00375478"/>
    <w:rsid w:val="0037714F"/>
    <w:rsid w:val="0037749F"/>
    <w:rsid w:val="00383AA5"/>
    <w:rsid w:val="00387EE9"/>
    <w:rsid w:val="00395F7C"/>
    <w:rsid w:val="003963A7"/>
    <w:rsid w:val="003B64B8"/>
    <w:rsid w:val="003C2BBD"/>
    <w:rsid w:val="003D0512"/>
    <w:rsid w:val="003D078E"/>
    <w:rsid w:val="003D55C5"/>
    <w:rsid w:val="003E7D53"/>
    <w:rsid w:val="003F34BA"/>
    <w:rsid w:val="003F53B7"/>
    <w:rsid w:val="00403C58"/>
    <w:rsid w:val="00411953"/>
    <w:rsid w:val="00415843"/>
    <w:rsid w:val="004256BC"/>
    <w:rsid w:val="00426642"/>
    <w:rsid w:val="00447C3D"/>
    <w:rsid w:val="00470AF0"/>
    <w:rsid w:val="00480CA5"/>
    <w:rsid w:val="00482661"/>
    <w:rsid w:val="004A1BA4"/>
    <w:rsid w:val="004A6998"/>
    <w:rsid w:val="004C0220"/>
    <w:rsid w:val="004D0940"/>
    <w:rsid w:val="004F2EE7"/>
    <w:rsid w:val="004F4C64"/>
    <w:rsid w:val="0050146D"/>
    <w:rsid w:val="005035DA"/>
    <w:rsid w:val="00504DD7"/>
    <w:rsid w:val="00504F5B"/>
    <w:rsid w:val="00514135"/>
    <w:rsid w:val="005175D2"/>
    <w:rsid w:val="005202A7"/>
    <w:rsid w:val="00523573"/>
    <w:rsid w:val="005320B4"/>
    <w:rsid w:val="00532952"/>
    <w:rsid w:val="005337E9"/>
    <w:rsid w:val="00540001"/>
    <w:rsid w:val="00542929"/>
    <w:rsid w:val="00543613"/>
    <w:rsid w:val="00553EC8"/>
    <w:rsid w:val="00573D2B"/>
    <w:rsid w:val="005B0A85"/>
    <w:rsid w:val="005B353F"/>
    <w:rsid w:val="005B4085"/>
    <w:rsid w:val="005B7656"/>
    <w:rsid w:val="005C0C5A"/>
    <w:rsid w:val="005C5CC9"/>
    <w:rsid w:val="005C6032"/>
    <w:rsid w:val="005E53D5"/>
    <w:rsid w:val="006102CA"/>
    <w:rsid w:val="006134B7"/>
    <w:rsid w:val="00630210"/>
    <w:rsid w:val="00653CA2"/>
    <w:rsid w:val="00656C29"/>
    <w:rsid w:val="0066283C"/>
    <w:rsid w:val="00676EC2"/>
    <w:rsid w:val="006A137D"/>
    <w:rsid w:val="006B175E"/>
    <w:rsid w:val="006B5242"/>
    <w:rsid w:val="006C01F6"/>
    <w:rsid w:val="006D07EF"/>
    <w:rsid w:val="006E58A0"/>
    <w:rsid w:val="006F79CD"/>
    <w:rsid w:val="00702F49"/>
    <w:rsid w:val="0070414F"/>
    <w:rsid w:val="00710BEE"/>
    <w:rsid w:val="00711D1D"/>
    <w:rsid w:val="00713C66"/>
    <w:rsid w:val="00720799"/>
    <w:rsid w:val="00731CB2"/>
    <w:rsid w:val="00737EA2"/>
    <w:rsid w:val="00744831"/>
    <w:rsid w:val="00765131"/>
    <w:rsid w:val="00770D8B"/>
    <w:rsid w:val="0078174A"/>
    <w:rsid w:val="00783D8D"/>
    <w:rsid w:val="00797B62"/>
    <w:rsid w:val="00797F7D"/>
    <w:rsid w:val="007A2717"/>
    <w:rsid w:val="007B170A"/>
    <w:rsid w:val="007B7340"/>
    <w:rsid w:val="007C00CE"/>
    <w:rsid w:val="007D18A6"/>
    <w:rsid w:val="007D20EE"/>
    <w:rsid w:val="007D496E"/>
    <w:rsid w:val="007D4F88"/>
    <w:rsid w:val="007D6D73"/>
    <w:rsid w:val="007D6DD0"/>
    <w:rsid w:val="007E2CA2"/>
    <w:rsid w:val="007E4BAF"/>
    <w:rsid w:val="00806FE5"/>
    <w:rsid w:val="0081453F"/>
    <w:rsid w:val="00830414"/>
    <w:rsid w:val="008308C4"/>
    <w:rsid w:val="00833F3E"/>
    <w:rsid w:val="00844831"/>
    <w:rsid w:val="008619B2"/>
    <w:rsid w:val="00863605"/>
    <w:rsid w:val="00866895"/>
    <w:rsid w:val="00883329"/>
    <w:rsid w:val="008864EE"/>
    <w:rsid w:val="00895FEA"/>
    <w:rsid w:val="00897D9D"/>
    <w:rsid w:val="008A521C"/>
    <w:rsid w:val="008C010A"/>
    <w:rsid w:val="008C22D2"/>
    <w:rsid w:val="008C7C77"/>
    <w:rsid w:val="008E2DB1"/>
    <w:rsid w:val="008F3560"/>
    <w:rsid w:val="009044FD"/>
    <w:rsid w:val="00915A1B"/>
    <w:rsid w:val="00932932"/>
    <w:rsid w:val="009336FA"/>
    <w:rsid w:val="00935128"/>
    <w:rsid w:val="00937155"/>
    <w:rsid w:val="00947EDE"/>
    <w:rsid w:val="009723AA"/>
    <w:rsid w:val="00980EA8"/>
    <w:rsid w:val="00986081"/>
    <w:rsid w:val="00992EF8"/>
    <w:rsid w:val="00997FA5"/>
    <w:rsid w:val="009A4008"/>
    <w:rsid w:val="009A4F91"/>
    <w:rsid w:val="009D4B9E"/>
    <w:rsid w:val="009F3016"/>
    <w:rsid w:val="009F5840"/>
    <w:rsid w:val="009F5E23"/>
    <w:rsid w:val="009F7FEA"/>
    <w:rsid w:val="00A013A4"/>
    <w:rsid w:val="00A11BA0"/>
    <w:rsid w:val="00A12E17"/>
    <w:rsid w:val="00A13F96"/>
    <w:rsid w:val="00A2757D"/>
    <w:rsid w:val="00A312F1"/>
    <w:rsid w:val="00A34B2A"/>
    <w:rsid w:val="00A43C9A"/>
    <w:rsid w:val="00A52852"/>
    <w:rsid w:val="00A630E4"/>
    <w:rsid w:val="00A77D9C"/>
    <w:rsid w:val="00A8626C"/>
    <w:rsid w:val="00A91209"/>
    <w:rsid w:val="00A92D1C"/>
    <w:rsid w:val="00AC13CE"/>
    <w:rsid w:val="00AC4A44"/>
    <w:rsid w:val="00AD23CF"/>
    <w:rsid w:val="00AE0689"/>
    <w:rsid w:val="00AE3E6D"/>
    <w:rsid w:val="00AF4730"/>
    <w:rsid w:val="00AF792A"/>
    <w:rsid w:val="00B05073"/>
    <w:rsid w:val="00B06954"/>
    <w:rsid w:val="00B23819"/>
    <w:rsid w:val="00B304C4"/>
    <w:rsid w:val="00B3074E"/>
    <w:rsid w:val="00B46CA1"/>
    <w:rsid w:val="00B52011"/>
    <w:rsid w:val="00B523D3"/>
    <w:rsid w:val="00B53EE7"/>
    <w:rsid w:val="00B56E71"/>
    <w:rsid w:val="00B57B85"/>
    <w:rsid w:val="00B615AE"/>
    <w:rsid w:val="00B63082"/>
    <w:rsid w:val="00B63959"/>
    <w:rsid w:val="00B73312"/>
    <w:rsid w:val="00B81E4D"/>
    <w:rsid w:val="00BA11A5"/>
    <w:rsid w:val="00BA1F88"/>
    <w:rsid w:val="00BA60BA"/>
    <w:rsid w:val="00BA7331"/>
    <w:rsid w:val="00BC2ACF"/>
    <w:rsid w:val="00BC5766"/>
    <w:rsid w:val="00BE047A"/>
    <w:rsid w:val="00BE5109"/>
    <w:rsid w:val="00BF6E11"/>
    <w:rsid w:val="00C267CE"/>
    <w:rsid w:val="00C279A2"/>
    <w:rsid w:val="00C444D3"/>
    <w:rsid w:val="00C52790"/>
    <w:rsid w:val="00C62F6F"/>
    <w:rsid w:val="00C63018"/>
    <w:rsid w:val="00C74EBF"/>
    <w:rsid w:val="00C8002B"/>
    <w:rsid w:val="00C81CC5"/>
    <w:rsid w:val="00C82F26"/>
    <w:rsid w:val="00C8302B"/>
    <w:rsid w:val="00C8692A"/>
    <w:rsid w:val="00C9372D"/>
    <w:rsid w:val="00C94083"/>
    <w:rsid w:val="00CB0A91"/>
    <w:rsid w:val="00CC1DF9"/>
    <w:rsid w:val="00CC77D7"/>
    <w:rsid w:val="00CD038D"/>
    <w:rsid w:val="00CD75E3"/>
    <w:rsid w:val="00CD76B6"/>
    <w:rsid w:val="00CE2FEF"/>
    <w:rsid w:val="00CF6F84"/>
    <w:rsid w:val="00D0020F"/>
    <w:rsid w:val="00D05E25"/>
    <w:rsid w:val="00D118A7"/>
    <w:rsid w:val="00D34F68"/>
    <w:rsid w:val="00D350CA"/>
    <w:rsid w:val="00D41495"/>
    <w:rsid w:val="00D43A41"/>
    <w:rsid w:val="00D448C0"/>
    <w:rsid w:val="00D57D75"/>
    <w:rsid w:val="00D6582C"/>
    <w:rsid w:val="00D85313"/>
    <w:rsid w:val="00D90793"/>
    <w:rsid w:val="00DA0B06"/>
    <w:rsid w:val="00DB2B74"/>
    <w:rsid w:val="00DC7CF5"/>
    <w:rsid w:val="00DD0520"/>
    <w:rsid w:val="00DD1861"/>
    <w:rsid w:val="00DD590C"/>
    <w:rsid w:val="00DF2F4C"/>
    <w:rsid w:val="00DF4EFE"/>
    <w:rsid w:val="00DF586F"/>
    <w:rsid w:val="00DF6D38"/>
    <w:rsid w:val="00E34E40"/>
    <w:rsid w:val="00E42C54"/>
    <w:rsid w:val="00E46E78"/>
    <w:rsid w:val="00E4750E"/>
    <w:rsid w:val="00E531AA"/>
    <w:rsid w:val="00E67F15"/>
    <w:rsid w:val="00E81C7E"/>
    <w:rsid w:val="00E97C80"/>
    <w:rsid w:val="00EC79F9"/>
    <w:rsid w:val="00ED4771"/>
    <w:rsid w:val="00ED6070"/>
    <w:rsid w:val="00EE10AC"/>
    <w:rsid w:val="00EE26FE"/>
    <w:rsid w:val="00EF1623"/>
    <w:rsid w:val="00EF5E4F"/>
    <w:rsid w:val="00F034E9"/>
    <w:rsid w:val="00F040BD"/>
    <w:rsid w:val="00F23247"/>
    <w:rsid w:val="00F31196"/>
    <w:rsid w:val="00F31B09"/>
    <w:rsid w:val="00F43E18"/>
    <w:rsid w:val="00F56E2E"/>
    <w:rsid w:val="00F60B0D"/>
    <w:rsid w:val="00F63EE5"/>
    <w:rsid w:val="00F6433E"/>
    <w:rsid w:val="00F662DE"/>
    <w:rsid w:val="00F753AA"/>
    <w:rsid w:val="00F81DDF"/>
    <w:rsid w:val="00F83C03"/>
    <w:rsid w:val="00F84C6B"/>
    <w:rsid w:val="00FA085A"/>
    <w:rsid w:val="00FB732C"/>
    <w:rsid w:val="00FC1429"/>
    <w:rsid w:val="00FD0EFD"/>
    <w:rsid w:val="00FD23E0"/>
    <w:rsid w:val="00FD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37DA4B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356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C036D-AD81-41C6-80E6-1BA36B84AF1D}"/>
      </w:docPartPr>
      <w:docPartBody>
        <w:p w:rsidR="00EE59EF" w:rsidRDefault="00EE59EF">
          <w:r w:rsidRPr="00E4549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EF"/>
    <w:rsid w:val="001B2B1E"/>
    <w:rsid w:val="00252D46"/>
    <w:rsid w:val="002D5FCE"/>
    <w:rsid w:val="00375478"/>
    <w:rsid w:val="003C2BBD"/>
    <w:rsid w:val="00403C58"/>
    <w:rsid w:val="00470AF0"/>
    <w:rsid w:val="004F4C64"/>
    <w:rsid w:val="00553EC8"/>
    <w:rsid w:val="005E53D5"/>
    <w:rsid w:val="00653CA2"/>
    <w:rsid w:val="009336FA"/>
    <w:rsid w:val="00947EDE"/>
    <w:rsid w:val="009F5E23"/>
    <w:rsid w:val="00AE0689"/>
    <w:rsid w:val="00B52011"/>
    <w:rsid w:val="00B63959"/>
    <w:rsid w:val="00C8002B"/>
    <w:rsid w:val="00CD76B6"/>
    <w:rsid w:val="00DD590C"/>
    <w:rsid w:val="00E42C54"/>
    <w:rsid w:val="00EE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AT" w:eastAsia="de-A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E59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72CC4F71BB5947B6FD380FE7A85028" ma:contentTypeVersion="2" ma:contentTypeDescription="Create a new document." ma:contentTypeScope="" ma:versionID="480f62fa481826c60f8dcda56d32a17c">
  <xsd:schema xmlns:xsd="http://www.w3.org/2001/XMLSchema" xmlns:xs="http://www.w3.org/2001/XMLSchema" xmlns:p="http://schemas.microsoft.com/office/2006/metadata/properties" xmlns:ns2="26f6a4e4-c9ba-43bb-9128-83533a153346" targetNamespace="http://schemas.microsoft.com/office/2006/metadata/properties" ma:root="true" ma:fieldsID="6aa57da4b62c419f2546d158660f3d7e" ns2:_="">
    <xsd:import namespace="26f6a4e4-c9ba-43bb-9128-83533a1533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6a4e4-c9ba-43bb-9128-83533a1533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5B8EFC-82EA-4CD5-8A51-BB0A8175E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6a4e4-c9ba-43bb-9128-83533a1533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376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Karin Strobl</cp:lastModifiedBy>
  <cp:revision>2</cp:revision>
  <cp:lastPrinted>2024-02-12T14:44:00Z</cp:lastPrinted>
  <dcterms:created xsi:type="dcterms:W3CDTF">2026-07-03T10:06:00Z</dcterms:created>
  <dcterms:modified xsi:type="dcterms:W3CDTF">2026-07-03T10:06:00Z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0x010100B472CC4F71BB5947B6FD380FE7A85028</vt:lpwstr>
  </property>
</Properties>
</file>