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1951B4B2" w:rsidR="002E7E95" w:rsidRPr="003026DD" w:rsidRDefault="002E7E95" w:rsidP="002E7E95">
      <w:pPr>
        <w:spacing w:after="0"/>
        <w:rPr>
          <w:b/>
          <w:sz w:val="24"/>
          <w:szCs w:val="24"/>
        </w:rPr>
      </w:pPr>
      <w:r w:rsidRPr="003026DD">
        <w:rPr>
          <w:b/>
          <w:sz w:val="28"/>
        </w:rPr>
        <w:t xml:space="preserve">Learning Agreement für das Masterstudium </w:t>
      </w:r>
      <w:r w:rsidR="00D71553" w:rsidRPr="003026DD">
        <w:rPr>
          <w:b/>
          <w:sz w:val="28"/>
        </w:rPr>
        <w:br/>
      </w:r>
      <w:r w:rsidR="00D71553" w:rsidRPr="003026DD">
        <w:rPr>
          <w:b/>
          <w:sz w:val="24"/>
          <w:szCs w:val="24"/>
        </w:rPr>
        <w:t xml:space="preserve">MBA mit Spezialisierung </w:t>
      </w:r>
      <w:r w:rsidRPr="003026DD">
        <w:rPr>
          <w:b/>
          <w:sz w:val="24"/>
          <w:szCs w:val="24"/>
        </w:rPr>
        <w:t>„</w:t>
      </w:r>
      <w:r w:rsidR="0054641B" w:rsidRPr="0054641B">
        <w:rPr>
          <w:b/>
          <w:sz w:val="24"/>
          <w:szCs w:val="24"/>
        </w:rPr>
        <w:t>Supply Chain Management</w:t>
      </w:r>
      <w:r w:rsidRPr="003026DD">
        <w:rPr>
          <w:b/>
          <w:sz w:val="24"/>
          <w:szCs w:val="24"/>
        </w:rPr>
        <w:t>“</w:t>
      </w:r>
    </w:p>
    <w:p w14:paraId="34EBC635" w14:textId="77777777" w:rsidR="00B70E57" w:rsidRPr="003026DD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Pr="0054641B" w:rsidRDefault="00B70E57" w:rsidP="002E7E95">
      <w:pPr>
        <w:spacing w:after="0"/>
        <w:rPr>
          <w:b/>
          <w:sz w:val="24"/>
          <w:szCs w:val="24"/>
        </w:rPr>
      </w:pPr>
      <w:r w:rsidRPr="0054641B">
        <w:rPr>
          <w:b/>
          <w:sz w:val="24"/>
          <w:szCs w:val="24"/>
        </w:rPr>
        <w:t xml:space="preserve">Studierender: </w:t>
      </w:r>
    </w:p>
    <w:p w14:paraId="0CCF9029" w14:textId="77777777" w:rsidR="003026DD" w:rsidRPr="0054641B" w:rsidRDefault="003026DD" w:rsidP="002E7E95">
      <w:pPr>
        <w:spacing w:after="0"/>
        <w:rPr>
          <w:b/>
          <w:sz w:val="24"/>
          <w:szCs w:val="24"/>
        </w:rPr>
      </w:pPr>
    </w:p>
    <w:tbl>
      <w:tblPr>
        <w:tblStyle w:val="Tabellenraster"/>
        <w:tblW w:w="8359" w:type="dxa"/>
        <w:tblLayout w:type="fixed"/>
        <w:tblLook w:val="04A0" w:firstRow="1" w:lastRow="0" w:firstColumn="1" w:lastColumn="0" w:noHBand="0" w:noVBand="1"/>
      </w:tblPr>
      <w:tblGrid>
        <w:gridCol w:w="7083"/>
        <w:gridCol w:w="1276"/>
      </w:tblGrid>
      <w:tr w:rsidR="003026DD" w:rsidRPr="00283D67" w14:paraId="01A40BCE" w14:textId="77777777" w:rsidTr="003026DD">
        <w:trPr>
          <w:trHeight w:val="306"/>
        </w:trPr>
        <w:tc>
          <w:tcPr>
            <w:tcW w:w="7083" w:type="dxa"/>
            <w:shd w:val="clear" w:color="auto" w:fill="042F6D"/>
          </w:tcPr>
          <w:p w14:paraId="59849138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276" w:type="dxa"/>
            <w:shd w:val="clear" w:color="auto" w:fill="042F6D"/>
          </w:tcPr>
          <w:p w14:paraId="4DC3FA3E" w14:textId="77777777" w:rsidR="003026DD" w:rsidRPr="004471A6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</w:tr>
      <w:tr w:rsidR="003026DD" w:rsidRPr="00283D67" w14:paraId="7C427019" w14:textId="77777777" w:rsidTr="003026DD">
        <w:trPr>
          <w:trHeight w:val="306"/>
        </w:trPr>
        <w:tc>
          <w:tcPr>
            <w:tcW w:w="7083" w:type="dxa"/>
            <w:shd w:val="clear" w:color="auto" w:fill="BED0E5"/>
          </w:tcPr>
          <w:p w14:paraId="0D65846D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A9611FC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276" w:type="dxa"/>
            <w:shd w:val="clear" w:color="auto" w:fill="BED0E5"/>
          </w:tcPr>
          <w:p w14:paraId="3A3C9A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212EB6F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</w:tr>
      <w:tr w:rsidR="003026DD" w:rsidRPr="00283D67" w14:paraId="360F12A8" w14:textId="77777777" w:rsidTr="003026DD">
        <w:trPr>
          <w:trHeight w:val="306"/>
        </w:trPr>
        <w:tc>
          <w:tcPr>
            <w:tcW w:w="7083" w:type="dxa"/>
          </w:tcPr>
          <w:p w14:paraId="1BD3786E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1276" w:type="dxa"/>
          </w:tcPr>
          <w:p w14:paraId="1ABFC57E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77AFDE09" w14:textId="77777777" w:rsidTr="003026DD">
        <w:trPr>
          <w:trHeight w:val="306"/>
        </w:trPr>
        <w:tc>
          <w:tcPr>
            <w:tcW w:w="7083" w:type="dxa"/>
          </w:tcPr>
          <w:p w14:paraId="7B4B7B83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1276" w:type="dxa"/>
          </w:tcPr>
          <w:p w14:paraId="19CE518B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15910A6A" w14:textId="77777777" w:rsidTr="003026DD">
        <w:trPr>
          <w:trHeight w:val="306"/>
        </w:trPr>
        <w:tc>
          <w:tcPr>
            <w:tcW w:w="7083" w:type="dxa"/>
          </w:tcPr>
          <w:p w14:paraId="30E5F37C" w14:textId="77777777" w:rsidR="003026DD" w:rsidRPr="00283D67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276" w:type="dxa"/>
          </w:tcPr>
          <w:p w14:paraId="00BAAB66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</w:tr>
    </w:tbl>
    <w:p w14:paraId="7A7F2858" w14:textId="77777777" w:rsidR="003026DD" w:rsidRPr="00B70E57" w:rsidRDefault="003026DD" w:rsidP="002E7E95">
      <w:pPr>
        <w:spacing w:after="0"/>
        <w:rPr>
          <w:b/>
          <w:sz w:val="24"/>
          <w:szCs w:val="24"/>
          <w:lang w:val="en-AU"/>
        </w:rPr>
      </w:pP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44"/>
        <w:gridCol w:w="1315"/>
        <w:gridCol w:w="1315"/>
      </w:tblGrid>
      <w:tr w:rsidR="00B70E57" w:rsidRPr="00283D67" w14:paraId="40C6EB40" w14:textId="77777777" w:rsidTr="00D838C5">
        <w:trPr>
          <w:trHeight w:val="306"/>
        </w:trPr>
        <w:tc>
          <w:tcPr>
            <w:tcW w:w="7044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315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11898471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18216C" w14:textId="77777777" w:rsidR="00B70E57" w:rsidRPr="007D4F88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5B50E69B" w14:textId="3762AB85" w:rsidTr="00D838C5">
        <w:trPr>
          <w:trHeight w:val="306"/>
        </w:trPr>
        <w:tc>
          <w:tcPr>
            <w:tcW w:w="7044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3ECC3B9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3B7E360F" w:rsidR="007D4F88" w:rsidRPr="0037015C" w:rsidRDefault="007D4F88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proofErr w:type="gramStart"/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  <w:proofErr w:type="gramEnd"/>
            <w:r w:rsid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315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1E0C1D3" w14:textId="77777777" w:rsidR="00D838C5" w:rsidRDefault="00D838C5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D1D8E16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5AE50E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7D4F88">
        <w:trPr>
          <w:trHeight w:val="306"/>
        </w:trPr>
        <w:tc>
          <w:tcPr>
            <w:tcW w:w="7044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00FE5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42C2E4D9" w14:textId="412A39B4" w:rsidTr="007D4F88">
        <w:trPr>
          <w:trHeight w:val="306"/>
        </w:trPr>
        <w:tc>
          <w:tcPr>
            <w:tcW w:w="7044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F4900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2C41E827" w14:textId="40461185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7D4F88">
        <w:trPr>
          <w:trHeight w:val="306"/>
        </w:trPr>
        <w:tc>
          <w:tcPr>
            <w:tcW w:w="7044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C65BD5">
        <w:trPr>
          <w:trHeight w:val="306"/>
        </w:trPr>
        <w:tc>
          <w:tcPr>
            <w:tcW w:w="7044" w:type="dxa"/>
          </w:tcPr>
          <w:p w14:paraId="75C3AD48" w14:textId="479E3289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1315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81004D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00C25602">
        <w:trPr>
          <w:trHeight w:val="146"/>
        </w:trPr>
        <w:tc>
          <w:tcPr>
            <w:tcW w:w="7044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C25602" w:rsidRPr="00F6433E" w14:paraId="51BBFBE9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077A10D2" w14:textId="77777777" w:rsidR="00C25602" w:rsidRDefault="00C25602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0E3F22C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3CE706D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F6433E" w14:paraId="4AE73412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right w:val="nil"/>
            </w:tcBorders>
          </w:tcPr>
          <w:p w14:paraId="600C956C" w14:textId="74FFA49D" w:rsidR="007D4F88" w:rsidRPr="00F6433E" w:rsidRDefault="00D71553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  <w:br/>
            </w:r>
          </w:p>
        </w:tc>
        <w:tc>
          <w:tcPr>
            <w:tcW w:w="1315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C65BD5">
        <w:trPr>
          <w:trHeight w:val="306"/>
        </w:trPr>
        <w:tc>
          <w:tcPr>
            <w:tcW w:w="7044" w:type="dxa"/>
            <w:shd w:val="clear" w:color="auto" w:fill="BED0E5" w:themeFill="accent2" w:themeFillTint="66"/>
          </w:tcPr>
          <w:p w14:paraId="68989CC2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45F6A4F" w14:textId="77777777" w:rsidR="007D4F88" w:rsidRDefault="007D4F8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  <w:p w14:paraId="066EDD3E" w14:textId="4B7F2AC5" w:rsidR="00D838C5" w:rsidRPr="0037015C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1315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4CE05F5D" w14:textId="77777777" w:rsidR="00D838C5" w:rsidRDefault="00D838C5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3678A1B5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67B7A309" w:rsidR="007D4F88" w:rsidRPr="005D5777" w:rsidRDefault="007D4F88" w:rsidP="005D5777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ankreuzen</w:t>
            </w:r>
            <w:proofErr w:type="spellEnd"/>
          </w:p>
        </w:tc>
      </w:tr>
      <w:tr w:rsidR="007D4F88" w:rsidRPr="00283D67" w14:paraId="4C57F4B6" w14:textId="6313820E" w:rsidTr="007D4F88">
        <w:trPr>
          <w:trHeight w:val="306"/>
        </w:trPr>
        <w:tc>
          <w:tcPr>
            <w:tcW w:w="7044" w:type="dxa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1315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7D4F88">
        <w:trPr>
          <w:trHeight w:val="346"/>
        </w:trPr>
        <w:tc>
          <w:tcPr>
            <w:tcW w:w="7044" w:type="dxa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1315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7D4F88">
        <w:trPr>
          <w:trHeight w:val="346"/>
        </w:trPr>
        <w:tc>
          <w:tcPr>
            <w:tcW w:w="7044" w:type="dxa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lastRenderedPageBreak/>
              <w:t>Internationale Betriebswirtschaft/International Business</w:t>
            </w:r>
          </w:p>
        </w:tc>
        <w:tc>
          <w:tcPr>
            <w:tcW w:w="1315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7D4F88">
        <w:trPr>
          <w:trHeight w:val="346"/>
        </w:trPr>
        <w:tc>
          <w:tcPr>
            <w:tcW w:w="7044" w:type="dxa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1315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7D4F88">
        <w:trPr>
          <w:trHeight w:val="346"/>
        </w:trPr>
        <w:tc>
          <w:tcPr>
            <w:tcW w:w="7044" w:type="dxa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315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02E13F3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14C7975A" w14:textId="16432B73" w:rsidTr="00D56177">
        <w:trPr>
          <w:trHeight w:val="346"/>
        </w:trPr>
        <w:tc>
          <w:tcPr>
            <w:tcW w:w="7044" w:type="dxa"/>
          </w:tcPr>
          <w:p w14:paraId="6CEE7ECE" w14:textId="5763753A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</w:p>
        </w:tc>
        <w:tc>
          <w:tcPr>
            <w:tcW w:w="1315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9E6A808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7D4F88" w14:paraId="5651E15B" w14:textId="10C90FCE" w:rsidTr="0037015C">
        <w:trPr>
          <w:trHeight w:val="306"/>
        </w:trPr>
        <w:tc>
          <w:tcPr>
            <w:tcW w:w="7044" w:type="dxa"/>
          </w:tcPr>
          <w:p w14:paraId="298D4826" w14:textId="035A2BA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0C6FFD99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</w:tbl>
    <w:p w14:paraId="59B80930" w14:textId="12C98AD6" w:rsidR="00D71553" w:rsidRDefault="00D71553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196A91" w:rsidRPr="00F6433E" w14:paraId="2799ED73" w14:textId="77777777" w:rsidTr="003026DD">
        <w:trPr>
          <w:trHeight w:val="208"/>
        </w:trPr>
        <w:tc>
          <w:tcPr>
            <w:tcW w:w="7044" w:type="dxa"/>
            <w:tcBorders>
              <w:top w:val="nil"/>
              <w:bottom w:val="single" w:sz="4" w:space="0" w:color="auto"/>
            </w:tcBorders>
            <w:shd w:val="clear" w:color="auto" w:fill="042F6D" w:themeFill="text2" w:themeFillTint="E6"/>
          </w:tcPr>
          <w:p w14:paraId="565E5E2F" w14:textId="3FC63F2C" w:rsidR="00196A91" w:rsidRDefault="00196A91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  <w:t>SPEZIALISIERUNG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7D5013FA" w14:textId="5B27B308" w:rsidR="00196A91" w:rsidRPr="00C65BD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ECTS-Punkte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041B5509" w14:textId="2398D39E" w:rsidR="00196A91" w:rsidRPr="00196A91" w:rsidRDefault="00196A91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  <w:t>Termine</w:t>
            </w:r>
          </w:p>
        </w:tc>
      </w:tr>
      <w:tr w:rsidR="00D56177" w:rsidRPr="00F6433E" w14:paraId="6BF56DB8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ED0E5" w:themeFill="accent2" w:themeFillTint="66"/>
          </w:tcPr>
          <w:p w14:paraId="31A6F51E" w14:textId="2CFC572D" w:rsidR="00D71553" w:rsidRPr="0054641B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US"/>
              </w:rPr>
            </w:pPr>
          </w:p>
          <w:p w14:paraId="6D258C04" w14:textId="7829721C" w:rsidR="00D56177" w:rsidRPr="00D56177" w:rsidRDefault="0054641B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  <w:r w:rsidRPr="007C4776">
              <w:rPr>
                <w:b/>
                <w:sz w:val="24"/>
                <w:szCs w:val="24"/>
                <w:lang w:val="en-US"/>
              </w:rPr>
              <w:t xml:space="preserve">Supply Chain Management </w:t>
            </w:r>
            <w:r w:rsidR="00D71553"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on</w:t>
            </w:r>
            <w:r w:rsid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 xml:space="preserve"> </w:t>
            </w:r>
            <w:r w:rsidR="00D71553"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campus</w:t>
            </w: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C56DEB7" w14:textId="77777777" w:rsidR="00196A91" w:rsidRPr="00D838C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en-AU"/>
              </w:rPr>
            </w:pPr>
          </w:p>
          <w:p w14:paraId="1145A558" w14:textId="77777777" w:rsidR="00D56177" w:rsidRDefault="00D56177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65BD5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24 </w:t>
            </w:r>
          </w:p>
          <w:p w14:paraId="54795BA8" w14:textId="777D4898" w:rsidR="00C25602" w:rsidRPr="00C65BD5" w:rsidRDefault="00C25602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30E510E4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5EC5BF9C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4EBE0C94" w14:textId="77777777" w:rsidR="00D56177" w:rsidRPr="00F6433E" w:rsidRDefault="00D56177" w:rsidP="00D5617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37015C" w:rsidRPr="00F6433E" w14:paraId="06F410BE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nil"/>
            </w:tcBorders>
          </w:tcPr>
          <w:p w14:paraId="030D151B" w14:textId="77777777" w:rsidR="0037015C" w:rsidRPr="00F6433E" w:rsidRDefault="0037015C" w:rsidP="002E7E95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EF5FE9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3F42D8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54641B" w:rsidRPr="00F6433E" w14:paraId="2387C0D1" w14:textId="77777777" w:rsidTr="003026DD">
        <w:trPr>
          <w:trHeight w:val="208"/>
        </w:trPr>
        <w:tc>
          <w:tcPr>
            <w:tcW w:w="7044" w:type="dxa"/>
            <w:tcBorders>
              <w:top w:val="nil"/>
            </w:tcBorders>
          </w:tcPr>
          <w:p w14:paraId="3F3F8180" w14:textId="5B4C0FFC" w:rsidR="0054641B" w:rsidRPr="00F6433E" w:rsidRDefault="0054641B" w:rsidP="0054641B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Beschaffung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257D10A" w14:textId="6C88411D" w:rsidR="0054641B" w:rsidRPr="00F6433E" w:rsidRDefault="0054641B" w:rsidP="0054641B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0F52" w14:textId="524377DC" w:rsidR="0054641B" w:rsidRPr="0037015C" w:rsidRDefault="0054641B" w:rsidP="0054641B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54641B" w:rsidRPr="00F6433E" w14:paraId="60B4BB42" w14:textId="77777777" w:rsidTr="003026DD">
        <w:trPr>
          <w:trHeight w:val="208"/>
        </w:trPr>
        <w:tc>
          <w:tcPr>
            <w:tcW w:w="7044" w:type="dxa"/>
          </w:tcPr>
          <w:p w14:paraId="49E55886" w14:textId="0996F51C" w:rsidR="0054641B" w:rsidRPr="0037015C" w:rsidRDefault="0054641B" w:rsidP="0054641B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</w:rPr>
            </w:pPr>
            <w:r>
              <w:rPr>
                <w:rFonts w:ascii="Univers" w:hAnsi="Univers"/>
              </w:rPr>
              <w:t>Produktion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0283E857" w14:textId="77777777" w:rsidR="0054641B" w:rsidRDefault="0054641B" w:rsidP="0054641B">
            <w:pPr>
              <w:spacing w:after="0"/>
              <w:jc w:val="center"/>
            </w:pPr>
          </w:p>
          <w:p w14:paraId="7E81D834" w14:textId="6983DB60" w:rsidR="0054641B" w:rsidRPr="00F6433E" w:rsidRDefault="0054641B" w:rsidP="0054641B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BE37B" w14:textId="77777777" w:rsidR="0054641B" w:rsidRDefault="0054641B" w:rsidP="0054641B">
            <w:pPr>
              <w:spacing w:after="0"/>
              <w:rPr>
                <w:sz w:val="20"/>
                <w:szCs w:val="20"/>
              </w:rPr>
            </w:pPr>
          </w:p>
          <w:p w14:paraId="565046B0" w14:textId="015A0951" w:rsidR="0054641B" w:rsidRPr="0037015C" w:rsidRDefault="0054641B" w:rsidP="0054641B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54641B" w:rsidRPr="00F6433E" w14:paraId="3E549A6F" w14:textId="77777777" w:rsidTr="003026DD">
        <w:trPr>
          <w:trHeight w:val="208"/>
        </w:trPr>
        <w:tc>
          <w:tcPr>
            <w:tcW w:w="7044" w:type="dxa"/>
          </w:tcPr>
          <w:p w14:paraId="457B2B3A" w14:textId="39718BAC" w:rsidR="0054641B" w:rsidRPr="00F6433E" w:rsidRDefault="0054641B" w:rsidP="0054641B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3A509CCB" w14:textId="77777777" w:rsidR="0054641B" w:rsidRDefault="0054641B" w:rsidP="0054641B">
            <w:pPr>
              <w:spacing w:after="0"/>
              <w:jc w:val="center"/>
            </w:pPr>
          </w:p>
          <w:p w14:paraId="21361E86" w14:textId="19750BC1" w:rsidR="0054641B" w:rsidRPr="00F6433E" w:rsidRDefault="0054641B" w:rsidP="0054641B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CC1A5" w14:textId="77777777" w:rsidR="0054641B" w:rsidRDefault="0054641B" w:rsidP="0054641B">
            <w:pPr>
              <w:spacing w:after="0"/>
              <w:rPr>
                <w:sz w:val="20"/>
                <w:szCs w:val="20"/>
              </w:rPr>
            </w:pPr>
          </w:p>
          <w:p w14:paraId="343DB4FA" w14:textId="76242C75" w:rsidR="0054641B" w:rsidRPr="0037015C" w:rsidRDefault="0054641B" w:rsidP="0054641B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54641B" w:rsidRPr="00F6433E" w14:paraId="2526C6CF" w14:textId="77777777" w:rsidTr="003026DD">
        <w:trPr>
          <w:trHeight w:val="208"/>
        </w:trPr>
        <w:tc>
          <w:tcPr>
            <w:tcW w:w="7044" w:type="dxa"/>
            <w:tcBorders>
              <w:bottom w:val="single" w:sz="4" w:space="0" w:color="auto"/>
            </w:tcBorders>
          </w:tcPr>
          <w:p w14:paraId="1E3D3567" w14:textId="575E7C8C" w:rsidR="0054641B" w:rsidRPr="00F6433E" w:rsidRDefault="0054641B" w:rsidP="0054641B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Distribution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16B8175B" w14:textId="77777777" w:rsidR="0054641B" w:rsidRDefault="0054641B" w:rsidP="0054641B">
            <w:pPr>
              <w:spacing w:after="0"/>
              <w:jc w:val="center"/>
            </w:pPr>
          </w:p>
          <w:p w14:paraId="2D3672E1" w14:textId="419BF2A2" w:rsidR="0054641B" w:rsidRPr="00F6433E" w:rsidRDefault="0054641B" w:rsidP="0054641B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D778" w14:textId="77777777" w:rsidR="0054641B" w:rsidRDefault="0054641B" w:rsidP="0054641B">
            <w:pPr>
              <w:spacing w:after="0"/>
              <w:rPr>
                <w:sz w:val="20"/>
                <w:szCs w:val="20"/>
              </w:rPr>
            </w:pPr>
          </w:p>
          <w:p w14:paraId="1CE20000" w14:textId="64CA8202" w:rsidR="0054641B" w:rsidRPr="0037015C" w:rsidRDefault="0054641B" w:rsidP="0054641B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</w:tbl>
    <w:p w14:paraId="2B5BD463" w14:textId="2C9E8FBA" w:rsidR="003026DD" w:rsidRDefault="003026DD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3026DD" w:rsidRPr="00283D67" w14:paraId="0BFAC74C" w14:textId="77777777" w:rsidTr="004F6857">
        <w:trPr>
          <w:trHeight w:val="306"/>
        </w:trPr>
        <w:tc>
          <w:tcPr>
            <w:tcW w:w="7045" w:type="dxa"/>
            <w:shd w:val="clear" w:color="auto" w:fill="BED0E5"/>
          </w:tcPr>
          <w:p w14:paraId="3A093202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DD058E3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FACHLICH-WISSENSCHAFTLICHES ARBEITEN </w:t>
            </w:r>
            <w:r w:rsidRPr="00A93D8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</w:tc>
        <w:tc>
          <w:tcPr>
            <w:tcW w:w="1173" w:type="dxa"/>
            <w:shd w:val="clear" w:color="auto" w:fill="BED0E5"/>
          </w:tcPr>
          <w:p w14:paraId="0CEEAD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3B95C596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1A460A03" w14:textId="77777777" w:rsidR="003026DD" w:rsidRPr="007D4F88" w:rsidRDefault="003026DD" w:rsidP="003026DD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3026DD" w:rsidRPr="00283D67" w14:paraId="50B616CE" w14:textId="77777777" w:rsidTr="004F6857">
        <w:trPr>
          <w:trHeight w:val="306"/>
        </w:trPr>
        <w:tc>
          <w:tcPr>
            <w:tcW w:w="7045" w:type="dxa"/>
          </w:tcPr>
          <w:p w14:paraId="2EBC568C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0A510B95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62361AFC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3026DD" w:rsidRPr="00283D67" w14:paraId="3B3AFD0E" w14:textId="77777777" w:rsidTr="004F6857">
        <w:trPr>
          <w:trHeight w:val="306"/>
        </w:trPr>
        <w:tc>
          <w:tcPr>
            <w:tcW w:w="7045" w:type="dxa"/>
          </w:tcPr>
          <w:p w14:paraId="7495ADD5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2D3AABC8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3EDCE49C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26738D87" w14:textId="77777777" w:rsidR="003026DD" w:rsidRDefault="003026DD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7D4F88" w:rsidRPr="007D4F88" w14:paraId="5D159C59" w14:textId="3F608D0E" w:rsidTr="003026DD">
        <w:trPr>
          <w:trHeight w:val="306"/>
        </w:trPr>
        <w:tc>
          <w:tcPr>
            <w:tcW w:w="7044" w:type="dxa"/>
            <w:tcBorders>
              <w:top w:val="single" w:sz="4" w:space="0" w:color="auto"/>
            </w:tcBorders>
            <w:shd w:val="clear" w:color="auto" w:fill="BED0E5" w:themeFill="accent2" w:themeFillTint="66"/>
          </w:tcPr>
          <w:p w14:paraId="4C592030" w14:textId="77777777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496A133" w14:textId="01B3087C" w:rsidR="007D4F88" w:rsidRPr="00C25602" w:rsidRDefault="007D4F88" w:rsidP="00C25602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proofErr w:type="spellStart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Abschlussarbeit</w:t>
            </w:r>
            <w:proofErr w:type="spellEnd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/ MBA Thesis</w:t>
            </w:r>
          </w:p>
          <w:p w14:paraId="4806162F" w14:textId="6BE917D1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AB27EED" w14:textId="77777777" w:rsidR="00196A91" w:rsidRPr="00C25602" w:rsidRDefault="00196A91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2C8DF5A6" w14:textId="1234B28D" w:rsidR="007D4F88" w:rsidRPr="00C25602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15</w:t>
            </w:r>
            <w:r w:rsidR="0037015C"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6102DF2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7D4F88" w:rsidRPr="007D4F88" w14:paraId="267EEB57" w14:textId="65BF9147" w:rsidTr="003026DD">
        <w:trPr>
          <w:trHeight w:val="306"/>
        </w:trPr>
        <w:tc>
          <w:tcPr>
            <w:tcW w:w="7044" w:type="dxa"/>
          </w:tcPr>
          <w:p w14:paraId="567BD890" w14:textId="77777777" w:rsidR="00D71553" w:rsidRDefault="00D71553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3CEB1643" w14:textId="0E5B0FDA" w:rsidR="007D4F88" w:rsidRPr="007D4F88" w:rsidRDefault="007D4F88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right w:val="single" w:sz="4" w:space="0" w:color="auto"/>
            </w:tcBorders>
          </w:tcPr>
          <w:p w14:paraId="137A36DD" w14:textId="77777777" w:rsidR="00D71553" w:rsidRPr="00C65BD5" w:rsidRDefault="00D71553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21C1E51A" w14:textId="3352D267" w:rsidR="007D4F88" w:rsidRPr="00C65BD5" w:rsidRDefault="003026DD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  <w:r w:rsidR="0037015C"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2E15" w14:textId="77777777" w:rsidR="007D4F88" w:rsidRPr="007D4F88" w:rsidRDefault="007D4F88" w:rsidP="007D4F88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211BE145" w14:textId="77777777" w:rsidR="002E7E95" w:rsidRDefault="002E7E95" w:rsidP="002E7E95">
      <w:pPr>
        <w:spacing w:after="0"/>
      </w:pPr>
    </w:p>
    <w:p w14:paraId="459DCCDD" w14:textId="77777777" w:rsidR="002E7E95" w:rsidRDefault="002E7E95" w:rsidP="002E7E95">
      <w:pPr>
        <w:spacing w:after="0"/>
      </w:pPr>
    </w:p>
    <w:p w14:paraId="28443640" w14:textId="77777777" w:rsidR="002E7E95" w:rsidRDefault="002E7E95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25F668AF" w14:textId="2C437BFA" w:rsidR="00106F7E" w:rsidRDefault="00106F7E" w:rsidP="002E7E95">
      <w:pPr>
        <w:spacing w:after="0"/>
      </w:pPr>
    </w:p>
    <w:p w14:paraId="33F7FB2A" w14:textId="77777777" w:rsidR="00106F7E" w:rsidRDefault="00106F7E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8B6CD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0CEEA7" w14:textId="77777777" w:rsidR="003F0637" w:rsidRDefault="003F0637" w:rsidP="00FC1429">
      <w:pPr>
        <w:spacing w:line="240" w:lineRule="auto"/>
      </w:pPr>
      <w:r>
        <w:separator/>
      </w:r>
    </w:p>
  </w:endnote>
  <w:endnote w:type="continuationSeparator" w:id="0">
    <w:p w14:paraId="5967063E" w14:textId="77777777" w:rsidR="003F0637" w:rsidRDefault="003F0637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649F3" w14:textId="77777777" w:rsidR="003F0637" w:rsidRDefault="003F0637" w:rsidP="00F034E9">
      <w:pPr>
        <w:spacing w:before="120" w:line="240" w:lineRule="auto"/>
      </w:pPr>
      <w:r>
        <w:separator/>
      </w:r>
    </w:p>
  </w:footnote>
  <w:footnote w:type="continuationSeparator" w:id="0">
    <w:p w14:paraId="65BEC03F" w14:textId="77777777" w:rsidR="003F0637" w:rsidRDefault="003F0637" w:rsidP="00F034E9">
      <w:pPr>
        <w:spacing w:before="120" w:line="240" w:lineRule="auto"/>
      </w:pPr>
      <w:r>
        <w:continuationSeparator/>
      </w:r>
    </w:p>
  </w:footnote>
  <w:footnote w:type="continuationNotice" w:id="1">
    <w:p w14:paraId="3A463646" w14:textId="77777777" w:rsidR="003F0637" w:rsidRDefault="003F063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E39B4"/>
    <w:rsid w:val="000E623A"/>
    <w:rsid w:val="00106F7E"/>
    <w:rsid w:val="00120CC4"/>
    <w:rsid w:val="0012773C"/>
    <w:rsid w:val="001313B5"/>
    <w:rsid w:val="00146614"/>
    <w:rsid w:val="0016250A"/>
    <w:rsid w:val="001642C7"/>
    <w:rsid w:val="00185185"/>
    <w:rsid w:val="00196107"/>
    <w:rsid w:val="00196A91"/>
    <w:rsid w:val="001C799F"/>
    <w:rsid w:val="001E1F90"/>
    <w:rsid w:val="001E7A97"/>
    <w:rsid w:val="001F3408"/>
    <w:rsid w:val="001F4327"/>
    <w:rsid w:val="00201386"/>
    <w:rsid w:val="00206E3D"/>
    <w:rsid w:val="0022135D"/>
    <w:rsid w:val="00224A9A"/>
    <w:rsid w:val="00232C75"/>
    <w:rsid w:val="0024632D"/>
    <w:rsid w:val="00247E51"/>
    <w:rsid w:val="00252EE3"/>
    <w:rsid w:val="00253BF9"/>
    <w:rsid w:val="00261CD2"/>
    <w:rsid w:val="00263A9C"/>
    <w:rsid w:val="00264BAA"/>
    <w:rsid w:val="00270B00"/>
    <w:rsid w:val="002766A0"/>
    <w:rsid w:val="00283C6F"/>
    <w:rsid w:val="00297EA4"/>
    <w:rsid w:val="002B445C"/>
    <w:rsid w:val="002C4DAB"/>
    <w:rsid w:val="002E3751"/>
    <w:rsid w:val="002E5E0E"/>
    <w:rsid w:val="002E7E95"/>
    <w:rsid w:val="003026DD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3F0637"/>
    <w:rsid w:val="004256BC"/>
    <w:rsid w:val="00431E15"/>
    <w:rsid w:val="004471A6"/>
    <w:rsid w:val="00447C3D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4641B"/>
    <w:rsid w:val="005B353F"/>
    <w:rsid w:val="005B4085"/>
    <w:rsid w:val="005B7656"/>
    <w:rsid w:val="005C6032"/>
    <w:rsid w:val="005D5777"/>
    <w:rsid w:val="005E138E"/>
    <w:rsid w:val="005F15B9"/>
    <w:rsid w:val="005F2BED"/>
    <w:rsid w:val="00604B9E"/>
    <w:rsid w:val="00625FAF"/>
    <w:rsid w:val="00630210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7EA2"/>
    <w:rsid w:val="00744831"/>
    <w:rsid w:val="00765131"/>
    <w:rsid w:val="007779B9"/>
    <w:rsid w:val="00783D8D"/>
    <w:rsid w:val="00797F7D"/>
    <w:rsid w:val="007B6160"/>
    <w:rsid w:val="007B7340"/>
    <w:rsid w:val="007C00CE"/>
    <w:rsid w:val="007D18A6"/>
    <w:rsid w:val="007D20EE"/>
    <w:rsid w:val="007D4F88"/>
    <w:rsid w:val="007D6D73"/>
    <w:rsid w:val="007D75B9"/>
    <w:rsid w:val="007E2CA2"/>
    <w:rsid w:val="007E4BAF"/>
    <w:rsid w:val="00805BA6"/>
    <w:rsid w:val="0081453F"/>
    <w:rsid w:val="00821D1E"/>
    <w:rsid w:val="008308C4"/>
    <w:rsid w:val="00833F3E"/>
    <w:rsid w:val="00844831"/>
    <w:rsid w:val="008619B2"/>
    <w:rsid w:val="00863605"/>
    <w:rsid w:val="00866895"/>
    <w:rsid w:val="00875405"/>
    <w:rsid w:val="00895FEA"/>
    <w:rsid w:val="008A521C"/>
    <w:rsid w:val="008B6CD3"/>
    <w:rsid w:val="008C22D2"/>
    <w:rsid w:val="008C7C77"/>
    <w:rsid w:val="008E2DB1"/>
    <w:rsid w:val="009044FD"/>
    <w:rsid w:val="00921604"/>
    <w:rsid w:val="00932932"/>
    <w:rsid w:val="00937155"/>
    <w:rsid w:val="00977CAB"/>
    <w:rsid w:val="009A4008"/>
    <w:rsid w:val="009F3016"/>
    <w:rsid w:val="009F7FEA"/>
    <w:rsid w:val="00A12E17"/>
    <w:rsid w:val="00A13F96"/>
    <w:rsid w:val="00A2750B"/>
    <w:rsid w:val="00A34B2A"/>
    <w:rsid w:val="00A4132F"/>
    <w:rsid w:val="00A43C9A"/>
    <w:rsid w:val="00A4404F"/>
    <w:rsid w:val="00A52852"/>
    <w:rsid w:val="00A628C9"/>
    <w:rsid w:val="00A630E4"/>
    <w:rsid w:val="00AF792A"/>
    <w:rsid w:val="00B05073"/>
    <w:rsid w:val="00B2663F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2236"/>
    <w:rsid w:val="00BF6E11"/>
    <w:rsid w:val="00C24418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E7A9C"/>
    <w:rsid w:val="00CF6F84"/>
    <w:rsid w:val="00D34F68"/>
    <w:rsid w:val="00D41495"/>
    <w:rsid w:val="00D56177"/>
    <w:rsid w:val="00D57D75"/>
    <w:rsid w:val="00D71553"/>
    <w:rsid w:val="00D838C5"/>
    <w:rsid w:val="00DA0B06"/>
    <w:rsid w:val="00DC7CF5"/>
    <w:rsid w:val="00DF4EFE"/>
    <w:rsid w:val="00DF586F"/>
    <w:rsid w:val="00DF6D38"/>
    <w:rsid w:val="00E4750E"/>
    <w:rsid w:val="00E531AA"/>
    <w:rsid w:val="00E5493D"/>
    <w:rsid w:val="00E67F15"/>
    <w:rsid w:val="00E97C80"/>
    <w:rsid w:val="00EA0FF6"/>
    <w:rsid w:val="00EC79F9"/>
    <w:rsid w:val="00ED4771"/>
    <w:rsid w:val="00ED51DD"/>
    <w:rsid w:val="00EE10AC"/>
    <w:rsid w:val="00EE26FE"/>
    <w:rsid w:val="00F034E9"/>
    <w:rsid w:val="00F31B09"/>
    <w:rsid w:val="00F43E18"/>
    <w:rsid w:val="00F56E2E"/>
    <w:rsid w:val="00F6433E"/>
    <w:rsid w:val="00F662DE"/>
    <w:rsid w:val="00F81DDF"/>
    <w:rsid w:val="00F83C03"/>
    <w:rsid w:val="00FA085A"/>
    <w:rsid w:val="00FA6509"/>
    <w:rsid w:val="00FC1429"/>
    <w:rsid w:val="00FD0EFD"/>
    <w:rsid w:val="00FD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3026DD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5492DC-5218-46E8-A503-9D44AAB05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2</Pages>
  <Words>251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Stephanie Amon</cp:lastModifiedBy>
  <cp:revision>6</cp:revision>
  <cp:lastPrinted>2024-02-20T15:06:00Z</cp:lastPrinted>
  <dcterms:created xsi:type="dcterms:W3CDTF">2025-09-25T12:22:00Z</dcterms:created>
  <dcterms:modified xsi:type="dcterms:W3CDTF">2025-09-25T12:28:00Z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</Properties>
</file>