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3801" w:rsidRDefault="00101CB5" w:rsidP="008136A9">
      <w:pPr>
        <w:pStyle w:val="Untertitel"/>
        <w:spacing w:before="120" w:after="0" w:line="276" w:lineRule="auto"/>
        <w:rPr>
          <w:lang w:val="de-AT"/>
        </w:rPr>
      </w:pPr>
      <w:r>
        <w:rPr>
          <w:bCs/>
          <w:kern w:val="28"/>
          <w:sz w:val="28"/>
          <w:szCs w:val="32"/>
          <w:lang w:val="de-AT"/>
        </w:rPr>
        <w:t>Demenz</w:t>
      </w:r>
      <w:r w:rsidR="00801D08">
        <w:rPr>
          <w:bCs/>
          <w:kern w:val="28"/>
          <w:sz w:val="28"/>
          <w:szCs w:val="32"/>
          <w:lang w:val="de-AT"/>
        </w:rPr>
        <w:t>-K</w:t>
      </w:r>
      <w:r>
        <w:rPr>
          <w:bCs/>
          <w:kern w:val="28"/>
          <w:sz w:val="28"/>
          <w:szCs w:val="32"/>
          <w:lang w:val="de-AT"/>
        </w:rPr>
        <w:t>onferenz: Diagnose, Therapien und Integration</w:t>
      </w:r>
      <w:r>
        <w:rPr>
          <w:bCs/>
          <w:kern w:val="28"/>
          <w:sz w:val="28"/>
          <w:szCs w:val="32"/>
          <w:lang w:val="de-AT"/>
        </w:rPr>
        <w:br/>
      </w:r>
      <w:r>
        <w:rPr>
          <w:lang w:val="de-AT"/>
        </w:rPr>
        <w:t xml:space="preserve">Internationale ExpertInnen sprechen vom 16. bis 18. November </w:t>
      </w:r>
      <w:r w:rsidR="00A16883">
        <w:rPr>
          <w:lang w:val="de-AT"/>
        </w:rPr>
        <w:t xml:space="preserve">2020 </w:t>
      </w:r>
      <w:r>
        <w:rPr>
          <w:lang w:val="de-AT"/>
        </w:rPr>
        <w:t xml:space="preserve">über </w:t>
      </w:r>
      <w:r w:rsidR="00703801" w:rsidRPr="00491963">
        <w:rPr>
          <w:lang w:val="de-AT"/>
        </w:rPr>
        <w:t>Prävention, rechtzeitige Erkennung und Sensibilisierung für Demenz</w:t>
      </w:r>
      <w:r w:rsidR="00703801">
        <w:rPr>
          <w:lang w:val="de-AT"/>
        </w:rPr>
        <w:t xml:space="preserve"> </w:t>
      </w:r>
    </w:p>
    <w:p w:rsidR="008136A9" w:rsidRPr="00703801" w:rsidRDefault="00AE020C" w:rsidP="008136A9">
      <w:pPr>
        <w:pStyle w:val="Untertitel"/>
        <w:spacing w:before="120" w:after="0" w:line="276" w:lineRule="auto"/>
        <w:rPr>
          <w:lang w:val="de-AT"/>
        </w:rPr>
      </w:pPr>
      <w:r w:rsidRPr="00491963">
        <w:rPr>
          <w:lang w:val="de-AT"/>
        </w:rPr>
        <w:t>(</w:t>
      </w:r>
      <w:r>
        <w:fldChar w:fldCharType="begin"/>
      </w:r>
      <w:r>
        <w:instrText xml:space="preserve"> TIME \@ "dd.MM.yy" </w:instrText>
      </w:r>
      <w:r>
        <w:fldChar w:fldCharType="separate"/>
      </w:r>
      <w:r w:rsidR="00FF58BB">
        <w:rPr>
          <w:noProof/>
        </w:rPr>
        <w:t>10.11.20</w:t>
      </w:r>
      <w:r>
        <w:fldChar w:fldCharType="end"/>
      </w:r>
      <w:r w:rsidR="00252DF4" w:rsidRPr="00491963">
        <w:rPr>
          <w:lang w:val="de-AT"/>
        </w:rPr>
        <w:t>)</w:t>
      </w:r>
      <w:r w:rsidRPr="00491963">
        <w:rPr>
          <w:lang w:val="de-AT"/>
        </w:rPr>
        <w:t>:</w:t>
      </w:r>
      <w:r w:rsidR="00252DF4" w:rsidRPr="00491963">
        <w:rPr>
          <w:lang w:val="de-AT"/>
        </w:rPr>
        <w:t xml:space="preserve"> </w:t>
      </w:r>
      <w:r w:rsidR="00101CB5" w:rsidRPr="00491963">
        <w:rPr>
          <w:lang w:val="de-AT"/>
        </w:rPr>
        <w:t>Die zweite</w:t>
      </w:r>
      <w:r w:rsidR="00491963" w:rsidRPr="00491963">
        <w:rPr>
          <w:lang w:val="de-AT"/>
        </w:rPr>
        <w:t xml:space="preserve"> Demenz-Konferenz der Donau-Universität Krems findet </w:t>
      </w:r>
      <w:r w:rsidR="00491963">
        <w:rPr>
          <w:lang w:val="de-AT"/>
        </w:rPr>
        <w:t xml:space="preserve">virtuell und frei zugänglich </w:t>
      </w:r>
      <w:r w:rsidR="00491963" w:rsidRPr="00491963">
        <w:rPr>
          <w:lang w:val="de-AT"/>
        </w:rPr>
        <w:t xml:space="preserve">statt. </w:t>
      </w:r>
      <w:r w:rsidR="00703801">
        <w:rPr>
          <w:lang w:val="de-AT"/>
        </w:rPr>
        <w:t xml:space="preserve">An drei Tagen wird den TeilnehmerInnen ein umfassendes Programm mit </w:t>
      </w:r>
      <w:proofErr w:type="spellStart"/>
      <w:r w:rsidR="00703801" w:rsidRPr="00703801">
        <w:rPr>
          <w:lang w:val="de-AT"/>
        </w:rPr>
        <w:t>Keynotes</w:t>
      </w:r>
      <w:proofErr w:type="spellEnd"/>
      <w:r w:rsidR="00703801" w:rsidRPr="00703801">
        <w:rPr>
          <w:lang w:val="de-AT"/>
        </w:rPr>
        <w:t xml:space="preserve">, Workshops und Diskussionsrunden </w:t>
      </w:r>
      <w:r w:rsidR="00DB30E6">
        <w:rPr>
          <w:lang w:val="de-AT"/>
        </w:rPr>
        <w:t>bereitgestellt</w:t>
      </w:r>
      <w:r w:rsidR="00703801" w:rsidRPr="00703801">
        <w:rPr>
          <w:lang w:val="de-AT"/>
        </w:rPr>
        <w:t xml:space="preserve">. </w:t>
      </w:r>
      <w:r w:rsidR="00DB30E6">
        <w:rPr>
          <w:lang w:val="de-AT"/>
        </w:rPr>
        <w:t>Ein</w:t>
      </w:r>
      <w:r w:rsidR="00703801">
        <w:rPr>
          <w:lang w:val="de-AT"/>
        </w:rPr>
        <w:t xml:space="preserve"> Ziel ist es</w:t>
      </w:r>
      <w:r w:rsidR="00D43224">
        <w:rPr>
          <w:lang w:val="de-AT"/>
        </w:rPr>
        <w:t>,</w:t>
      </w:r>
      <w:r w:rsidR="00491963" w:rsidRPr="00491963">
        <w:rPr>
          <w:lang w:val="de-AT"/>
        </w:rPr>
        <w:t xml:space="preserve"> Menschen mit Demenz, Vertreter</w:t>
      </w:r>
      <w:r w:rsidR="00A16883">
        <w:rPr>
          <w:lang w:val="de-AT"/>
        </w:rPr>
        <w:t>Innen</w:t>
      </w:r>
      <w:r w:rsidR="00491963" w:rsidRPr="00491963">
        <w:rPr>
          <w:lang w:val="de-AT"/>
        </w:rPr>
        <w:t xml:space="preserve"> von Alzheimer-Verbänden, </w:t>
      </w:r>
      <w:r w:rsidR="00703801">
        <w:rPr>
          <w:lang w:val="de-AT"/>
        </w:rPr>
        <w:t>ExpertInnen, Angehörige</w:t>
      </w:r>
      <w:r w:rsidR="00491963" w:rsidRPr="00491963">
        <w:rPr>
          <w:lang w:val="de-AT"/>
        </w:rPr>
        <w:t xml:space="preserve"> und politische </w:t>
      </w:r>
      <w:proofErr w:type="spellStart"/>
      <w:r w:rsidR="00491963" w:rsidRPr="00491963">
        <w:rPr>
          <w:lang w:val="de-AT"/>
        </w:rPr>
        <w:t>Entscheidungsträger</w:t>
      </w:r>
      <w:r w:rsidR="00703801">
        <w:rPr>
          <w:lang w:val="de-AT"/>
        </w:rPr>
        <w:t>Innen</w:t>
      </w:r>
      <w:proofErr w:type="spellEnd"/>
      <w:r w:rsidR="00491963" w:rsidRPr="00491963">
        <w:rPr>
          <w:lang w:val="de-AT"/>
        </w:rPr>
        <w:t xml:space="preserve"> zusammen</w:t>
      </w:r>
      <w:r w:rsidR="009C2327">
        <w:rPr>
          <w:lang w:val="de-AT"/>
        </w:rPr>
        <w:t>zu</w:t>
      </w:r>
      <w:r w:rsidR="00491963" w:rsidRPr="00491963">
        <w:rPr>
          <w:lang w:val="de-AT"/>
        </w:rPr>
        <w:t>bringen, um an sinnvollen Präventionsstrategien zu arbeiten</w:t>
      </w:r>
      <w:r w:rsidR="00703801">
        <w:rPr>
          <w:lang w:val="de-AT"/>
        </w:rPr>
        <w:t>.</w:t>
      </w:r>
    </w:p>
    <w:p w:rsidR="002D6EC7" w:rsidRDefault="00D52607" w:rsidP="0095665F">
      <w:pPr>
        <w:pStyle w:val="Informationen"/>
        <w:spacing w:before="120" w:after="0" w:line="276" w:lineRule="auto"/>
      </w:pPr>
      <w:r>
        <w:t xml:space="preserve">Menschen mit Demenz </w:t>
      </w:r>
      <w:r w:rsidR="007B18F1">
        <w:t>erleben im Rahmen ihrer Krankheit einen Verlust grundlegende</w:t>
      </w:r>
      <w:r w:rsidR="00A16883">
        <w:t>r</w:t>
      </w:r>
      <w:r w:rsidR="007B18F1">
        <w:t xml:space="preserve"> </w:t>
      </w:r>
      <w:r w:rsidR="00A16883">
        <w:t xml:space="preserve">menschlicher </w:t>
      </w:r>
      <w:r w:rsidR="007B18F1">
        <w:t xml:space="preserve">Fähigkeiten. Angehörige und professionelle </w:t>
      </w:r>
      <w:proofErr w:type="spellStart"/>
      <w:r w:rsidR="007B18F1">
        <w:t>Begleiter</w:t>
      </w:r>
      <w:r w:rsidR="00A16883">
        <w:t>Innen</w:t>
      </w:r>
      <w:proofErr w:type="spellEnd"/>
      <w:r w:rsidR="007B18F1">
        <w:t xml:space="preserve"> und Pflegeteams </w:t>
      </w:r>
      <w:r w:rsidR="00A16883">
        <w:t>bez</w:t>
      </w:r>
      <w:r w:rsidR="007B18F1">
        <w:t>eugen diese</w:t>
      </w:r>
      <w:r w:rsidR="00A16883">
        <w:t>n</w:t>
      </w:r>
      <w:r w:rsidR="003B75E5">
        <w:t xml:space="preserve"> Verlust</w:t>
      </w:r>
      <w:r w:rsidR="00607995">
        <w:t>.</w:t>
      </w:r>
      <w:r w:rsidR="00A16883">
        <w:t xml:space="preserve"> </w:t>
      </w:r>
      <w:r w:rsidR="00607995">
        <w:t>Dies ist</w:t>
      </w:r>
      <w:r w:rsidR="003B75E5">
        <w:t xml:space="preserve"> für alle ein </w:t>
      </w:r>
      <w:r w:rsidR="007B18F1">
        <w:t xml:space="preserve">sehr belastendes Geschehen, </w:t>
      </w:r>
      <w:r w:rsidR="00CC7D77">
        <w:t xml:space="preserve">das eine </w:t>
      </w:r>
      <w:r w:rsidR="00607995">
        <w:t xml:space="preserve">neue </w:t>
      </w:r>
      <w:r w:rsidR="00CC7D77">
        <w:t>Lebensphase für alle Betroffenen einleitet. Die WHO gibt an, dass derzeit ca. 50 Millionen Menschen von Demenz betroffen sind</w:t>
      </w:r>
      <w:r w:rsidR="00D00108">
        <w:t>.</w:t>
      </w:r>
      <w:r w:rsidR="00CC7D77">
        <w:t xml:space="preserve"> 2030 werden es bereits über 74 Millionen Betroffene sein.</w:t>
      </w:r>
      <w:r w:rsidR="008F0F28">
        <w:t xml:space="preserve"> </w:t>
      </w:r>
      <w:r w:rsidR="009C58AF">
        <w:t>Dringend sind neue Konzepte und kreative Lösungen notwendig.</w:t>
      </w:r>
    </w:p>
    <w:p w:rsidR="006C6EBF" w:rsidRDefault="002D6EC7" w:rsidP="0095665F">
      <w:pPr>
        <w:pStyle w:val="Informationen"/>
        <w:spacing w:before="120" w:after="0" w:line="276" w:lineRule="auto"/>
      </w:pPr>
      <w:r>
        <w:t>„Um Betroffene</w:t>
      </w:r>
      <w:r w:rsidR="00CC7D77">
        <w:t xml:space="preserve"> optimal begleiten zu können</w:t>
      </w:r>
      <w:r>
        <w:t>, ist vor allem eine Bewusstseinsbildung in der Bevölkerung wichtig. Daher organisieren wir bereits zum zweiten Mal die Demenz-Kon</w:t>
      </w:r>
      <w:r w:rsidR="009C2327">
        <w:t>ferenz. Hier können sich ExpertI</w:t>
      </w:r>
      <w:r>
        <w:t xml:space="preserve">nnen, Betroffene und Angehörige über </w:t>
      </w:r>
      <w:r w:rsidRPr="008F0F28">
        <w:t>sinnvolle Präventionsstrategien, Früherkennungs- und Beratungsmodelle sowie die Auswirkungen von COVID-19-Maßnahmen</w:t>
      </w:r>
      <w:r>
        <w:t xml:space="preserve"> </w:t>
      </w:r>
      <w:r w:rsidR="003B75E5">
        <w:t xml:space="preserve">informieren und </w:t>
      </w:r>
      <w:r>
        <w:t>austauschen“, erklärt Univ.-Prof. Dr. Stefanie R. Auer, Organisatorin</w:t>
      </w:r>
      <w:r w:rsidRPr="002D6EC7">
        <w:t xml:space="preserve"> </w:t>
      </w:r>
      <w:r w:rsidR="00A16883">
        <w:t xml:space="preserve">der Konferenz </w:t>
      </w:r>
      <w:r>
        <w:t>und Leiterin des Zentrums für Demenzstudien an der Donau-Universität Krems</w:t>
      </w:r>
      <w:r w:rsidR="00F156BB">
        <w:t>.</w:t>
      </w:r>
      <w:r w:rsidR="00653511">
        <w:t xml:space="preserve"> </w:t>
      </w:r>
    </w:p>
    <w:p w:rsidR="00653511" w:rsidRDefault="002D6EC7" w:rsidP="0095665F">
      <w:pPr>
        <w:pStyle w:val="Informationen"/>
        <w:spacing w:before="120" w:after="0" w:line="276" w:lineRule="auto"/>
      </w:pPr>
      <w:r>
        <w:t>Die virtuelle</w:t>
      </w:r>
      <w:r w:rsidR="008F0F28">
        <w:t xml:space="preserve"> </w:t>
      </w:r>
      <w:r>
        <w:t>„Second Krems Dementia Conference“ der Donau-Universität Krems findet von 16. bis 18. November 2020 statt und ist</w:t>
      </w:r>
      <w:r w:rsidR="00CC7D77">
        <w:t xml:space="preserve"> nach Anmeldung</w:t>
      </w:r>
      <w:r>
        <w:t xml:space="preserve"> frei</w:t>
      </w:r>
      <w:r w:rsidR="00DB30E6">
        <w:t xml:space="preserve"> </w:t>
      </w:r>
      <w:r>
        <w:t>zugänglich</w:t>
      </w:r>
      <w:r w:rsidR="00A93FC0">
        <w:t>.</w:t>
      </w:r>
      <w:r w:rsidR="00CC7D77">
        <w:t xml:space="preserve"> </w:t>
      </w:r>
    </w:p>
    <w:p w:rsidR="00E22A71" w:rsidRPr="00E22A71" w:rsidRDefault="00E22A71" w:rsidP="0095665F">
      <w:pPr>
        <w:pStyle w:val="Informationen"/>
        <w:spacing w:before="120" w:after="0" w:line="276" w:lineRule="auto"/>
        <w:rPr>
          <w:b/>
        </w:rPr>
      </w:pPr>
      <w:r w:rsidRPr="00E22A71">
        <w:rPr>
          <w:b/>
        </w:rPr>
        <w:t xml:space="preserve">Demenz von </w:t>
      </w:r>
      <w:r w:rsidR="00DB30E6">
        <w:rPr>
          <w:b/>
        </w:rPr>
        <w:t>verschiedenen</w:t>
      </w:r>
      <w:r w:rsidRPr="00E22A71">
        <w:rPr>
          <w:b/>
        </w:rPr>
        <w:t xml:space="preserve"> Seiten beleuchten</w:t>
      </w:r>
    </w:p>
    <w:p w:rsidR="00653511" w:rsidRDefault="00653511" w:rsidP="0095665F">
      <w:pPr>
        <w:pStyle w:val="Informationen"/>
        <w:spacing w:before="120" w:after="0" w:line="276" w:lineRule="auto"/>
      </w:pPr>
      <w:r>
        <w:t>Am ersten Tag widme</w:t>
      </w:r>
      <w:r w:rsidR="00DB30E6">
        <w:t>t</w:t>
      </w:r>
      <w:r>
        <w:t xml:space="preserve"> sich unter anderem </w:t>
      </w:r>
      <w:r w:rsidRPr="00653511">
        <w:t xml:space="preserve">Univ.-Prof. Dr. </w:t>
      </w:r>
      <w:proofErr w:type="spellStart"/>
      <w:r w:rsidRPr="00653511">
        <w:t>Myrra</w:t>
      </w:r>
      <w:proofErr w:type="spellEnd"/>
      <w:r w:rsidRPr="00653511">
        <w:t xml:space="preserve"> </w:t>
      </w:r>
      <w:proofErr w:type="spellStart"/>
      <w:r w:rsidRPr="00653511">
        <w:t>Vernooij-Dassen</w:t>
      </w:r>
      <w:proofErr w:type="spellEnd"/>
      <w:r w:rsidRPr="00653511">
        <w:t xml:space="preserve"> von der </w:t>
      </w:r>
      <w:proofErr w:type="spellStart"/>
      <w:r w:rsidRPr="00653511">
        <w:t>Radboud</w:t>
      </w:r>
      <w:proofErr w:type="spellEnd"/>
      <w:r w:rsidRPr="00653511">
        <w:t xml:space="preserve"> Universität Niederlande</w:t>
      </w:r>
      <w:r>
        <w:t xml:space="preserve"> dem Thema </w:t>
      </w:r>
      <w:r w:rsidRPr="00653511">
        <w:t>soziale Gesundheit und Prävention</w:t>
      </w:r>
      <w:r>
        <w:t xml:space="preserve">. </w:t>
      </w:r>
      <w:r w:rsidRPr="00653511">
        <w:t xml:space="preserve">Univ.-Prof. Dr. Mary </w:t>
      </w:r>
      <w:proofErr w:type="spellStart"/>
      <w:r w:rsidRPr="00653511">
        <w:t>Mittelman</w:t>
      </w:r>
      <w:proofErr w:type="spellEnd"/>
      <w:r w:rsidRPr="00653511">
        <w:t xml:space="preserve"> von der New York Universität berichtet über Angehörigenunterstützung in den USA. </w:t>
      </w:r>
    </w:p>
    <w:p w:rsidR="0084388F" w:rsidRDefault="00653511" w:rsidP="0095665F">
      <w:pPr>
        <w:pStyle w:val="Informationen"/>
        <w:spacing w:before="120" w:after="0" w:line="276" w:lineRule="auto"/>
      </w:pPr>
      <w:r>
        <w:lastRenderedPageBreak/>
        <w:t xml:space="preserve">Am zweiten Tag </w:t>
      </w:r>
      <w:r w:rsidR="0084388F">
        <w:t>befassen</w:t>
      </w:r>
      <w:r>
        <w:t xml:space="preserve"> sich die internationalen Vortragenden </w:t>
      </w:r>
      <w:r w:rsidR="0084388F">
        <w:t xml:space="preserve">mit </w:t>
      </w:r>
      <w:r>
        <w:t xml:space="preserve">dem Thema Integration und Diagnose. </w:t>
      </w:r>
      <w:r w:rsidR="003104AB">
        <w:t xml:space="preserve">Dabei spricht </w:t>
      </w:r>
      <w:r w:rsidR="00863A74">
        <w:t xml:space="preserve">Univ.-Prof. Dr. </w:t>
      </w:r>
      <w:proofErr w:type="spellStart"/>
      <w:r w:rsidR="003104AB" w:rsidRPr="003104AB">
        <w:t>Wiesje</w:t>
      </w:r>
      <w:proofErr w:type="spellEnd"/>
      <w:r w:rsidR="003104AB" w:rsidRPr="003104AB">
        <w:t xml:space="preserve"> van der </w:t>
      </w:r>
      <w:proofErr w:type="spellStart"/>
      <w:r w:rsidR="003104AB" w:rsidRPr="003104AB">
        <w:t>Flier</w:t>
      </w:r>
      <w:proofErr w:type="spellEnd"/>
      <w:r w:rsidR="003104AB" w:rsidRPr="003104AB">
        <w:t>, Alzheimer-Zentrum</w:t>
      </w:r>
      <w:r w:rsidR="0084388F">
        <w:t xml:space="preserve"> in</w:t>
      </w:r>
      <w:r w:rsidR="003104AB" w:rsidRPr="003104AB">
        <w:t xml:space="preserve"> Amsterdam, </w:t>
      </w:r>
      <w:r w:rsidR="003104AB">
        <w:t xml:space="preserve">wie man </w:t>
      </w:r>
      <w:r w:rsidR="003104AB" w:rsidRPr="003104AB">
        <w:t>Wissen aus diagnostis</w:t>
      </w:r>
      <w:r w:rsidR="00DB30E6">
        <w:t>chen Tests in der</w:t>
      </w:r>
      <w:r w:rsidR="0084388F">
        <w:t xml:space="preserve"> Praxis umsetz</w:t>
      </w:r>
      <w:r w:rsidR="003104AB">
        <w:t xml:space="preserve">t. </w:t>
      </w:r>
      <w:r w:rsidR="003104AB" w:rsidRPr="00653511">
        <w:t xml:space="preserve">Univ.-Prof. Dr. Michael </w:t>
      </w:r>
      <w:proofErr w:type="spellStart"/>
      <w:r w:rsidR="003104AB" w:rsidRPr="00653511">
        <w:t>Brainin</w:t>
      </w:r>
      <w:proofErr w:type="spellEnd"/>
      <w:r w:rsidR="003104AB" w:rsidRPr="00653511">
        <w:t>, Donau-Universität Krems, thematisiert eine gemeinsame Präventionsstrategie bei Schlaganfall und Demenz.</w:t>
      </w:r>
      <w:r w:rsidR="003104AB" w:rsidRPr="003104AB">
        <w:t xml:space="preserve"> </w:t>
      </w:r>
    </w:p>
    <w:p w:rsidR="00D00108" w:rsidRDefault="00D00108" w:rsidP="00834217">
      <w:pPr>
        <w:spacing w:line="276" w:lineRule="auto"/>
      </w:pPr>
    </w:p>
    <w:p w:rsidR="0084388F" w:rsidRDefault="003104AB" w:rsidP="00834217">
      <w:pPr>
        <w:spacing w:line="276" w:lineRule="auto"/>
      </w:pPr>
      <w:r>
        <w:t xml:space="preserve">Am letzten Tag </w:t>
      </w:r>
      <w:r w:rsidR="0084388F">
        <w:t>beschäftigen</w:t>
      </w:r>
      <w:r>
        <w:t xml:space="preserve"> sich die Vortragenden </w:t>
      </w:r>
      <w:r w:rsidR="0084388F">
        <w:t>mit den</w:t>
      </w:r>
      <w:r>
        <w:t xml:space="preserve"> </w:t>
      </w:r>
      <w:r w:rsidR="003321DE">
        <w:t>Auswirkungen von COVID-19 sowie Bewusstseinsbildung und Zukunftspläne. Unter anderem</w:t>
      </w:r>
      <w:r w:rsidRPr="003104AB">
        <w:t xml:space="preserve"> </w:t>
      </w:r>
      <w:r w:rsidR="003321DE">
        <w:t xml:space="preserve">berichten </w:t>
      </w:r>
      <w:r w:rsidR="00653511" w:rsidRPr="00653511">
        <w:t xml:space="preserve">Univ.-Prof. Dr. Iva </w:t>
      </w:r>
      <w:proofErr w:type="spellStart"/>
      <w:r w:rsidR="00653511" w:rsidRPr="00653511">
        <w:t>Holmerová</w:t>
      </w:r>
      <w:proofErr w:type="spellEnd"/>
      <w:r w:rsidR="00653511" w:rsidRPr="00653511">
        <w:t xml:space="preserve"> von der Karls-Universität Prag und Präsidentin von Alzheimer Europe </w:t>
      </w:r>
      <w:r w:rsidR="00A16883">
        <w:t>sowie</w:t>
      </w:r>
      <w:r w:rsidR="00A16883" w:rsidRPr="00653511">
        <w:t xml:space="preserve"> </w:t>
      </w:r>
      <w:r w:rsidR="00653511" w:rsidRPr="00653511">
        <w:t xml:space="preserve">Univ.-Prof. Dr. Debby </w:t>
      </w:r>
      <w:proofErr w:type="spellStart"/>
      <w:r w:rsidR="00653511" w:rsidRPr="00653511">
        <w:t>Gerritsen</w:t>
      </w:r>
      <w:proofErr w:type="spellEnd"/>
      <w:r w:rsidR="0084388F">
        <w:t xml:space="preserve">, </w:t>
      </w:r>
      <w:proofErr w:type="spellStart"/>
      <w:r w:rsidR="0084388F" w:rsidRPr="0084388F">
        <w:t>Radboud</w:t>
      </w:r>
      <w:proofErr w:type="spellEnd"/>
      <w:r w:rsidR="00DB30E6">
        <w:t xml:space="preserve"> </w:t>
      </w:r>
      <w:r w:rsidR="0084388F" w:rsidRPr="0084388F">
        <w:t xml:space="preserve">Universität </w:t>
      </w:r>
      <w:r w:rsidR="0084388F">
        <w:t xml:space="preserve">Niederlande, </w:t>
      </w:r>
      <w:r w:rsidR="00653511" w:rsidRPr="00653511">
        <w:t xml:space="preserve">über COVID-19-Folgen für Menschen mit Demenz in verschiedenen europäischen Ländern. </w:t>
      </w:r>
    </w:p>
    <w:p w:rsidR="00834217" w:rsidRPr="003321DE" w:rsidRDefault="00DB30E6" w:rsidP="00834217">
      <w:pPr>
        <w:spacing w:line="276" w:lineRule="auto"/>
        <w:rPr>
          <w:lang w:val="de-AT"/>
        </w:rPr>
      </w:pPr>
      <w:r>
        <w:rPr>
          <w:lang w:val="de-AT"/>
        </w:rPr>
        <w:t xml:space="preserve">Parallel </w:t>
      </w:r>
      <w:r w:rsidR="00834217">
        <w:rPr>
          <w:lang w:val="de-AT"/>
        </w:rPr>
        <w:t xml:space="preserve">zu </w:t>
      </w:r>
      <w:r>
        <w:rPr>
          <w:lang w:val="de-AT"/>
        </w:rPr>
        <w:t xml:space="preserve">den </w:t>
      </w:r>
      <w:proofErr w:type="spellStart"/>
      <w:r>
        <w:rPr>
          <w:lang w:val="de-AT"/>
        </w:rPr>
        <w:t>Keynotes</w:t>
      </w:r>
      <w:proofErr w:type="spellEnd"/>
      <w:r>
        <w:rPr>
          <w:lang w:val="de-AT"/>
        </w:rPr>
        <w:t xml:space="preserve"> </w:t>
      </w:r>
      <w:r w:rsidR="00834217">
        <w:rPr>
          <w:lang w:val="de-AT"/>
        </w:rPr>
        <w:t>werden Workshops zu</w:t>
      </w:r>
      <w:r w:rsidR="00A16883">
        <w:rPr>
          <w:lang w:val="de-AT"/>
        </w:rPr>
        <w:t>r</w:t>
      </w:r>
      <w:r w:rsidR="00834217">
        <w:rPr>
          <w:lang w:val="de-AT"/>
        </w:rPr>
        <w:t xml:space="preserve"> </w:t>
      </w:r>
      <w:r w:rsidR="00A16883">
        <w:rPr>
          <w:lang w:val="de-AT"/>
        </w:rPr>
        <w:t xml:space="preserve">Rolle von </w:t>
      </w:r>
      <w:r w:rsidR="00834217" w:rsidRPr="00834217">
        <w:rPr>
          <w:lang w:val="de-AT"/>
        </w:rPr>
        <w:t>künstliche</w:t>
      </w:r>
      <w:r w:rsidR="00A16883">
        <w:rPr>
          <w:lang w:val="de-AT"/>
        </w:rPr>
        <w:t>r</w:t>
      </w:r>
      <w:r w:rsidR="00834217" w:rsidRPr="00834217">
        <w:rPr>
          <w:lang w:val="de-AT"/>
        </w:rPr>
        <w:t xml:space="preserve"> Intelligenz </w:t>
      </w:r>
      <w:r w:rsidR="00A16883">
        <w:rPr>
          <w:lang w:val="de-AT"/>
        </w:rPr>
        <w:t xml:space="preserve">bei </w:t>
      </w:r>
      <w:r w:rsidR="00834217" w:rsidRPr="00834217">
        <w:rPr>
          <w:lang w:val="de-AT"/>
        </w:rPr>
        <w:t xml:space="preserve">Prävention, Intervention und Pflege von </w:t>
      </w:r>
      <w:r w:rsidR="006742C4">
        <w:rPr>
          <w:lang w:val="de-AT"/>
        </w:rPr>
        <w:t xml:space="preserve">Menschen mit </w:t>
      </w:r>
      <w:r w:rsidR="00834217" w:rsidRPr="00834217">
        <w:rPr>
          <w:lang w:val="de-AT"/>
        </w:rPr>
        <w:t>Demenz</w:t>
      </w:r>
      <w:r w:rsidR="00834217">
        <w:rPr>
          <w:lang w:val="de-AT"/>
        </w:rPr>
        <w:t xml:space="preserve"> angeboten.</w:t>
      </w:r>
    </w:p>
    <w:p w:rsidR="002D6EC7" w:rsidRDefault="002D6EC7" w:rsidP="0095665F">
      <w:pPr>
        <w:pStyle w:val="Informationen"/>
        <w:spacing w:before="120" w:after="0" w:line="276" w:lineRule="auto"/>
      </w:pPr>
    </w:p>
    <w:p w:rsidR="00F156BB" w:rsidRPr="00D43224" w:rsidRDefault="00F156BB" w:rsidP="00F156BB">
      <w:pPr>
        <w:pStyle w:val="Informationen"/>
        <w:tabs>
          <w:tab w:val="left" w:pos="1560"/>
        </w:tabs>
        <w:spacing w:before="0" w:line="276" w:lineRule="auto"/>
        <w:rPr>
          <w:b/>
        </w:rPr>
      </w:pPr>
    </w:p>
    <w:p w:rsidR="00F156BB" w:rsidRPr="00FF58BB" w:rsidRDefault="00F156BB" w:rsidP="00F156BB">
      <w:pPr>
        <w:pStyle w:val="Informationen"/>
        <w:tabs>
          <w:tab w:val="left" w:pos="1560"/>
        </w:tabs>
        <w:spacing w:before="0" w:line="276" w:lineRule="auto"/>
        <w:rPr>
          <w:b/>
        </w:rPr>
      </w:pPr>
      <w:r w:rsidRPr="00FF58BB">
        <w:rPr>
          <w:b/>
        </w:rPr>
        <w:t xml:space="preserve">Second Krems </w:t>
      </w:r>
      <w:proofErr w:type="spellStart"/>
      <w:r w:rsidRPr="00FF58BB">
        <w:rPr>
          <w:b/>
        </w:rPr>
        <w:t>Dementia</w:t>
      </w:r>
      <w:proofErr w:type="spellEnd"/>
      <w:r w:rsidRPr="00FF58BB">
        <w:rPr>
          <w:b/>
        </w:rPr>
        <w:t xml:space="preserve"> Conference 2020 VIRTUAL </w:t>
      </w:r>
    </w:p>
    <w:p w:rsidR="00F156BB" w:rsidRDefault="00F156BB" w:rsidP="00F156BB">
      <w:pPr>
        <w:pStyle w:val="Informationen"/>
        <w:tabs>
          <w:tab w:val="left" w:pos="1560"/>
        </w:tabs>
        <w:spacing w:before="0" w:after="0" w:line="276" w:lineRule="auto"/>
        <w:rPr>
          <w:b/>
        </w:rPr>
      </w:pPr>
      <w:r w:rsidRPr="00FF58BB">
        <w:rPr>
          <w:b/>
        </w:rPr>
        <w:t>Termin:</w:t>
      </w:r>
      <w:r w:rsidRPr="00FF58BB">
        <w:rPr>
          <w:b/>
        </w:rPr>
        <w:tab/>
        <w:t xml:space="preserve"> </w:t>
      </w:r>
      <w:r w:rsidRPr="00FF58BB">
        <w:rPr>
          <w:b/>
        </w:rPr>
        <w:tab/>
      </w:r>
      <w:r w:rsidRPr="00FF58BB">
        <w:rPr>
          <w:b/>
        </w:rPr>
        <w:tab/>
        <w:t xml:space="preserve">16. bis 18. </w:t>
      </w:r>
      <w:r w:rsidRPr="005169E7">
        <w:rPr>
          <w:b/>
        </w:rPr>
        <w:t>November 2020</w:t>
      </w:r>
      <w:r w:rsidRPr="005169E7">
        <w:rPr>
          <w:b/>
        </w:rPr>
        <w:br/>
        <w:t xml:space="preserve">Veranstaltung: </w:t>
      </w:r>
      <w:r w:rsidRPr="005169E7">
        <w:rPr>
          <w:b/>
        </w:rPr>
        <w:tab/>
        <w:t>online</w:t>
      </w:r>
      <w:r>
        <w:rPr>
          <w:b/>
        </w:rPr>
        <w:br/>
        <w:t xml:space="preserve">Teilnahme: </w:t>
      </w:r>
      <w:r>
        <w:rPr>
          <w:b/>
        </w:rPr>
        <w:tab/>
      </w:r>
      <w:r>
        <w:rPr>
          <w:b/>
        </w:rPr>
        <w:tab/>
        <w:t>kostenlos</w:t>
      </w:r>
    </w:p>
    <w:p w:rsidR="00F156BB" w:rsidRPr="005169E7" w:rsidRDefault="00F156BB" w:rsidP="00F156BB">
      <w:pPr>
        <w:pStyle w:val="Informationen"/>
        <w:tabs>
          <w:tab w:val="left" w:pos="1560"/>
        </w:tabs>
        <w:spacing w:before="0" w:after="0" w:line="276" w:lineRule="auto"/>
        <w:rPr>
          <w:b/>
        </w:rPr>
      </w:pPr>
    </w:p>
    <w:p w:rsidR="00F156BB" w:rsidRPr="006652C1" w:rsidRDefault="00F156BB" w:rsidP="00F156BB">
      <w:pPr>
        <w:pStyle w:val="Informationen"/>
        <w:spacing w:before="0" w:line="276" w:lineRule="auto"/>
      </w:pPr>
      <w:r>
        <w:rPr>
          <w:b/>
        </w:rPr>
        <w:t>Registrierung und Programm</w:t>
      </w:r>
      <w:r w:rsidRPr="006652C1">
        <w:rPr>
          <w:b/>
        </w:rPr>
        <w:t>:</w:t>
      </w:r>
      <w:r w:rsidRPr="006652C1">
        <w:t xml:space="preserve"> </w:t>
      </w:r>
      <w:bookmarkStart w:id="0" w:name="_GoBack"/>
      <w:r w:rsidR="00A16883">
        <w:fldChar w:fldCharType="begin"/>
      </w:r>
      <w:r w:rsidR="00A16883">
        <w:instrText xml:space="preserve"> HYPERLINK "</w:instrText>
      </w:r>
      <w:r w:rsidR="00A16883" w:rsidRPr="006652C1">
        <w:instrText>https://www.donau-uni.ac.at/dementia-conference</w:instrText>
      </w:r>
      <w:r w:rsidR="00A16883">
        <w:instrText xml:space="preserve">" </w:instrText>
      </w:r>
      <w:r w:rsidR="00A16883">
        <w:fldChar w:fldCharType="separate"/>
      </w:r>
      <w:r w:rsidR="00A16883" w:rsidRPr="00165221">
        <w:rPr>
          <w:rStyle w:val="Hyperlink"/>
        </w:rPr>
        <w:t>https://www.donau-uni.ac.at/dementia-conference</w:t>
      </w:r>
      <w:r w:rsidR="00A16883">
        <w:fldChar w:fldCharType="end"/>
      </w:r>
      <w:r w:rsidR="00A16883">
        <w:t xml:space="preserve"> </w:t>
      </w:r>
      <w:bookmarkEnd w:id="0"/>
    </w:p>
    <w:p w:rsidR="00F156BB" w:rsidRDefault="00F156BB" w:rsidP="00F156BB">
      <w:pPr>
        <w:pStyle w:val="Rckfragen"/>
        <w:spacing w:before="120" w:line="276" w:lineRule="auto"/>
        <w:rPr>
          <w:rStyle w:val="Fett"/>
        </w:rPr>
      </w:pPr>
    </w:p>
    <w:p w:rsidR="00F156BB" w:rsidRDefault="00F156BB" w:rsidP="00F156BB">
      <w:pPr>
        <w:pStyle w:val="Rckfragen"/>
        <w:spacing w:before="120" w:line="276" w:lineRule="auto"/>
        <w:rPr>
          <w:rStyle w:val="Fett"/>
        </w:rPr>
      </w:pPr>
      <w:r w:rsidRPr="00163137">
        <w:rPr>
          <w:rStyle w:val="Fett"/>
        </w:rPr>
        <w:t>Rückfragen</w:t>
      </w:r>
    </w:p>
    <w:p w:rsidR="00F156BB" w:rsidRDefault="00F156BB" w:rsidP="00F156BB">
      <w:pPr>
        <w:pStyle w:val="Untertitel"/>
        <w:spacing w:after="0" w:line="276" w:lineRule="auto"/>
        <w:rPr>
          <w:b w:val="0"/>
        </w:rPr>
      </w:pPr>
      <w:r>
        <w:rPr>
          <w:b w:val="0"/>
        </w:rPr>
        <w:t xml:space="preserve">Dr. </w:t>
      </w:r>
      <w:r w:rsidRPr="006652C1">
        <w:rPr>
          <w:b w:val="0"/>
        </w:rPr>
        <w:t xml:space="preserve">Stefanie Auer </w:t>
      </w:r>
    </w:p>
    <w:p w:rsidR="00F156BB" w:rsidRDefault="00F156BB" w:rsidP="00F156BB">
      <w:pPr>
        <w:pStyle w:val="Untertitel"/>
        <w:spacing w:after="0" w:line="276" w:lineRule="auto"/>
        <w:rPr>
          <w:b w:val="0"/>
        </w:rPr>
      </w:pPr>
      <w:r>
        <w:rPr>
          <w:b w:val="0"/>
        </w:rPr>
        <w:t>Leiterin des Zentrums für Demenzstudien</w:t>
      </w:r>
    </w:p>
    <w:p w:rsidR="00F156BB" w:rsidRPr="009A7CF9" w:rsidRDefault="00F156BB" w:rsidP="00F156BB">
      <w:pPr>
        <w:pStyle w:val="Untertitel"/>
        <w:spacing w:after="0" w:line="276" w:lineRule="auto"/>
        <w:rPr>
          <w:b w:val="0"/>
        </w:rPr>
      </w:pPr>
      <w:r>
        <w:rPr>
          <w:b w:val="0"/>
        </w:rPr>
        <w:t>Department für Klinische Neurowissenschaften und Präventionsmedizin</w:t>
      </w:r>
      <w:r>
        <w:rPr>
          <w:b w:val="0"/>
        </w:rPr>
        <w:br/>
      </w:r>
      <w:r w:rsidRPr="009A7CF9">
        <w:rPr>
          <w:b w:val="0"/>
        </w:rPr>
        <w:t>Donau-Universität Krems</w:t>
      </w:r>
    </w:p>
    <w:p w:rsidR="00F156BB" w:rsidRPr="009A7CF9" w:rsidRDefault="00F156BB" w:rsidP="00F156BB">
      <w:pPr>
        <w:pStyle w:val="Untertitel"/>
        <w:spacing w:after="0" w:line="276" w:lineRule="auto"/>
        <w:rPr>
          <w:b w:val="0"/>
        </w:rPr>
      </w:pPr>
      <w:r w:rsidRPr="009A7CF9">
        <w:rPr>
          <w:b w:val="0"/>
        </w:rPr>
        <w:t>Tel. +43 (0)2732 893-</w:t>
      </w:r>
      <w:r>
        <w:rPr>
          <w:b w:val="0"/>
        </w:rPr>
        <w:t>2802</w:t>
      </w:r>
    </w:p>
    <w:p w:rsidR="00F156BB" w:rsidRPr="009A7CF9" w:rsidRDefault="00B557DB" w:rsidP="00F156BB">
      <w:pPr>
        <w:pStyle w:val="Untertitel"/>
        <w:spacing w:after="0" w:line="276" w:lineRule="auto"/>
        <w:rPr>
          <w:b w:val="0"/>
        </w:rPr>
      </w:pPr>
      <w:hyperlink r:id="rId7" w:history="1">
        <w:r w:rsidR="00F156BB" w:rsidRPr="00567B75">
          <w:rPr>
            <w:rStyle w:val="Hyperlink"/>
            <w:b w:val="0"/>
          </w:rPr>
          <w:t>stefanie.auer@donau-uni.ac.at</w:t>
        </w:r>
      </w:hyperlink>
    </w:p>
    <w:p w:rsidR="00F156BB" w:rsidRPr="00163137" w:rsidRDefault="00B557DB" w:rsidP="00F156BB">
      <w:pPr>
        <w:pStyle w:val="Untertitel"/>
        <w:spacing w:after="0" w:line="276" w:lineRule="auto"/>
        <w:rPr>
          <w:rStyle w:val="Fett"/>
        </w:rPr>
      </w:pPr>
      <w:hyperlink r:id="rId8" w:history="1">
        <w:r w:rsidR="00F156BB" w:rsidRPr="009A7CF9">
          <w:rPr>
            <w:rStyle w:val="Hyperlink"/>
            <w:b w:val="0"/>
          </w:rPr>
          <w:t>www.donau-uni.ac.at/</w:t>
        </w:r>
      </w:hyperlink>
      <w:r w:rsidR="00F156BB">
        <w:rPr>
          <w:rStyle w:val="Hyperlink"/>
          <w:b w:val="0"/>
        </w:rPr>
        <w:t>demenzstudien</w:t>
      </w:r>
    </w:p>
    <w:sectPr w:rsidR="00F156BB" w:rsidRPr="00163137" w:rsidSect="00AC1C5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418" w:bottom="1134" w:left="1418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57DB" w:rsidRDefault="00B557DB">
      <w:r>
        <w:separator/>
      </w:r>
    </w:p>
  </w:endnote>
  <w:endnote w:type="continuationSeparator" w:id="0">
    <w:p w:rsidR="00B557DB" w:rsidRDefault="00B557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altName w:val="Arial"/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4565" w:rsidRDefault="0007456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4565" w:rsidRDefault="00074565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4565" w:rsidRDefault="0007456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57DB" w:rsidRDefault="00B557DB">
      <w:r>
        <w:separator/>
      </w:r>
    </w:p>
  </w:footnote>
  <w:footnote w:type="continuationSeparator" w:id="0">
    <w:p w:rsidR="00B557DB" w:rsidRDefault="00B557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4565" w:rsidRDefault="0007456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4565" w:rsidRDefault="00074565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1731" w:rsidRDefault="009D6357" w:rsidP="00DB066A">
    <w:pPr>
      <w:pStyle w:val="Kopfzeile"/>
      <w:ind w:left="-993"/>
    </w:pPr>
    <w:r>
      <w:rPr>
        <w:noProof/>
        <w:lang w:val="de-AT" w:eastAsia="de-AT"/>
      </w:rPr>
      <w:drawing>
        <wp:anchor distT="0" distB="0" distL="114300" distR="114300" simplePos="0" relativeHeight="251657728" behindDoc="1" locked="0" layoutInCell="1" allowOverlap="1" wp14:anchorId="26E3BDA7" wp14:editId="09EF8132">
          <wp:simplePos x="0" y="0"/>
          <wp:positionH relativeFrom="column">
            <wp:posOffset>-626745</wp:posOffset>
          </wp:positionH>
          <wp:positionV relativeFrom="paragraph">
            <wp:posOffset>3810</wp:posOffset>
          </wp:positionV>
          <wp:extent cx="6955790" cy="2101215"/>
          <wp:effectExtent l="0" t="0" r="0" b="0"/>
          <wp:wrapTight wrapText="bothSides">
            <wp:wrapPolygon edited="0">
              <wp:start x="0" y="0"/>
              <wp:lineTo x="0" y="21345"/>
              <wp:lineTo x="21533" y="21345"/>
              <wp:lineTo x="21533" y="0"/>
              <wp:lineTo x="0" y="0"/>
            </wp:wrapPolygon>
          </wp:wrapTight>
          <wp:docPr id="1" name="Bild 1" descr="Kopf_PA (D)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opf_PA (D)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55790" cy="21012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305232C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860B4B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A2AF6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3AE436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D0432F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800CDD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9EE907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C82D1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BC48C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FD657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CB5"/>
    <w:rsid w:val="0006692F"/>
    <w:rsid w:val="00074565"/>
    <w:rsid w:val="00101CB5"/>
    <w:rsid w:val="00111248"/>
    <w:rsid w:val="001513F0"/>
    <w:rsid w:val="00151458"/>
    <w:rsid w:val="00163137"/>
    <w:rsid w:val="001E6E7A"/>
    <w:rsid w:val="00206A41"/>
    <w:rsid w:val="0023000F"/>
    <w:rsid w:val="00252DF4"/>
    <w:rsid w:val="0026190F"/>
    <w:rsid w:val="002A7080"/>
    <w:rsid w:val="002D6EC7"/>
    <w:rsid w:val="002F6A09"/>
    <w:rsid w:val="003018FE"/>
    <w:rsid w:val="003104AB"/>
    <w:rsid w:val="003321DE"/>
    <w:rsid w:val="00354D41"/>
    <w:rsid w:val="003B75E5"/>
    <w:rsid w:val="00424924"/>
    <w:rsid w:val="00491273"/>
    <w:rsid w:val="00491963"/>
    <w:rsid w:val="004B352A"/>
    <w:rsid w:val="004D5E1F"/>
    <w:rsid w:val="00537162"/>
    <w:rsid w:val="005376CF"/>
    <w:rsid w:val="005D7FD7"/>
    <w:rsid w:val="005E40E0"/>
    <w:rsid w:val="00607995"/>
    <w:rsid w:val="006250CA"/>
    <w:rsid w:val="00653511"/>
    <w:rsid w:val="006742C4"/>
    <w:rsid w:val="006B3184"/>
    <w:rsid w:val="006C6EBF"/>
    <w:rsid w:val="00703801"/>
    <w:rsid w:val="00782FC1"/>
    <w:rsid w:val="007B18F1"/>
    <w:rsid w:val="00801D08"/>
    <w:rsid w:val="00810E72"/>
    <w:rsid w:val="008136A9"/>
    <w:rsid w:val="00834217"/>
    <w:rsid w:val="0084388F"/>
    <w:rsid w:val="008464C7"/>
    <w:rsid w:val="00857BBD"/>
    <w:rsid w:val="00863A74"/>
    <w:rsid w:val="008F0F28"/>
    <w:rsid w:val="008F3429"/>
    <w:rsid w:val="008F7B37"/>
    <w:rsid w:val="00921E02"/>
    <w:rsid w:val="00935F40"/>
    <w:rsid w:val="0095665F"/>
    <w:rsid w:val="009975AE"/>
    <w:rsid w:val="009C2327"/>
    <w:rsid w:val="009C58AF"/>
    <w:rsid w:val="009C734F"/>
    <w:rsid w:val="009D6357"/>
    <w:rsid w:val="00A16883"/>
    <w:rsid w:val="00A85901"/>
    <w:rsid w:val="00A93FC0"/>
    <w:rsid w:val="00AA4713"/>
    <w:rsid w:val="00AC1C5E"/>
    <w:rsid w:val="00AD0443"/>
    <w:rsid w:val="00AE020C"/>
    <w:rsid w:val="00B06891"/>
    <w:rsid w:val="00B557DB"/>
    <w:rsid w:val="00B675D5"/>
    <w:rsid w:val="00B83F1C"/>
    <w:rsid w:val="00B862C9"/>
    <w:rsid w:val="00C37155"/>
    <w:rsid w:val="00CC7D77"/>
    <w:rsid w:val="00D00108"/>
    <w:rsid w:val="00D43224"/>
    <w:rsid w:val="00D52607"/>
    <w:rsid w:val="00D81C9C"/>
    <w:rsid w:val="00DA0CAA"/>
    <w:rsid w:val="00DB066A"/>
    <w:rsid w:val="00DB30E6"/>
    <w:rsid w:val="00DF6657"/>
    <w:rsid w:val="00E0768B"/>
    <w:rsid w:val="00E11731"/>
    <w:rsid w:val="00E22A71"/>
    <w:rsid w:val="00EE65EF"/>
    <w:rsid w:val="00F156BB"/>
    <w:rsid w:val="00F86A3B"/>
    <w:rsid w:val="00F92E0D"/>
    <w:rsid w:val="00FD4B38"/>
    <w:rsid w:val="00FE6031"/>
    <w:rsid w:val="00FF5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ED02375-9010-4AD5-A0B5-10A32F6CD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24924"/>
    <w:pPr>
      <w:ind w:left="708"/>
    </w:pPr>
    <w:rPr>
      <w:rFonts w:ascii="Univers" w:hAnsi="Univers"/>
      <w:sz w:val="22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51458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151458"/>
    <w:pPr>
      <w:tabs>
        <w:tab w:val="center" w:pos="4536"/>
        <w:tab w:val="right" w:pos="9072"/>
      </w:tabs>
    </w:pPr>
  </w:style>
  <w:style w:type="paragraph" w:styleId="Titel">
    <w:name w:val="Title"/>
    <w:basedOn w:val="Standard"/>
    <w:next w:val="Untertitel"/>
    <w:qFormat/>
    <w:rsid w:val="00151458"/>
    <w:pPr>
      <w:spacing w:before="240" w:after="60"/>
      <w:outlineLvl w:val="0"/>
    </w:pPr>
    <w:rPr>
      <w:rFonts w:cs="Arial"/>
      <w:b/>
      <w:bCs/>
      <w:kern w:val="28"/>
      <w:sz w:val="28"/>
      <w:szCs w:val="32"/>
    </w:rPr>
  </w:style>
  <w:style w:type="paragraph" w:customStyle="1" w:styleId="Vorspann">
    <w:name w:val="Vorspann"/>
    <w:basedOn w:val="Untertitel"/>
    <w:rsid w:val="00252DF4"/>
    <w:rPr>
      <w:lang w:val="de-AT"/>
    </w:rPr>
  </w:style>
  <w:style w:type="paragraph" w:styleId="Untertitel">
    <w:name w:val="Subtitle"/>
    <w:basedOn w:val="Standard"/>
    <w:next w:val="Vorspann"/>
    <w:link w:val="UntertitelZchn"/>
    <w:qFormat/>
    <w:rsid w:val="00252DF4"/>
    <w:pPr>
      <w:spacing w:after="240"/>
      <w:ind w:left="709"/>
      <w:outlineLvl w:val="1"/>
    </w:pPr>
    <w:rPr>
      <w:rFonts w:cs="Arial"/>
      <w:b/>
    </w:rPr>
  </w:style>
  <w:style w:type="paragraph" w:styleId="Textkrper">
    <w:name w:val="Body Text"/>
    <w:basedOn w:val="Standard"/>
    <w:rsid w:val="00252DF4"/>
    <w:pPr>
      <w:spacing w:after="120"/>
    </w:pPr>
  </w:style>
  <w:style w:type="paragraph" w:customStyle="1" w:styleId="Flietext">
    <w:name w:val="Fließtext"/>
    <w:basedOn w:val="Textkrper"/>
    <w:rsid w:val="004B352A"/>
    <w:pPr>
      <w:spacing w:after="240"/>
      <w:ind w:left="709"/>
    </w:pPr>
    <w:rPr>
      <w:lang w:val="de-AT"/>
    </w:rPr>
  </w:style>
  <w:style w:type="character" w:styleId="Fett">
    <w:name w:val="Strong"/>
    <w:qFormat/>
    <w:rsid w:val="00252DF4"/>
    <w:rPr>
      <w:b/>
      <w:bCs/>
    </w:rPr>
  </w:style>
  <w:style w:type="paragraph" w:customStyle="1" w:styleId="Zwischentitel">
    <w:name w:val="Zwischentitel"/>
    <w:basedOn w:val="Flietext"/>
    <w:next w:val="Flietext"/>
    <w:rsid w:val="004B352A"/>
    <w:pPr>
      <w:spacing w:before="240" w:after="60"/>
    </w:pPr>
    <w:rPr>
      <w:b/>
    </w:rPr>
  </w:style>
  <w:style w:type="character" w:styleId="Hyperlink">
    <w:name w:val="Hyperlink"/>
    <w:rsid w:val="004B352A"/>
    <w:rPr>
      <w:color w:val="0000FF"/>
      <w:u w:val="single"/>
    </w:rPr>
  </w:style>
  <w:style w:type="character" w:styleId="BesuchterLink">
    <w:name w:val="FollowedHyperlink"/>
    <w:rsid w:val="004B352A"/>
    <w:rPr>
      <w:color w:val="800080"/>
      <w:u w:val="single"/>
    </w:rPr>
  </w:style>
  <w:style w:type="paragraph" w:customStyle="1" w:styleId="Rckfragen">
    <w:name w:val="Rückfragen"/>
    <w:basedOn w:val="Standard"/>
    <w:rsid w:val="00163137"/>
    <w:pPr>
      <w:keepNext/>
      <w:ind w:left="709"/>
    </w:pPr>
  </w:style>
  <w:style w:type="paragraph" w:customStyle="1" w:styleId="Formatvorlage1">
    <w:name w:val="Formatvorlage1"/>
    <w:basedOn w:val="Flietext"/>
    <w:rsid w:val="00D81C9C"/>
    <w:pPr>
      <w:keepNext/>
    </w:pPr>
    <w:rPr>
      <w:b/>
    </w:rPr>
  </w:style>
  <w:style w:type="paragraph" w:customStyle="1" w:styleId="Termin">
    <w:name w:val="Termin"/>
    <w:basedOn w:val="Flietext"/>
    <w:rsid w:val="00D81C9C"/>
    <w:pPr>
      <w:keepNext/>
      <w:spacing w:after="0"/>
    </w:pPr>
    <w:rPr>
      <w:b/>
    </w:rPr>
  </w:style>
  <w:style w:type="character" w:styleId="Hervorhebung">
    <w:name w:val="Emphasis"/>
    <w:qFormat/>
    <w:rsid w:val="008464C7"/>
    <w:rPr>
      <w:i/>
      <w:iCs/>
    </w:rPr>
  </w:style>
  <w:style w:type="paragraph" w:customStyle="1" w:styleId="Formatvorlage2">
    <w:name w:val="Formatvorlage2"/>
    <w:basedOn w:val="Standard"/>
    <w:rsid w:val="00E11731"/>
    <w:rPr>
      <w:sz w:val="18"/>
    </w:rPr>
  </w:style>
  <w:style w:type="paragraph" w:customStyle="1" w:styleId="Hinweis">
    <w:name w:val="Hinweis"/>
    <w:basedOn w:val="Standard"/>
    <w:rsid w:val="005D7FD7"/>
    <w:pPr>
      <w:spacing w:before="240" w:after="240"/>
      <w:ind w:left="709"/>
    </w:pPr>
    <w:rPr>
      <w:sz w:val="18"/>
    </w:rPr>
  </w:style>
  <w:style w:type="paragraph" w:customStyle="1" w:styleId="Bildtext">
    <w:name w:val="Bildtext"/>
    <w:basedOn w:val="Standard"/>
    <w:rsid w:val="005D7FD7"/>
  </w:style>
  <w:style w:type="paragraph" w:customStyle="1" w:styleId="Informationen">
    <w:name w:val="Informationen"/>
    <w:basedOn w:val="Flietext"/>
    <w:rsid w:val="00DA0CAA"/>
    <w:pPr>
      <w:spacing w:before="360"/>
    </w:pPr>
  </w:style>
  <w:style w:type="character" w:customStyle="1" w:styleId="UntertitelZchn">
    <w:name w:val="Untertitel Zchn"/>
    <w:link w:val="Untertitel"/>
    <w:rsid w:val="008136A9"/>
    <w:rPr>
      <w:rFonts w:ascii="Univers" w:hAnsi="Univers" w:cs="Arial"/>
      <w:b/>
      <w:sz w:val="22"/>
      <w:szCs w:val="24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C6EBF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C6EBF"/>
    <w:rPr>
      <w:rFonts w:ascii="Segoe UI" w:hAnsi="Segoe UI" w:cs="Segoe UI"/>
      <w:sz w:val="18"/>
      <w:szCs w:val="18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C58A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C58A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C58AF"/>
    <w:rPr>
      <w:rFonts w:ascii="Univers" w:hAnsi="Univers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C58A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C58AF"/>
    <w:rPr>
      <w:rFonts w:ascii="Univers" w:hAnsi="Univers"/>
      <w:b/>
      <w:bCs/>
      <w:lang w:val="de-DE" w:eastAsia="de-D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A168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nau-uni.ac.at/presse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stefanie.auer@donau-uni.ac.at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oll\Documents\PI_Vorlage_(D)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PI_Vorlage_(D).dotx</Template>
  <TotalTime>0</TotalTime>
  <Pages>2</Pages>
  <Words>515</Words>
  <Characters>3250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Titel einzeilig (max</vt:lpstr>
    </vt:vector>
  </TitlesOfParts>
  <Company>Donau-Universität Krems</Company>
  <LinksUpToDate>false</LinksUpToDate>
  <CharactersWithSpaces>3758</CharactersWithSpaces>
  <SharedDoc>false</SharedDoc>
  <HLinks>
    <vt:vector size="30" baseType="variant">
      <vt:variant>
        <vt:i4>7995518</vt:i4>
      </vt:variant>
      <vt:variant>
        <vt:i4>15</vt:i4>
      </vt:variant>
      <vt:variant>
        <vt:i4>0</vt:i4>
      </vt:variant>
      <vt:variant>
        <vt:i4>5</vt:i4>
      </vt:variant>
      <vt:variant>
        <vt:lpwstr>\\DU_ORG2\COMMON\SHARED\Information\Homepage\Shortcuts.xls</vt:lpwstr>
      </vt:variant>
      <vt:variant>
        <vt:lpwstr/>
      </vt:variant>
      <vt:variant>
        <vt:i4>3801173</vt:i4>
      </vt:variant>
      <vt:variant>
        <vt:i4>12</vt:i4>
      </vt:variant>
      <vt:variant>
        <vt:i4>0</vt:i4>
      </vt:variant>
      <vt:variant>
        <vt:i4>5</vt:i4>
      </vt:variant>
      <vt:variant>
        <vt:lpwstr>mailto:vorname.zuname@donau-uni.ac.at</vt:lpwstr>
      </vt:variant>
      <vt:variant>
        <vt:lpwstr/>
      </vt:variant>
      <vt:variant>
        <vt:i4>7995518</vt:i4>
      </vt:variant>
      <vt:variant>
        <vt:i4>9</vt:i4>
      </vt:variant>
      <vt:variant>
        <vt:i4>0</vt:i4>
      </vt:variant>
      <vt:variant>
        <vt:i4>5</vt:i4>
      </vt:variant>
      <vt:variant>
        <vt:lpwstr>\\DU_ORG2\COMMON\SHARED\Information\Homepage\Shortcuts.xls</vt:lpwstr>
      </vt:variant>
      <vt:variant>
        <vt:lpwstr/>
      </vt:variant>
      <vt:variant>
        <vt:i4>3801173</vt:i4>
      </vt:variant>
      <vt:variant>
        <vt:i4>6</vt:i4>
      </vt:variant>
      <vt:variant>
        <vt:i4>0</vt:i4>
      </vt:variant>
      <vt:variant>
        <vt:i4>5</vt:i4>
      </vt:variant>
      <vt:variant>
        <vt:lpwstr>mailto:vorname.zuname@donau-uni.ac.at</vt:lpwstr>
      </vt:variant>
      <vt:variant>
        <vt:lpwstr/>
      </vt:variant>
      <vt:variant>
        <vt:i4>7536688</vt:i4>
      </vt:variant>
      <vt:variant>
        <vt:i4>0</vt:i4>
      </vt:variant>
      <vt:variant>
        <vt:i4>0</vt:i4>
      </vt:variant>
      <vt:variant>
        <vt:i4>5</vt:i4>
      </vt:variant>
      <vt:variant>
        <vt:lpwstr>http://www.donau-uni.ac.at/...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Titel einzeilig (max</dc:title>
  <dc:creator>KRoll</dc:creator>
  <cp:lastModifiedBy>Katharina Roll</cp:lastModifiedBy>
  <cp:revision>4</cp:revision>
  <cp:lastPrinted>2020-11-05T13:27:00Z</cp:lastPrinted>
  <dcterms:created xsi:type="dcterms:W3CDTF">2020-11-09T14:48:00Z</dcterms:created>
  <dcterms:modified xsi:type="dcterms:W3CDTF">2020-11-10T14:45:00Z</dcterms:modified>
</cp:coreProperties>
</file>