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89FBA" w14:textId="0F92ACE4" w:rsidR="00B16E3C" w:rsidRPr="00113888" w:rsidRDefault="00B16E3C" w:rsidP="00B16E3C">
      <w:pPr>
        <w:pStyle w:val="Pa2"/>
        <w:spacing w:after="120" w:line="300" w:lineRule="exact"/>
        <w:rPr>
          <w:rFonts w:ascii="Arial" w:hAnsi="Arial" w:cs="Arial"/>
          <w:b/>
          <w:color w:val="031E45" w:themeColor="accent1"/>
          <w:sz w:val="34"/>
          <w:szCs w:val="34"/>
          <w:lang w:val="en-US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113888">
        <w:rPr>
          <w:rFonts w:ascii="Arial" w:hAnsi="Arial" w:cs="Arial"/>
          <w:b/>
          <w:color w:val="031E45" w:themeColor="accent1"/>
          <w:sz w:val="34"/>
          <w:szCs w:val="34"/>
          <w:lang w:val="en-US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Learning Agreement für das Academic Expert Program </w:t>
      </w:r>
    </w:p>
    <w:p w14:paraId="17A450B6" w14:textId="067853A2" w:rsidR="009B21D6" w:rsidRPr="00113888" w:rsidRDefault="00B16E3C" w:rsidP="00641A31">
      <w:pPr>
        <w:pStyle w:val="Pa2"/>
        <w:spacing w:after="120" w:line="300" w:lineRule="exact"/>
        <w:rPr>
          <w:rFonts w:ascii="Arial" w:hAnsi="Arial" w:cs="Arial"/>
          <w:b/>
          <w:color w:val="031E45" w:themeColor="accent1"/>
          <w:sz w:val="34"/>
          <w:szCs w:val="3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113888">
        <w:rPr>
          <w:rFonts w:ascii="Arial" w:hAnsi="Arial" w:cs="Arial"/>
          <w:b/>
          <w:color w:val="031E45" w:themeColor="accent1"/>
          <w:sz w:val="34"/>
          <w:szCs w:val="3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„Leadership and Management“</w:t>
      </w:r>
    </w:p>
    <w:p w14:paraId="7F9072F3" w14:textId="77777777" w:rsidR="00113888" w:rsidRPr="00113888" w:rsidRDefault="00113888" w:rsidP="00113888">
      <w:pPr>
        <w:rPr>
          <w:rFonts w:ascii="Arial" w:hAnsi="Arial" w:cs="Arial"/>
        </w:rPr>
      </w:pPr>
    </w:p>
    <w:p w14:paraId="5B97A121" w14:textId="77777777" w:rsidR="00113888" w:rsidRPr="00113888" w:rsidRDefault="00113888" w:rsidP="00113888">
      <w:pPr>
        <w:spacing w:before="0"/>
        <w:rPr>
          <w:rFonts w:ascii="Arial" w:hAnsi="Arial" w:cs="Arial"/>
          <w:b/>
          <w:kern w:val="0"/>
          <w:sz w:val="24"/>
          <w:szCs w:val="24"/>
          <w:lang w:val="en-AU"/>
          <w14:ligatures w14:val="none"/>
        </w:rPr>
      </w:pPr>
      <w:proofErr w:type="spellStart"/>
      <w:r w:rsidRPr="00113888">
        <w:rPr>
          <w:rFonts w:ascii="Arial" w:hAnsi="Arial" w:cs="Arial"/>
          <w:b/>
          <w:kern w:val="0"/>
          <w:sz w:val="24"/>
          <w:szCs w:val="24"/>
          <w:lang w:val="en-AU"/>
          <w14:ligatures w14:val="none"/>
        </w:rPr>
        <w:t>Studierender</w:t>
      </w:r>
      <w:proofErr w:type="spellEnd"/>
      <w:r w:rsidRPr="00113888">
        <w:rPr>
          <w:rFonts w:ascii="Arial" w:hAnsi="Arial" w:cs="Arial"/>
          <w:b/>
          <w:kern w:val="0"/>
          <w:sz w:val="24"/>
          <w:szCs w:val="24"/>
          <w:lang w:val="en-AU"/>
          <w14:ligatures w14:val="none"/>
        </w:rPr>
        <w:t xml:space="preserve">: </w:t>
      </w:r>
    </w:p>
    <w:p w14:paraId="7DECB64B" w14:textId="77777777" w:rsidR="00641A31" w:rsidRDefault="00641A31" w:rsidP="00641A31"/>
    <w:tbl>
      <w:tblPr>
        <w:tblStyle w:val="TableNormal"/>
        <w:tblW w:w="9356" w:type="dxa"/>
        <w:tblBorders>
          <w:top w:val="single" w:sz="6" w:space="0" w:color="002451"/>
          <w:left w:val="single" w:sz="6" w:space="0" w:color="002451"/>
          <w:bottom w:val="single" w:sz="6" w:space="0" w:color="002451"/>
          <w:right w:val="single" w:sz="6" w:space="0" w:color="002451"/>
          <w:insideH w:val="single" w:sz="6" w:space="0" w:color="002451"/>
          <w:insideV w:val="single" w:sz="6" w:space="0" w:color="002451"/>
        </w:tblBorders>
        <w:tblLayout w:type="fixed"/>
        <w:tblLook w:val="01E0" w:firstRow="1" w:lastRow="1" w:firstColumn="1" w:lastColumn="1" w:noHBand="0" w:noVBand="0"/>
      </w:tblPr>
      <w:tblGrid>
        <w:gridCol w:w="3969"/>
        <w:gridCol w:w="851"/>
        <w:gridCol w:w="850"/>
        <w:gridCol w:w="2410"/>
        <w:gridCol w:w="1276"/>
      </w:tblGrid>
      <w:tr w:rsidR="00B16E3C" w14:paraId="26F88D50" w14:textId="128A9FE7" w:rsidTr="00113888">
        <w:trPr>
          <w:trHeight w:val="566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002451"/>
            <w:vAlign w:val="center"/>
          </w:tcPr>
          <w:p w14:paraId="2A2B7FFE" w14:textId="77777777" w:rsidR="00B16E3C" w:rsidRPr="00A76D70" w:rsidRDefault="00B16E3C" w:rsidP="008C70A1">
            <w:pPr>
              <w:pStyle w:val="TableParagraph"/>
              <w:spacing w:before="151"/>
              <w:ind w:left="142"/>
              <w:rPr>
                <w:b/>
                <w:sz w:val="24"/>
                <w:szCs w:val="24"/>
              </w:rPr>
            </w:pPr>
            <w:r w:rsidRPr="00A76D70">
              <w:rPr>
                <w:b/>
                <w:color w:val="FFFFFF"/>
                <w:sz w:val="24"/>
                <w:szCs w:val="24"/>
              </w:rPr>
              <w:t>Module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002451"/>
            <w:vAlign w:val="center"/>
          </w:tcPr>
          <w:p w14:paraId="61DA03BF" w14:textId="69AE3392" w:rsidR="00B16E3C" w:rsidRPr="00A76D70" w:rsidRDefault="00B16E3C" w:rsidP="008C70A1">
            <w:pPr>
              <w:pStyle w:val="TableParagraph"/>
              <w:spacing w:before="151"/>
              <w:ind w:left="64" w:hanging="74"/>
              <w:jc w:val="center"/>
              <w:rPr>
                <w:b/>
                <w:sz w:val="24"/>
                <w:szCs w:val="24"/>
              </w:rPr>
            </w:pPr>
            <w:r w:rsidRPr="00A76D70">
              <w:rPr>
                <w:b/>
                <w:color w:val="FFFFFF"/>
                <w:sz w:val="24"/>
                <w:szCs w:val="24"/>
              </w:rPr>
              <w:t>ECTS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002451"/>
            <w:vAlign w:val="center"/>
          </w:tcPr>
          <w:p w14:paraId="03CE9360" w14:textId="28FC67D5" w:rsidR="00B16E3C" w:rsidRPr="00A76D70" w:rsidRDefault="00B16E3C" w:rsidP="00B16E3C">
            <w:pPr>
              <w:pStyle w:val="TableParagraph"/>
              <w:spacing w:before="151"/>
              <w:ind w:left="23" w:hanging="142"/>
              <w:rPr>
                <w:b/>
                <w:color w:val="FFFFFF"/>
                <w:sz w:val="24"/>
                <w:szCs w:val="24"/>
              </w:rPr>
            </w:pPr>
            <w:proofErr w:type="spellStart"/>
            <w:r w:rsidRPr="00A76D70">
              <w:rPr>
                <w:b/>
                <w:color w:val="FFFFFF"/>
                <w:sz w:val="24"/>
                <w:szCs w:val="24"/>
              </w:rPr>
              <w:t>L</w:t>
            </w:r>
            <w:r>
              <w:rPr>
                <w:b/>
                <w:color w:val="FFFFFF"/>
                <w:sz w:val="24"/>
                <w:szCs w:val="24"/>
              </w:rPr>
              <w:t>L</w:t>
            </w:r>
            <w:r w:rsidRPr="00A76D70">
              <w:rPr>
                <w:b/>
                <w:color w:val="FFFFFF"/>
                <w:sz w:val="24"/>
                <w:szCs w:val="24"/>
              </w:rPr>
              <w:t>ern</w:t>
            </w:r>
            <w:proofErr w:type="spellEnd"/>
            <w:r w:rsidR="00113888">
              <w:rPr>
                <w:b/>
                <w:color w:val="FFFFFF"/>
                <w:sz w:val="24"/>
                <w:szCs w:val="24"/>
              </w:rPr>
              <w:t>-</w:t>
            </w:r>
            <w:r w:rsidRPr="00A76D70">
              <w:rPr>
                <w:b/>
                <w:color w:val="FFFFFF"/>
                <w:sz w:val="24"/>
                <w:szCs w:val="24"/>
              </w:rPr>
              <w:t>format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002451"/>
            <w:vAlign w:val="center"/>
          </w:tcPr>
          <w:p w14:paraId="4351F99B" w14:textId="52F9E99B" w:rsidR="00B16E3C" w:rsidRPr="00A76D70" w:rsidRDefault="00B16E3C" w:rsidP="008C70A1">
            <w:pPr>
              <w:pStyle w:val="TableParagraph"/>
              <w:spacing w:before="151"/>
              <w:ind w:left="88" w:right="139"/>
              <w:jc w:val="center"/>
              <w:rPr>
                <w:b/>
                <w:color w:val="FFFFFF"/>
                <w:sz w:val="24"/>
                <w:szCs w:val="24"/>
              </w:rPr>
            </w:pPr>
            <w:r>
              <w:rPr>
                <w:b/>
                <w:color w:val="FFFFFF"/>
                <w:sz w:val="24"/>
                <w:szCs w:val="24"/>
              </w:rPr>
              <w:t>Termine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002451"/>
          </w:tcPr>
          <w:p w14:paraId="6B25099A" w14:textId="4EAC2721" w:rsidR="00B16E3C" w:rsidRDefault="00641A31" w:rsidP="008C70A1">
            <w:pPr>
              <w:pStyle w:val="TableParagraph"/>
              <w:spacing w:before="151"/>
              <w:ind w:left="88" w:right="139"/>
              <w:jc w:val="center"/>
              <w:rPr>
                <w:b/>
                <w:color w:val="FFFFFF"/>
                <w:sz w:val="24"/>
                <w:szCs w:val="24"/>
              </w:rPr>
            </w:pPr>
            <w:proofErr w:type="spellStart"/>
            <w:r>
              <w:rPr>
                <w:b/>
                <w:color w:val="FFFFFF"/>
                <w:sz w:val="24"/>
                <w:szCs w:val="24"/>
              </w:rPr>
              <w:t>Auswahl</w:t>
            </w:r>
            <w:proofErr w:type="spellEnd"/>
          </w:p>
        </w:tc>
      </w:tr>
      <w:tr w:rsidR="00B16E3C" w:rsidRPr="004F47B3" w14:paraId="37B50CD9" w14:textId="06EE4AFD" w:rsidTr="00113888">
        <w:trPr>
          <w:trHeight w:val="680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2851FBD3" w14:textId="47AFC462" w:rsidR="00B16E3C" w:rsidRDefault="00B16E3C" w:rsidP="00A76D70">
            <w:pPr>
              <w:pStyle w:val="TableParagraph"/>
              <w:spacing w:before="54"/>
              <w:ind w:left="142"/>
              <w:rPr>
                <w:b/>
              </w:rPr>
            </w:pPr>
            <w:proofErr w:type="spellStart"/>
            <w:r>
              <w:rPr>
                <w:b/>
              </w:rPr>
              <w:t>Pflichtmodule</w:t>
            </w:r>
            <w:proofErr w:type="spellEnd"/>
            <w:r>
              <w:rPr>
                <w:b/>
              </w:rPr>
              <w:t xml:space="preserve"> Leadership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6C36853F" w14:textId="152F7F35" w:rsidR="00B16E3C" w:rsidRPr="00A76D70" w:rsidRDefault="00B16E3C" w:rsidP="00A76D70">
            <w:pPr>
              <w:pStyle w:val="TableParagraph"/>
              <w:spacing w:before="54"/>
              <w:ind w:left="11" w:hanging="74"/>
              <w:jc w:val="center"/>
              <w:rPr>
                <w:b/>
                <w:lang w:val="de-AT"/>
              </w:rPr>
            </w:pPr>
            <w:r w:rsidRPr="00A76D70">
              <w:rPr>
                <w:b/>
                <w:lang w:val="de-AT"/>
              </w:rPr>
              <w:t>24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02A2B98D" w14:textId="77777777" w:rsidR="00B16E3C" w:rsidRDefault="00B16E3C" w:rsidP="00A76D70">
            <w:pPr>
              <w:pStyle w:val="TableParagraph"/>
              <w:spacing w:before="54"/>
              <w:ind w:left="23" w:right="609" w:hanging="142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79574879" w14:textId="5200A5DA" w:rsidR="00B16E3C" w:rsidRDefault="00B16E3C" w:rsidP="008C70A1">
            <w:pPr>
              <w:pStyle w:val="TableParagraph"/>
              <w:spacing w:before="54"/>
              <w:ind w:left="88" w:right="139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7EBF9111" w14:textId="3923D83E" w:rsidR="00B16E3C" w:rsidRPr="004F47B3" w:rsidRDefault="004F47B3" w:rsidP="008C70A1">
            <w:pPr>
              <w:pStyle w:val="TableParagraph"/>
              <w:spacing w:before="54"/>
              <w:ind w:left="88" w:right="139"/>
              <w:jc w:val="center"/>
              <w:rPr>
                <w:bCs/>
                <w:i/>
                <w:iCs/>
                <w:sz w:val="20"/>
                <w:szCs w:val="20"/>
              </w:rPr>
            </w:pPr>
            <w:proofErr w:type="spellStart"/>
            <w:r w:rsidRPr="004F47B3">
              <w:rPr>
                <w:bCs/>
                <w:i/>
                <w:iCs/>
                <w:sz w:val="20"/>
                <w:szCs w:val="20"/>
              </w:rPr>
              <w:t>Auswahl</w:t>
            </w:r>
            <w:proofErr w:type="spellEnd"/>
            <w:r w:rsidRPr="004F47B3">
              <w:rPr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4F47B3">
              <w:rPr>
                <w:bCs/>
                <w:i/>
                <w:iCs/>
                <w:sz w:val="20"/>
                <w:szCs w:val="20"/>
              </w:rPr>
              <w:t>ankreuzen</w:t>
            </w:r>
            <w:proofErr w:type="spellEnd"/>
          </w:p>
        </w:tc>
      </w:tr>
      <w:tr w:rsidR="002B60F2" w:rsidRPr="003700E2" w14:paraId="0A6A8A08" w14:textId="162D2C1E" w:rsidTr="00113888">
        <w:trPr>
          <w:trHeight w:val="397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40559E0E" w14:textId="2AC65FF8" w:rsidR="002B60F2" w:rsidRPr="008C70A1" w:rsidRDefault="002B60F2" w:rsidP="002B60F2">
            <w:pPr>
              <w:pStyle w:val="TableParagraph"/>
              <w:ind w:left="142"/>
              <w:rPr>
                <w:lang w:val="de-AT"/>
              </w:rPr>
            </w:pPr>
            <w:r w:rsidRPr="008C70A1">
              <w:rPr>
                <w:lang w:val="de-AT"/>
              </w:rPr>
              <w:t>Leadership Skills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2F9D4DE9" w14:textId="5D5B2DF2" w:rsidR="002B60F2" w:rsidRPr="008C70A1" w:rsidRDefault="002B60F2" w:rsidP="002B60F2">
            <w:pPr>
              <w:pStyle w:val="TableParagraph"/>
              <w:ind w:hanging="74"/>
              <w:jc w:val="center"/>
              <w:rPr>
                <w:lang w:val="de-AT"/>
              </w:rPr>
            </w:pPr>
            <w:r w:rsidRPr="008C70A1">
              <w:rPr>
                <w:lang w:val="de-AT"/>
              </w:rPr>
              <w:t>6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40C2C0C8" w14:textId="13AEACC0" w:rsidR="002B60F2" w:rsidRPr="008C70A1" w:rsidRDefault="002B60F2" w:rsidP="002B60F2">
            <w:pPr>
              <w:pStyle w:val="TableParagraph"/>
              <w:ind w:left="23" w:hanging="142"/>
              <w:jc w:val="center"/>
              <w:rPr>
                <w:lang w:val="de-AT"/>
              </w:rPr>
            </w:pPr>
            <w:r w:rsidRPr="008C70A1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20C996C" w14:textId="1057AF2D" w:rsidR="002B60F2" w:rsidRPr="008C70A1" w:rsidRDefault="00224B40" w:rsidP="002B60F2">
            <w:pPr>
              <w:pStyle w:val="TableParagraph"/>
              <w:ind w:left="88" w:right="139"/>
              <w:jc w:val="center"/>
            </w:pPr>
            <w:r>
              <w:rPr>
                <w:sz w:val="14"/>
                <w:szCs w:val="14"/>
              </w:rPr>
              <w:t>03. bis 06.11.2025</w:t>
            </w: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E0246F3" w14:textId="77777777" w:rsidR="002B60F2" w:rsidRPr="008C70A1" w:rsidRDefault="002B60F2" w:rsidP="002B60F2">
            <w:pPr>
              <w:pStyle w:val="TableParagraph"/>
              <w:ind w:left="88" w:right="139"/>
              <w:jc w:val="center"/>
              <w:rPr>
                <w:color w:val="031E45" w:themeColor="accent1"/>
              </w:rPr>
            </w:pPr>
          </w:p>
        </w:tc>
      </w:tr>
      <w:tr w:rsidR="002B60F2" w:rsidRPr="003700E2" w14:paraId="6E803A71" w14:textId="1868C021" w:rsidTr="00113888">
        <w:trPr>
          <w:trHeight w:val="397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37E3B457" w14:textId="175C7D58" w:rsidR="002B60F2" w:rsidRPr="003700E2" w:rsidRDefault="002B60F2" w:rsidP="002B60F2">
            <w:pPr>
              <w:pStyle w:val="TableParagraph"/>
              <w:ind w:left="142"/>
              <w:rPr>
                <w:lang w:val="de-AT"/>
              </w:rPr>
            </w:pPr>
            <w:r w:rsidRPr="003700E2">
              <w:rPr>
                <w:lang w:val="de-AT"/>
              </w:rPr>
              <w:t>Leadership Development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358A4559" w14:textId="0DFE84C5" w:rsidR="002B60F2" w:rsidRPr="003700E2" w:rsidRDefault="002B60F2" w:rsidP="002B60F2">
            <w:pPr>
              <w:pStyle w:val="TableParagraph"/>
              <w:ind w:hanging="74"/>
              <w:jc w:val="center"/>
              <w:rPr>
                <w:lang w:val="de-AT"/>
              </w:rPr>
            </w:pPr>
            <w:r>
              <w:rPr>
                <w:lang w:val="de-AT"/>
              </w:rPr>
              <w:t>6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</w:tcPr>
          <w:p w14:paraId="149335B6" w14:textId="5215BB84" w:rsidR="002B60F2" w:rsidRPr="003700E2" w:rsidRDefault="002B60F2" w:rsidP="002B60F2">
            <w:pPr>
              <w:pStyle w:val="TableParagraph"/>
              <w:ind w:left="23" w:hanging="142"/>
              <w:jc w:val="center"/>
              <w:rPr>
                <w:lang w:val="de-AT"/>
              </w:rPr>
            </w:pPr>
            <w:r w:rsidRPr="00773D7F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CFA3F14" w14:textId="0EBF04FC" w:rsidR="002B60F2" w:rsidRPr="002B60F2" w:rsidRDefault="00224B40" w:rsidP="002B60F2">
            <w:pPr>
              <w:pStyle w:val="TableParagraph"/>
              <w:ind w:left="88" w:right="139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03. bis 06.12.2025</w:t>
            </w: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59F8264" w14:textId="77777777" w:rsidR="002B60F2" w:rsidRPr="008C70A1" w:rsidRDefault="002B60F2" w:rsidP="002B60F2">
            <w:pPr>
              <w:pStyle w:val="TableParagraph"/>
              <w:ind w:left="88" w:right="139"/>
              <w:jc w:val="center"/>
            </w:pPr>
          </w:p>
        </w:tc>
      </w:tr>
      <w:tr w:rsidR="002B60F2" w:rsidRPr="003700E2" w14:paraId="378EBE8C" w14:textId="5359E5FB" w:rsidTr="00113888">
        <w:trPr>
          <w:trHeight w:val="397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4A3A2ADD" w14:textId="5241610D" w:rsidR="002B60F2" w:rsidRPr="003700E2" w:rsidRDefault="002B60F2" w:rsidP="002B60F2">
            <w:pPr>
              <w:pStyle w:val="TableParagraph"/>
              <w:ind w:left="142"/>
              <w:rPr>
                <w:lang w:val="de-AT"/>
              </w:rPr>
            </w:pPr>
            <w:proofErr w:type="spellStart"/>
            <w:r w:rsidRPr="003700E2">
              <w:rPr>
                <w:lang w:val="de-AT"/>
              </w:rPr>
              <w:t>Leading</w:t>
            </w:r>
            <w:proofErr w:type="spellEnd"/>
            <w:r w:rsidRPr="003700E2">
              <w:rPr>
                <w:lang w:val="de-AT"/>
              </w:rPr>
              <w:t xml:space="preserve"> Teams &amp; Organizational Change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348B39C0" w14:textId="78382399" w:rsidR="002B60F2" w:rsidRPr="003700E2" w:rsidRDefault="002B60F2" w:rsidP="002B60F2">
            <w:pPr>
              <w:pStyle w:val="TableParagraph"/>
              <w:ind w:hanging="74"/>
              <w:jc w:val="center"/>
              <w:rPr>
                <w:lang w:val="de-AT"/>
              </w:rPr>
            </w:pPr>
            <w:r>
              <w:rPr>
                <w:lang w:val="de-AT"/>
              </w:rPr>
              <w:t>6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</w:tcPr>
          <w:p w14:paraId="5C334FF1" w14:textId="51A8A64E" w:rsidR="002B60F2" w:rsidRPr="003700E2" w:rsidRDefault="002B60F2" w:rsidP="002B60F2">
            <w:pPr>
              <w:pStyle w:val="TableParagraph"/>
              <w:ind w:left="23" w:hanging="142"/>
              <w:jc w:val="center"/>
              <w:rPr>
                <w:lang w:val="de-AT"/>
              </w:rPr>
            </w:pPr>
            <w:r w:rsidRPr="00773D7F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89AD2A4" w14:textId="77777777" w:rsidR="002B60F2" w:rsidRPr="00E61EAE" w:rsidRDefault="002B60F2" w:rsidP="002B60F2">
            <w:pPr>
              <w:rPr>
                <w:sz w:val="14"/>
                <w:szCs w:val="14"/>
              </w:rPr>
            </w:pPr>
          </w:p>
          <w:p w14:paraId="7AD67730" w14:textId="232417BB" w:rsidR="002B60F2" w:rsidRPr="00773D7F" w:rsidRDefault="00224B40" w:rsidP="002B60F2">
            <w:pPr>
              <w:pStyle w:val="TableParagraph"/>
              <w:ind w:left="88" w:right="139"/>
              <w:jc w:val="center"/>
            </w:pPr>
            <w:r>
              <w:rPr>
                <w:bCs/>
                <w:sz w:val="14"/>
                <w:szCs w:val="14"/>
                <w:shd w:val="clear" w:color="auto" w:fill="FFFFFF"/>
              </w:rPr>
              <w:t>11</w:t>
            </w:r>
            <w:r w:rsidR="002B60F2" w:rsidRPr="00E61EAE">
              <w:rPr>
                <w:bCs/>
                <w:sz w:val="14"/>
                <w:szCs w:val="14"/>
                <w:shd w:val="clear" w:color="auto" w:fill="FFFFFF"/>
              </w:rPr>
              <w:t>.-</w:t>
            </w:r>
            <w:r>
              <w:rPr>
                <w:bCs/>
                <w:sz w:val="14"/>
                <w:szCs w:val="14"/>
                <w:shd w:val="clear" w:color="auto" w:fill="FFFFFF"/>
              </w:rPr>
              <w:t>14</w:t>
            </w:r>
            <w:r w:rsidR="002B60F2" w:rsidRPr="00E61EAE">
              <w:rPr>
                <w:bCs/>
                <w:sz w:val="14"/>
                <w:szCs w:val="14"/>
                <w:shd w:val="clear" w:color="auto" w:fill="FFFFFF"/>
              </w:rPr>
              <w:t>.03.202</w:t>
            </w:r>
            <w:r>
              <w:rPr>
                <w:bCs/>
                <w:sz w:val="14"/>
                <w:szCs w:val="14"/>
                <w:shd w:val="clear" w:color="auto" w:fill="FFFFFF"/>
              </w:rPr>
              <w:t>6</w:t>
            </w: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3AD8BC1B" w14:textId="77777777" w:rsidR="002B60F2" w:rsidRPr="008C70A1" w:rsidRDefault="002B60F2" w:rsidP="002B60F2">
            <w:pPr>
              <w:pStyle w:val="TableParagraph"/>
              <w:ind w:left="88" w:right="139"/>
              <w:jc w:val="center"/>
            </w:pPr>
          </w:p>
        </w:tc>
      </w:tr>
      <w:tr w:rsidR="002B60F2" w:rsidRPr="003700E2" w14:paraId="3C5E1DD0" w14:textId="27B51D32" w:rsidTr="00113888">
        <w:trPr>
          <w:trHeight w:val="397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711FD6E2" w14:textId="3134FF86" w:rsidR="002B60F2" w:rsidRPr="003700E2" w:rsidRDefault="002B60F2" w:rsidP="002B60F2">
            <w:pPr>
              <w:pStyle w:val="TableParagraph"/>
              <w:ind w:left="142"/>
              <w:rPr>
                <w:lang w:val="en-GB"/>
              </w:rPr>
            </w:pPr>
            <w:r w:rsidRPr="003700E2">
              <w:rPr>
                <w:lang w:val="en-GB"/>
              </w:rPr>
              <w:t>Leading in a Digital Age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  <w:vAlign w:val="center"/>
          </w:tcPr>
          <w:p w14:paraId="6D839B1A" w14:textId="1CBAA0F7" w:rsidR="002B60F2" w:rsidRPr="003700E2" w:rsidRDefault="002B60F2" w:rsidP="002B60F2">
            <w:pPr>
              <w:pStyle w:val="TableParagraph"/>
              <w:ind w:hanging="74"/>
              <w:jc w:val="center"/>
              <w:rPr>
                <w:lang w:val="de-AT"/>
              </w:rPr>
            </w:pPr>
            <w:r>
              <w:rPr>
                <w:lang w:val="de-AT"/>
              </w:rPr>
              <w:t>6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auto"/>
          </w:tcPr>
          <w:p w14:paraId="6CE23026" w14:textId="11E7E2B8" w:rsidR="002B60F2" w:rsidRPr="003700E2" w:rsidRDefault="002B60F2" w:rsidP="002B60F2">
            <w:pPr>
              <w:pStyle w:val="TableParagraph"/>
              <w:ind w:left="23" w:hanging="142"/>
              <w:jc w:val="center"/>
              <w:rPr>
                <w:lang w:val="de-AT"/>
              </w:rPr>
            </w:pPr>
            <w:r w:rsidRPr="00773D7F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E67CAB5" w14:textId="083BC1CE" w:rsidR="002B60F2" w:rsidRPr="002B60F2" w:rsidRDefault="002B60F2" w:rsidP="002B60F2">
            <w:pPr>
              <w:pStyle w:val="TableParagraph"/>
              <w:ind w:left="88" w:right="139"/>
              <w:jc w:val="center"/>
              <w:rPr>
                <w:bCs/>
                <w:sz w:val="14"/>
                <w:szCs w:val="14"/>
                <w:shd w:val="clear" w:color="auto" w:fill="FFFFFF"/>
              </w:rPr>
            </w:pPr>
            <w:r w:rsidRPr="002B60F2">
              <w:rPr>
                <w:bCs/>
                <w:sz w:val="14"/>
                <w:szCs w:val="14"/>
                <w:shd w:val="clear" w:color="auto" w:fill="FFFFFF"/>
              </w:rPr>
              <w:t xml:space="preserve"> </w:t>
            </w:r>
            <w:r w:rsidR="00224B40">
              <w:rPr>
                <w:bCs/>
                <w:sz w:val="14"/>
                <w:szCs w:val="14"/>
                <w:shd w:val="clear" w:color="auto" w:fill="FFFFFF"/>
              </w:rPr>
              <w:t>15</w:t>
            </w:r>
            <w:r w:rsidRPr="002B60F2">
              <w:rPr>
                <w:bCs/>
                <w:sz w:val="14"/>
                <w:szCs w:val="14"/>
                <w:shd w:val="clear" w:color="auto" w:fill="FFFFFF"/>
              </w:rPr>
              <w:t xml:space="preserve">.- </w:t>
            </w:r>
            <w:r w:rsidR="00224B40">
              <w:rPr>
                <w:bCs/>
                <w:sz w:val="14"/>
                <w:szCs w:val="14"/>
                <w:shd w:val="clear" w:color="auto" w:fill="FFFFFF"/>
              </w:rPr>
              <w:t>18</w:t>
            </w:r>
            <w:r w:rsidRPr="002B60F2">
              <w:rPr>
                <w:bCs/>
                <w:sz w:val="14"/>
                <w:szCs w:val="14"/>
                <w:shd w:val="clear" w:color="auto" w:fill="FFFFFF"/>
              </w:rPr>
              <w:t>.0</w:t>
            </w:r>
            <w:r w:rsidR="00224B40">
              <w:rPr>
                <w:bCs/>
                <w:sz w:val="14"/>
                <w:szCs w:val="14"/>
                <w:shd w:val="clear" w:color="auto" w:fill="FFFFFF"/>
              </w:rPr>
              <w:t>4</w:t>
            </w:r>
            <w:r w:rsidRPr="002B60F2">
              <w:rPr>
                <w:bCs/>
                <w:sz w:val="14"/>
                <w:szCs w:val="14"/>
                <w:shd w:val="clear" w:color="auto" w:fill="FFFFFF"/>
              </w:rPr>
              <w:t>.202</w:t>
            </w:r>
            <w:r w:rsidR="00224B40">
              <w:rPr>
                <w:bCs/>
                <w:sz w:val="14"/>
                <w:szCs w:val="14"/>
                <w:shd w:val="clear" w:color="auto" w:fill="FFFFFF"/>
              </w:rPr>
              <w:t>6</w:t>
            </w: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A2DC248" w14:textId="77777777" w:rsidR="002B60F2" w:rsidRPr="008C70A1" w:rsidRDefault="002B60F2" w:rsidP="002B60F2">
            <w:pPr>
              <w:pStyle w:val="TableParagraph"/>
              <w:ind w:left="88" w:right="139"/>
            </w:pPr>
          </w:p>
        </w:tc>
      </w:tr>
      <w:tr w:rsidR="00B16E3C" w14:paraId="0D89E2F5" w14:textId="78832A0E" w:rsidTr="00113888">
        <w:trPr>
          <w:trHeight w:val="680"/>
        </w:trPr>
        <w:tc>
          <w:tcPr>
            <w:tcW w:w="3969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6521E0FF" w14:textId="2E0E4C07" w:rsidR="00B16E3C" w:rsidRPr="003700E2" w:rsidRDefault="00B16E3C" w:rsidP="00A76D70">
            <w:pPr>
              <w:pStyle w:val="TableParagraph"/>
              <w:spacing w:before="54"/>
              <w:ind w:left="142"/>
              <w:rPr>
                <w:b/>
                <w:lang w:val="de-AT"/>
              </w:rPr>
            </w:pPr>
            <w:r w:rsidRPr="003700E2">
              <w:rPr>
                <w:b/>
                <w:lang w:val="de-AT"/>
              </w:rPr>
              <w:t xml:space="preserve">Wahlmodule General Management </w:t>
            </w:r>
          </w:p>
        </w:tc>
        <w:tc>
          <w:tcPr>
            <w:tcW w:w="851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5FC18634" w14:textId="26D0F3B6" w:rsidR="00B16E3C" w:rsidRPr="003700E2" w:rsidRDefault="00B16E3C" w:rsidP="003700E2">
            <w:pPr>
              <w:pStyle w:val="TableParagraph"/>
              <w:spacing w:before="54"/>
              <w:ind w:left="11" w:hanging="74"/>
              <w:jc w:val="center"/>
              <w:rPr>
                <w:b/>
                <w:lang w:val="de-AT"/>
              </w:rPr>
            </w:pPr>
            <w:r>
              <w:rPr>
                <w:b/>
                <w:lang w:val="de-AT"/>
              </w:rPr>
              <w:t>18</w:t>
            </w:r>
            <w:r w:rsidRPr="003700E2">
              <w:rPr>
                <w:b/>
                <w:lang w:val="de-AT"/>
              </w:rPr>
              <w:t xml:space="preserve"> </w:t>
            </w:r>
            <w:r>
              <w:rPr>
                <w:b/>
                <w:lang w:val="de-AT"/>
              </w:rPr>
              <w:t>- 30</w:t>
            </w:r>
          </w:p>
        </w:tc>
        <w:tc>
          <w:tcPr>
            <w:tcW w:w="85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1E46647D" w14:textId="77777777" w:rsidR="00B16E3C" w:rsidRDefault="00B16E3C" w:rsidP="00A76D70">
            <w:pPr>
              <w:pStyle w:val="TableParagraph"/>
              <w:spacing w:before="54"/>
              <w:ind w:left="23" w:right="609" w:hanging="142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0060A3F6" w14:textId="77340EB1" w:rsidR="00B16E3C" w:rsidRPr="00B16E3C" w:rsidRDefault="00B16E3C" w:rsidP="00B16E3C">
            <w:pPr>
              <w:pStyle w:val="TableParagraph"/>
              <w:spacing w:before="54"/>
              <w:ind w:left="88" w:right="139"/>
              <w:jc w:val="center"/>
              <w:rPr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5AF15C7C" w14:textId="33FD3F0B" w:rsidR="00B16E3C" w:rsidRPr="005D5777" w:rsidRDefault="00641A31" w:rsidP="00B16E3C">
            <w:pPr>
              <w:pStyle w:val="TableParagraph"/>
              <w:spacing w:before="54"/>
              <w:ind w:left="88" w:right="139"/>
              <w:jc w:val="center"/>
              <w:rPr>
                <w:bCs/>
                <w:i/>
                <w:iCs/>
                <w:sz w:val="20"/>
                <w:szCs w:val="20"/>
              </w:rPr>
            </w:pPr>
            <w:proofErr w:type="spellStart"/>
            <w:r w:rsidRPr="005D5777">
              <w:rPr>
                <w:bCs/>
                <w:i/>
                <w:iCs/>
                <w:sz w:val="20"/>
                <w:szCs w:val="20"/>
              </w:rPr>
              <w:t>Auswahl</w:t>
            </w:r>
            <w:proofErr w:type="spellEnd"/>
            <w:r w:rsidRPr="005D5777">
              <w:rPr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5D5777">
              <w:rPr>
                <w:bCs/>
                <w:i/>
                <w:iCs/>
                <w:sz w:val="20"/>
                <w:szCs w:val="20"/>
              </w:rPr>
              <w:t>ankreuzen</w:t>
            </w:r>
            <w:proofErr w:type="spellEnd"/>
          </w:p>
        </w:tc>
      </w:tr>
      <w:tr w:rsidR="00B16E3C" w14:paraId="754E62C8" w14:textId="7875F58F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13DA8499" w14:textId="50745B05" w:rsidR="00B16E3C" w:rsidRPr="003700E2" w:rsidRDefault="00B16E3C" w:rsidP="00A76D70">
            <w:pPr>
              <w:pStyle w:val="TableParagraph"/>
              <w:ind w:left="142"/>
              <w:rPr>
                <w:lang w:val="de-AT"/>
              </w:rPr>
            </w:pPr>
            <w:r w:rsidRPr="003700E2">
              <w:rPr>
                <w:lang w:val="de-AT"/>
              </w:rPr>
              <w:t>Grundlagen der Betriebswirtschaft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411DA40B" w14:textId="0DC53209" w:rsidR="00B16E3C" w:rsidRDefault="00B16E3C" w:rsidP="00A76D7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92B1842" w14:textId="0241FBAF" w:rsidR="00B16E3C" w:rsidRDefault="00B16E3C" w:rsidP="00A76D70">
            <w:pPr>
              <w:pStyle w:val="TableParagraph"/>
              <w:ind w:left="23" w:hanging="142"/>
              <w:jc w:val="center"/>
            </w:pPr>
            <w:r w:rsidRPr="00E2004F">
              <w:t>D</w:t>
            </w:r>
            <w:r>
              <w:t>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AF8E1CC" w14:textId="79C7005F" w:rsidR="00B16E3C" w:rsidRPr="00E2004F" w:rsidRDefault="00B16E3C" w:rsidP="008C70A1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05A5A18" w14:textId="77777777" w:rsidR="00B16E3C" w:rsidRPr="00E2004F" w:rsidRDefault="00B16E3C" w:rsidP="008C70A1">
            <w:pPr>
              <w:pStyle w:val="TableParagraph"/>
              <w:ind w:left="88" w:right="139"/>
              <w:jc w:val="center"/>
            </w:pPr>
          </w:p>
        </w:tc>
      </w:tr>
      <w:tr w:rsidR="00B16E3C" w14:paraId="1EBC90C5" w14:textId="053F4156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37BAA445" w14:textId="69DE77A4" w:rsidR="00B16E3C" w:rsidRPr="003700E2" w:rsidRDefault="00B16E3C" w:rsidP="00B21E60">
            <w:pPr>
              <w:pStyle w:val="TableParagraph"/>
              <w:ind w:left="142"/>
              <w:rPr>
                <w:lang w:val="de-AT"/>
              </w:rPr>
            </w:pPr>
            <w:r w:rsidRPr="003700E2">
              <w:rPr>
                <w:lang w:val="de-AT"/>
              </w:rPr>
              <w:t>Grundlagen der Volkswirtschaft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E3CC7D5" w14:textId="3A737BEB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CCAE4E9" w14:textId="77DC901C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326479C8" w14:textId="626623A6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6BA21F5" w14:textId="77777777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5C7008ED" w14:textId="0DB5AA2B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430A8C0A" w14:textId="7B65C3A7" w:rsidR="00B16E3C" w:rsidRPr="003700E2" w:rsidRDefault="00B16E3C" w:rsidP="00B21E60">
            <w:pPr>
              <w:pStyle w:val="TableParagraph"/>
              <w:spacing w:before="54"/>
              <w:ind w:left="142"/>
              <w:rPr>
                <w:lang w:val="de-AT"/>
              </w:rPr>
            </w:pPr>
            <w:r w:rsidRPr="009A1F07">
              <w:t>Controlling &amp; Reporting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6AB3780" w14:textId="0A0FE358" w:rsidR="00B16E3C" w:rsidRDefault="00B16E3C" w:rsidP="00B21E60">
            <w:pPr>
              <w:pStyle w:val="TableParagraph"/>
              <w:spacing w:before="54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17CD122" w14:textId="61883FEE" w:rsidR="00B16E3C" w:rsidRDefault="00B16E3C" w:rsidP="00B21E60">
            <w:pPr>
              <w:pStyle w:val="TableParagraph"/>
              <w:spacing w:before="54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A937EFD" w14:textId="03728587" w:rsidR="00B16E3C" w:rsidRPr="00E2004F" w:rsidRDefault="00B16E3C" w:rsidP="00B21E60">
            <w:pPr>
              <w:pStyle w:val="TableParagraph"/>
              <w:spacing w:before="54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D4DF842" w14:textId="77777777" w:rsidR="00B16E3C" w:rsidRPr="00E2004F" w:rsidRDefault="00B16E3C" w:rsidP="00B21E60">
            <w:pPr>
              <w:pStyle w:val="TableParagraph"/>
              <w:spacing w:before="54"/>
              <w:ind w:left="88" w:right="139"/>
              <w:jc w:val="center"/>
            </w:pPr>
          </w:p>
        </w:tc>
      </w:tr>
      <w:tr w:rsidR="00B16E3C" w14:paraId="1D0AD54F" w14:textId="0339BE24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1134470" w14:textId="3282BC52" w:rsidR="00B16E3C" w:rsidRDefault="00B16E3C" w:rsidP="00B21E60">
            <w:pPr>
              <w:pStyle w:val="TableParagraph"/>
              <w:ind w:left="142"/>
            </w:pPr>
            <w:proofErr w:type="spellStart"/>
            <w:r w:rsidRPr="009A1F07">
              <w:t>Unternehmensfinanzierung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6B355C72" w14:textId="498C95FB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928607F" w14:textId="5FAF2E63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A437235" w14:textId="5B7946EF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9402D77" w14:textId="77777777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07CD9F35" w14:textId="0E1D0587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43A60433" w14:textId="0FBD7ACC" w:rsidR="00B16E3C" w:rsidRDefault="00B16E3C" w:rsidP="00B21E60">
            <w:pPr>
              <w:pStyle w:val="TableParagraph"/>
              <w:ind w:left="142"/>
            </w:pPr>
            <w:proofErr w:type="spellStart"/>
            <w:r w:rsidRPr="009A1F07">
              <w:t>Strategisches</w:t>
            </w:r>
            <w:proofErr w:type="spellEnd"/>
            <w:r w:rsidRPr="009A1F07">
              <w:t xml:space="preserve"> Management</w:t>
            </w:r>
            <w:r w:rsidR="00421A53" w:rsidRPr="00421A53">
              <w:rPr>
                <w:vertAlign w:val="superscript"/>
              </w:rPr>
              <w:t>1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2FC03D3" w14:textId="30CA94B2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92B93B0" w14:textId="5933B04E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D01AC5E" w14:textId="56A3362F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A69C79D" w14:textId="77777777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5412F76A" w14:textId="171B9506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766166AD" w14:textId="1749AC6C" w:rsidR="00B16E3C" w:rsidRDefault="00B16E3C" w:rsidP="00B21E60">
            <w:pPr>
              <w:pStyle w:val="TableParagraph"/>
              <w:ind w:left="142"/>
            </w:pPr>
            <w:r w:rsidRPr="009A1F07">
              <w:t>Marketing Management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11AD046B" w14:textId="1D6AAE4D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358F433B" w14:textId="1E06D398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BF22184" w14:textId="4E62907A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830C97E" w14:textId="77777777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5494EFD2" w14:textId="22AEB719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76AA7432" w14:textId="77A70371" w:rsidR="00B16E3C" w:rsidRDefault="00B16E3C" w:rsidP="00B21E60">
            <w:pPr>
              <w:pStyle w:val="TableParagraph"/>
              <w:ind w:left="142"/>
            </w:pPr>
            <w:r w:rsidRPr="009A1F07">
              <w:t>Human Resource</w:t>
            </w:r>
            <w:r>
              <w:t>s</w:t>
            </w:r>
            <w:r w:rsidRPr="009A1F07">
              <w:t xml:space="preserve"> Management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438A871" w14:textId="3B3DFCEA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CA29759" w14:textId="47B93F46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CFACABC" w14:textId="364D6546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3B30922" w14:textId="77777777" w:rsidR="00B16E3C" w:rsidRPr="00E2004F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4DAE0FF0" w14:textId="26722908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70C137DC" w14:textId="6FF471C5" w:rsidR="00B16E3C" w:rsidRDefault="00B16E3C" w:rsidP="00B21E60">
            <w:pPr>
              <w:pStyle w:val="TableParagraph"/>
              <w:ind w:left="142"/>
            </w:pPr>
            <w:r w:rsidRPr="009A1F07">
              <w:t>Leadership</w:t>
            </w:r>
            <w:r w:rsidR="00421A53" w:rsidRPr="00421A53">
              <w:rPr>
                <w:vertAlign w:val="superscript"/>
              </w:rPr>
              <w:t>1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3F88D454" w14:textId="5FCC59C0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F467972" w14:textId="7C96F013" w:rsidR="00B16E3C" w:rsidRDefault="00B16E3C" w:rsidP="00B21E60">
            <w:pPr>
              <w:pStyle w:val="TableParagraph"/>
              <w:ind w:left="23" w:hanging="142"/>
              <w:jc w:val="center"/>
            </w:pPr>
            <w:r w:rsidRPr="00D80B93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BDCAFED" w14:textId="5232F6CF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49CDCEB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61A4E74B" w14:textId="10D3E204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29A6380A" w14:textId="57D6CC6E" w:rsidR="00B16E3C" w:rsidRDefault="00B16E3C" w:rsidP="00B21E60">
            <w:pPr>
              <w:pStyle w:val="TableParagraph"/>
              <w:spacing w:before="55"/>
              <w:ind w:left="142"/>
            </w:pPr>
            <w:proofErr w:type="spellStart"/>
            <w:r w:rsidRPr="009A1F07">
              <w:t>Empirische</w:t>
            </w:r>
            <w:proofErr w:type="spellEnd"/>
            <w:r w:rsidRPr="009A1F07">
              <w:t xml:space="preserve"> </w:t>
            </w:r>
            <w:proofErr w:type="spellStart"/>
            <w:r w:rsidRPr="009A1F07">
              <w:t>Forschungsmethoden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68C0A6E8" w14:textId="2295DB72" w:rsidR="00B16E3C" w:rsidRDefault="00B16E3C" w:rsidP="00B21E60">
            <w:pPr>
              <w:pStyle w:val="TableParagraph"/>
              <w:spacing w:before="55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1CFF2DD" w14:textId="4C0DA3CF" w:rsidR="00B16E3C" w:rsidRDefault="00B16E3C" w:rsidP="00B21E60">
            <w:pPr>
              <w:pStyle w:val="TableParagraph"/>
              <w:spacing w:before="55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5629762" w14:textId="08334EE0" w:rsidR="00B16E3C" w:rsidRPr="001212D6" w:rsidRDefault="00B16E3C" w:rsidP="00B21E60">
            <w:pPr>
              <w:pStyle w:val="TableParagraph"/>
              <w:spacing w:before="55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B92613C" w14:textId="77777777" w:rsidR="00B16E3C" w:rsidRPr="001212D6" w:rsidRDefault="00B16E3C" w:rsidP="00B21E60">
            <w:pPr>
              <w:pStyle w:val="TableParagraph"/>
              <w:spacing w:before="55"/>
              <w:ind w:left="88" w:right="139"/>
              <w:jc w:val="center"/>
            </w:pPr>
          </w:p>
        </w:tc>
      </w:tr>
      <w:tr w:rsidR="00B16E3C" w14:paraId="4C45D748" w14:textId="29A913F7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E4A0E60" w14:textId="731C8AB2" w:rsidR="00B16E3C" w:rsidRDefault="00B16E3C" w:rsidP="00B21E60">
            <w:pPr>
              <w:pStyle w:val="TableParagraph"/>
              <w:ind w:left="142"/>
            </w:pPr>
            <w:r w:rsidRPr="009A1F07">
              <w:t>Unternehmensethik</w:t>
            </w:r>
            <w:r w:rsidR="00421A53" w:rsidRPr="00421A53">
              <w:rPr>
                <w:vertAlign w:val="superscript"/>
              </w:rPr>
              <w:t>1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4A164274" w14:textId="107012D9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3004437" w14:textId="652F4C41" w:rsidR="00B16E3C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38C806F" w14:textId="33659B8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66FA40D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03B1EA9A" w14:textId="13F55ED7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2E60D52D" w14:textId="368FC6F4" w:rsidR="00B16E3C" w:rsidRDefault="00B16E3C" w:rsidP="00B21E60">
            <w:pPr>
              <w:pStyle w:val="TableParagraph"/>
              <w:spacing w:before="55"/>
              <w:ind w:left="142"/>
            </w:pPr>
            <w:r w:rsidRPr="009A1F07">
              <w:t xml:space="preserve">Business Analytics 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3DEE807" w14:textId="44D05A5A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97835BA" w14:textId="630660BE" w:rsidR="00B16E3C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AB6AC47" w14:textId="5C0C4DB4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74428F5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23707A91" w14:textId="1CE42A74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B81DB1A" w14:textId="4EFD95B8" w:rsidR="00B16E3C" w:rsidRDefault="00B16E3C" w:rsidP="00B21E60">
            <w:pPr>
              <w:pStyle w:val="TableParagraph"/>
              <w:ind w:left="142"/>
            </w:pPr>
            <w:proofErr w:type="spellStart"/>
            <w:r w:rsidRPr="009A1F07">
              <w:t>Komplexität</w:t>
            </w:r>
            <w:proofErr w:type="spellEnd"/>
            <w:r w:rsidRPr="009A1F07">
              <w:t xml:space="preserve"> &amp; </w:t>
            </w:r>
            <w:proofErr w:type="spellStart"/>
            <w:r w:rsidRPr="009A1F07">
              <w:t>Projektmanagement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1FBF6763" w14:textId="5E622BB7" w:rsidR="00B16E3C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CEE0CDF" w14:textId="349687E9" w:rsidR="00B16E3C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654A210" w14:textId="5F0DCD0D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83D69BF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03C2051B" w14:textId="670EBAC5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2BC5B562" w14:textId="6052603C" w:rsidR="00B16E3C" w:rsidRPr="00A36675" w:rsidRDefault="00B16E3C" w:rsidP="00B21E60">
            <w:pPr>
              <w:pStyle w:val="TableParagraph"/>
              <w:ind w:left="142" w:right="7"/>
            </w:pPr>
            <w:proofErr w:type="spellStart"/>
            <w:r w:rsidRPr="009A1F07">
              <w:t>Transformatives</w:t>
            </w:r>
            <w:proofErr w:type="spellEnd"/>
            <w:r w:rsidRPr="009A1F07">
              <w:t xml:space="preserve"> Management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ACC3589" w14:textId="1C9B1058" w:rsidR="00B16E3C" w:rsidRPr="00A36675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72EA6CD" w14:textId="34112063" w:rsidR="00B16E3C" w:rsidRPr="00795E97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2878AD4" w14:textId="2F8063AF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3B201778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7AE579A7" w14:textId="593132C1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651F8CF" w14:textId="415EE1E6" w:rsidR="00B16E3C" w:rsidRPr="00A36675" w:rsidRDefault="00B16E3C" w:rsidP="00B21E60">
            <w:pPr>
              <w:pStyle w:val="TableParagraph"/>
              <w:ind w:left="142" w:right="7"/>
            </w:pPr>
            <w:r w:rsidRPr="009A1F07">
              <w:t>Wissensmanagement &amp; Innovation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11C2C9DC" w14:textId="2CFD601F" w:rsidR="00B16E3C" w:rsidRPr="00A36675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8C6BA49" w14:textId="76E47C64" w:rsidR="00B16E3C" w:rsidRPr="00795E97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A27C5A2" w14:textId="6B7D02FE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F74FFFD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38E0B613" w14:textId="568D59A3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68D69AFD" w14:textId="6F4A1CAC" w:rsidR="00B16E3C" w:rsidRPr="00A36675" w:rsidRDefault="00B16E3C" w:rsidP="00B21E60">
            <w:pPr>
              <w:pStyle w:val="TableParagraph"/>
              <w:ind w:left="142" w:right="7"/>
            </w:pPr>
            <w:proofErr w:type="spellStart"/>
            <w:r w:rsidRPr="009A1F07">
              <w:t>Internationale</w:t>
            </w:r>
            <w:proofErr w:type="spellEnd"/>
            <w:r w:rsidRPr="009A1F07">
              <w:t xml:space="preserve"> </w:t>
            </w:r>
            <w:proofErr w:type="spellStart"/>
            <w:r w:rsidRPr="009A1F07">
              <w:t>Betriebswirtschaft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C04CD6E" w14:textId="088FA2BB" w:rsidR="00B16E3C" w:rsidRPr="00A36675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F49AF8E" w14:textId="291AF5C7" w:rsidR="00B16E3C" w:rsidRPr="00795E97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88AC1F1" w14:textId="35E8C2FC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7B49C0F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34EF4174" w14:textId="36D396C2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239A6CC3" w14:textId="66CC7DEC" w:rsidR="00B16E3C" w:rsidRPr="00A36675" w:rsidRDefault="00B16E3C" w:rsidP="00B21E60">
            <w:pPr>
              <w:pStyle w:val="TableParagraph"/>
              <w:ind w:left="142" w:right="7"/>
            </w:pPr>
            <w:proofErr w:type="spellStart"/>
            <w:r w:rsidRPr="009A1F07">
              <w:t>Angewandte</w:t>
            </w:r>
            <w:proofErr w:type="spellEnd"/>
            <w:r w:rsidRPr="009A1F07">
              <w:t xml:space="preserve"> </w:t>
            </w:r>
            <w:proofErr w:type="spellStart"/>
            <w:r w:rsidRPr="009A1F07">
              <w:t>Mikroökonomie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764B4529" w14:textId="24200771" w:rsidR="00B16E3C" w:rsidRPr="00A36675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0A92B4F" w14:textId="44C17E92" w:rsidR="00B16E3C" w:rsidRPr="00795E97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548CEA3" w14:textId="3D8D0900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E4B69DD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4F3C3142" w14:textId="5E2937DF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3983B6CB" w14:textId="2D8B3E66" w:rsidR="00B16E3C" w:rsidRPr="00A36675" w:rsidRDefault="00B16E3C" w:rsidP="00B21E60">
            <w:pPr>
              <w:pStyle w:val="TableParagraph"/>
              <w:ind w:left="142" w:right="7"/>
            </w:pPr>
            <w:r w:rsidRPr="009A1F07">
              <w:t>Business Planning</w:t>
            </w:r>
            <w:r w:rsidR="00421A53" w:rsidRPr="00421A53">
              <w:rPr>
                <w:vertAlign w:val="superscript"/>
              </w:rPr>
              <w:t>1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0D0849D0" w14:textId="18E20775" w:rsidR="00B16E3C" w:rsidRPr="00A36675" w:rsidRDefault="00B16E3C" w:rsidP="00B21E60">
            <w:pPr>
              <w:pStyle w:val="TableParagraph"/>
              <w:ind w:left="11" w:hanging="74"/>
              <w:jc w:val="center"/>
            </w:pPr>
            <w:r w:rsidRPr="009A1F07">
              <w:t>3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12046FA8" w14:textId="75997212" w:rsidR="00B16E3C" w:rsidRPr="00795E97" w:rsidRDefault="00B16E3C" w:rsidP="00B21E60">
            <w:pPr>
              <w:pStyle w:val="TableParagraph"/>
              <w:ind w:left="23" w:hanging="142"/>
              <w:jc w:val="center"/>
            </w:pPr>
            <w:r w:rsidRPr="00B70152">
              <w:t>DL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5982E6D3" w14:textId="669F1B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6E515820" w14:textId="77777777" w:rsidR="00B16E3C" w:rsidRPr="001212D6" w:rsidRDefault="00B16E3C" w:rsidP="00B21E60">
            <w:pPr>
              <w:pStyle w:val="TableParagraph"/>
              <w:ind w:left="88" w:right="139"/>
              <w:jc w:val="center"/>
            </w:pPr>
          </w:p>
        </w:tc>
      </w:tr>
      <w:tr w:rsidR="00B16E3C" w14:paraId="0512DF23" w14:textId="41AEB5F7" w:rsidTr="00113888">
        <w:trPr>
          <w:trHeight w:val="680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4609E0AF" w14:textId="5CA38710" w:rsidR="00B16E3C" w:rsidRPr="003700E2" w:rsidRDefault="00B16E3C" w:rsidP="00A76D70">
            <w:pPr>
              <w:pStyle w:val="TableParagraph"/>
              <w:spacing w:before="54"/>
              <w:ind w:left="142"/>
              <w:rPr>
                <w:b/>
                <w:lang w:val="de-AT"/>
              </w:rPr>
            </w:pPr>
            <w:r w:rsidRPr="003700E2">
              <w:rPr>
                <w:b/>
                <w:lang w:val="de-AT"/>
              </w:rPr>
              <w:t>Wahlmodule Leadership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03FD74C4" w14:textId="2B0F3224" w:rsidR="00B16E3C" w:rsidRPr="003700E2" w:rsidRDefault="00B16E3C" w:rsidP="003700E2">
            <w:pPr>
              <w:pStyle w:val="TableParagraph"/>
              <w:spacing w:before="54"/>
              <w:ind w:left="11" w:hanging="74"/>
              <w:jc w:val="center"/>
              <w:rPr>
                <w:b/>
                <w:lang w:val="de-AT"/>
              </w:rPr>
            </w:pPr>
            <w:r w:rsidRPr="003700E2">
              <w:rPr>
                <w:b/>
                <w:lang w:val="de-AT"/>
              </w:rPr>
              <w:t>0-12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2D7538DA" w14:textId="77777777" w:rsidR="00B16E3C" w:rsidRPr="003700E2" w:rsidRDefault="00B16E3C" w:rsidP="00A76D70">
            <w:pPr>
              <w:pStyle w:val="TableParagraph"/>
              <w:spacing w:before="54"/>
              <w:ind w:left="23" w:hanging="142"/>
              <w:jc w:val="center"/>
              <w:rPr>
                <w:b/>
                <w:lang w:val="de-AT"/>
              </w:rPr>
            </w:pP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1B161127" w14:textId="544542BC" w:rsidR="00B16E3C" w:rsidRPr="00641A31" w:rsidRDefault="00641A31" w:rsidP="008C70A1">
            <w:pPr>
              <w:pStyle w:val="TableParagraph"/>
              <w:spacing w:before="54"/>
              <w:ind w:left="88" w:right="139"/>
              <w:jc w:val="center"/>
              <w:rPr>
                <w:bCs/>
                <w:i/>
                <w:iCs/>
                <w:sz w:val="20"/>
                <w:szCs w:val="20"/>
              </w:rPr>
            </w:pPr>
            <w:r w:rsidRPr="00641A31">
              <w:rPr>
                <w:bCs/>
                <w:i/>
                <w:iCs/>
                <w:sz w:val="20"/>
                <w:szCs w:val="20"/>
              </w:rPr>
              <w:t xml:space="preserve">Termine </w:t>
            </w:r>
            <w:proofErr w:type="spellStart"/>
            <w:r w:rsidRPr="00641A31">
              <w:rPr>
                <w:bCs/>
                <w:i/>
                <w:iCs/>
                <w:sz w:val="20"/>
                <w:szCs w:val="20"/>
              </w:rPr>
              <w:t>eintragen</w:t>
            </w:r>
            <w:proofErr w:type="spellEnd"/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6687A5C3" w14:textId="3DB97904" w:rsidR="00B16E3C" w:rsidRPr="005D5777" w:rsidRDefault="00641A31" w:rsidP="008C70A1">
            <w:pPr>
              <w:pStyle w:val="TableParagraph"/>
              <w:spacing w:before="54"/>
              <w:ind w:left="88" w:right="139"/>
              <w:jc w:val="center"/>
              <w:rPr>
                <w:bCs/>
                <w:i/>
                <w:iCs/>
                <w:sz w:val="20"/>
                <w:szCs w:val="20"/>
              </w:rPr>
            </w:pPr>
            <w:proofErr w:type="spellStart"/>
            <w:r w:rsidRPr="00641A31">
              <w:rPr>
                <w:bCs/>
                <w:i/>
                <w:iCs/>
                <w:sz w:val="20"/>
                <w:szCs w:val="20"/>
              </w:rPr>
              <w:t>Auswahl</w:t>
            </w:r>
            <w:proofErr w:type="spellEnd"/>
            <w:r w:rsidRPr="00641A31">
              <w:rPr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641A31">
              <w:rPr>
                <w:bCs/>
                <w:i/>
                <w:iCs/>
                <w:sz w:val="20"/>
                <w:szCs w:val="20"/>
              </w:rPr>
              <w:t>ankreuzen</w:t>
            </w:r>
            <w:proofErr w:type="spellEnd"/>
          </w:p>
        </w:tc>
      </w:tr>
      <w:tr w:rsidR="00B16E3C" w14:paraId="41E8FFFE" w14:textId="7CEF0C4B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12E0F061" w14:textId="01036A59" w:rsidR="00B16E3C" w:rsidRPr="003700E2" w:rsidRDefault="00B16E3C" w:rsidP="00A76D70">
            <w:pPr>
              <w:pStyle w:val="TableParagraph"/>
              <w:ind w:left="142" w:right="7"/>
              <w:rPr>
                <w:lang w:val="de-AT"/>
              </w:rPr>
            </w:pPr>
            <w:r w:rsidRPr="003700E2">
              <w:rPr>
                <w:lang w:val="de-AT"/>
              </w:rPr>
              <w:t>Verantwortungsvolle Führung in der neuen Arbeitswelt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5A7283B7" w14:textId="7B137CF8" w:rsidR="00B16E3C" w:rsidRPr="009A1F07" w:rsidRDefault="00B16E3C" w:rsidP="00A76D70">
            <w:pPr>
              <w:pStyle w:val="TableParagraph"/>
              <w:ind w:left="11" w:hanging="74"/>
              <w:jc w:val="center"/>
            </w:pPr>
            <w:r w:rsidRPr="00E40509">
              <w:t>6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633F272" w14:textId="1BD8E92D" w:rsidR="00B16E3C" w:rsidRPr="00795E97" w:rsidRDefault="00B16E3C" w:rsidP="00A76D70">
            <w:pPr>
              <w:pStyle w:val="TableParagraph"/>
              <w:ind w:left="23" w:hanging="142"/>
              <w:jc w:val="center"/>
            </w:pPr>
            <w:r w:rsidRPr="00E126DB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1FF459B" w14:textId="4DDFA6BE" w:rsidR="00B16E3C" w:rsidRPr="00E126DB" w:rsidRDefault="00B16E3C" w:rsidP="008C70A1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79B78D02" w14:textId="77777777" w:rsidR="00B16E3C" w:rsidRDefault="00B16E3C" w:rsidP="008C70A1">
            <w:pPr>
              <w:pStyle w:val="TableParagraph"/>
              <w:ind w:left="88" w:right="139"/>
              <w:jc w:val="center"/>
            </w:pPr>
          </w:p>
        </w:tc>
      </w:tr>
      <w:tr w:rsidR="00B16E3C" w14:paraId="3D3D47FC" w14:textId="11A977FF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6249C589" w14:textId="35AE2F7B" w:rsidR="00B16E3C" w:rsidRPr="003700E2" w:rsidRDefault="00B16E3C" w:rsidP="00A76D70">
            <w:pPr>
              <w:pStyle w:val="TableParagraph"/>
              <w:ind w:left="142" w:right="7"/>
              <w:rPr>
                <w:lang w:val="de-AT"/>
              </w:rPr>
            </w:pPr>
            <w:r w:rsidRPr="003700E2">
              <w:rPr>
                <w:lang w:val="de-AT"/>
              </w:rPr>
              <w:t>Resilienz und Achtsamkeit in der Führung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vAlign w:val="center"/>
          </w:tcPr>
          <w:p w14:paraId="432BF0CF" w14:textId="76604A96" w:rsidR="00B16E3C" w:rsidRPr="009A1F07" w:rsidRDefault="00B16E3C" w:rsidP="00A76D70">
            <w:pPr>
              <w:pStyle w:val="TableParagraph"/>
              <w:ind w:left="11" w:hanging="74"/>
              <w:jc w:val="center"/>
            </w:pPr>
            <w:r w:rsidRPr="00E40509">
              <w:t>6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07C21F74" w14:textId="6B762EA6" w:rsidR="00B16E3C" w:rsidRPr="00795E97" w:rsidRDefault="00B16E3C" w:rsidP="00A76D70">
            <w:pPr>
              <w:pStyle w:val="TableParagraph"/>
              <w:ind w:left="23" w:hanging="142"/>
              <w:jc w:val="center"/>
            </w:pPr>
            <w:r w:rsidRPr="00E126DB">
              <w:rPr>
                <w:lang w:val="de-AT"/>
              </w:rPr>
              <w:t>BL</w:t>
            </w: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4AA56DF0" w14:textId="5879D788" w:rsidR="00B16E3C" w:rsidRPr="00E126DB" w:rsidRDefault="00B16E3C" w:rsidP="008C70A1">
            <w:pPr>
              <w:pStyle w:val="TableParagraph"/>
              <w:ind w:left="88" w:right="139"/>
              <w:jc w:val="center"/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</w:tcPr>
          <w:p w14:paraId="2D6D2544" w14:textId="77777777" w:rsidR="00B16E3C" w:rsidRPr="00E126DB" w:rsidRDefault="00B16E3C" w:rsidP="008C70A1">
            <w:pPr>
              <w:pStyle w:val="TableParagraph"/>
              <w:ind w:left="88" w:right="139"/>
              <w:jc w:val="center"/>
            </w:pPr>
          </w:p>
        </w:tc>
      </w:tr>
      <w:tr w:rsidR="00B16E3C" w14:paraId="53FE7AE4" w14:textId="4F3B5AF3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2F22EE1E" w14:textId="64124F55" w:rsidR="00B16E3C" w:rsidRPr="003700E2" w:rsidRDefault="00B16E3C" w:rsidP="00A76D70">
            <w:pPr>
              <w:pStyle w:val="TableParagraph"/>
              <w:ind w:left="142" w:right="7"/>
              <w:rPr>
                <w:b/>
                <w:bCs/>
              </w:rPr>
            </w:pPr>
            <w:proofErr w:type="spellStart"/>
            <w:r w:rsidRPr="003700E2">
              <w:rPr>
                <w:b/>
                <w:bCs/>
              </w:rPr>
              <w:t>Projektarbeit</w:t>
            </w:r>
            <w:proofErr w:type="spellEnd"/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6A15CCF0" w14:textId="2D7A624C" w:rsidR="00B16E3C" w:rsidRPr="003700E2" w:rsidRDefault="00B16E3C" w:rsidP="003700E2">
            <w:pPr>
              <w:pStyle w:val="TableParagraph"/>
              <w:ind w:left="11" w:hanging="74"/>
              <w:jc w:val="center"/>
              <w:rPr>
                <w:b/>
                <w:bCs/>
              </w:rPr>
            </w:pPr>
            <w:r w:rsidRPr="003700E2">
              <w:rPr>
                <w:b/>
                <w:bCs/>
              </w:rPr>
              <w:t>6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  <w:vAlign w:val="center"/>
          </w:tcPr>
          <w:p w14:paraId="6163FD6F" w14:textId="5D1F8F74" w:rsidR="00B16E3C" w:rsidRPr="003700E2" w:rsidRDefault="00B16E3C" w:rsidP="00A76D70">
            <w:pPr>
              <w:pStyle w:val="TableParagraph"/>
              <w:ind w:left="23" w:hanging="142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4E251DF1" w14:textId="383B52E6" w:rsidR="00B16E3C" w:rsidRPr="003700E2" w:rsidRDefault="00B16E3C" w:rsidP="008C70A1">
            <w:pPr>
              <w:pStyle w:val="TableParagraph"/>
              <w:ind w:left="88" w:right="139"/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BED0E5" w:themeFill="accent2" w:themeFillTint="66"/>
          </w:tcPr>
          <w:p w14:paraId="331CED6D" w14:textId="77777777" w:rsidR="00B16E3C" w:rsidRPr="003700E2" w:rsidRDefault="00B16E3C" w:rsidP="008C70A1">
            <w:pPr>
              <w:pStyle w:val="TableParagraph"/>
              <w:ind w:left="88" w:right="139"/>
              <w:jc w:val="center"/>
              <w:rPr>
                <w:b/>
                <w:bCs/>
              </w:rPr>
            </w:pPr>
          </w:p>
        </w:tc>
      </w:tr>
      <w:tr w:rsidR="00B16E3C" w14:paraId="15C8538E" w14:textId="77CD3D92" w:rsidTr="00113888">
        <w:trPr>
          <w:trHeight w:val="397"/>
        </w:trPr>
        <w:tc>
          <w:tcPr>
            <w:tcW w:w="3969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D9D9D9" w:themeFill="background1" w:themeFillShade="D9"/>
            <w:vAlign w:val="center"/>
          </w:tcPr>
          <w:p w14:paraId="3A2CC4FF" w14:textId="4B19BF19" w:rsidR="00B16E3C" w:rsidRPr="003700E2" w:rsidRDefault="00B16E3C" w:rsidP="00A76D70">
            <w:pPr>
              <w:pStyle w:val="TableParagraph"/>
              <w:ind w:left="142" w:right="7"/>
              <w:rPr>
                <w:b/>
                <w:bCs/>
              </w:rPr>
            </w:pPr>
            <w:r w:rsidRPr="003700E2">
              <w:rPr>
                <w:b/>
                <w:bCs/>
              </w:rPr>
              <w:t>Summe</w:t>
            </w:r>
          </w:p>
        </w:tc>
        <w:tc>
          <w:tcPr>
            <w:tcW w:w="851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D9D9D9" w:themeFill="background1" w:themeFillShade="D9"/>
            <w:vAlign w:val="center"/>
          </w:tcPr>
          <w:p w14:paraId="628E3FC1" w14:textId="35C4F27B" w:rsidR="00B16E3C" w:rsidRPr="003700E2" w:rsidRDefault="00B16E3C" w:rsidP="003700E2">
            <w:pPr>
              <w:pStyle w:val="TableParagraph"/>
              <w:ind w:left="11" w:hanging="74"/>
              <w:jc w:val="center"/>
              <w:rPr>
                <w:b/>
                <w:bCs/>
              </w:rPr>
            </w:pPr>
            <w:r w:rsidRPr="003700E2">
              <w:rPr>
                <w:b/>
                <w:bCs/>
              </w:rPr>
              <w:t>60</w:t>
            </w:r>
          </w:p>
        </w:tc>
        <w:tc>
          <w:tcPr>
            <w:tcW w:w="85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D9D9D9" w:themeFill="background1" w:themeFillShade="D9"/>
            <w:vAlign w:val="center"/>
          </w:tcPr>
          <w:p w14:paraId="0630B625" w14:textId="1ECF3952" w:rsidR="00B16E3C" w:rsidRPr="003700E2" w:rsidRDefault="00B16E3C" w:rsidP="00A76D70">
            <w:pPr>
              <w:pStyle w:val="TableParagraph"/>
              <w:ind w:left="23" w:hanging="142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D9D9D9" w:themeFill="background1" w:themeFillShade="D9"/>
          </w:tcPr>
          <w:p w14:paraId="281BCB79" w14:textId="201C92A0" w:rsidR="00B16E3C" w:rsidRPr="003700E2" w:rsidRDefault="00B16E3C" w:rsidP="008C70A1">
            <w:pPr>
              <w:pStyle w:val="TableParagraph"/>
              <w:ind w:left="88" w:right="139"/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002451"/>
              <w:left w:val="single" w:sz="4" w:space="0" w:color="002451"/>
              <w:bottom w:val="single" w:sz="4" w:space="0" w:color="002451"/>
              <w:right w:val="single" w:sz="4" w:space="0" w:color="002451"/>
            </w:tcBorders>
            <w:shd w:val="clear" w:color="auto" w:fill="D9D9D9" w:themeFill="background1" w:themeFillShade="D9"/>
          </w:tcPr>
          <w:p w14:paraId="17BFF51D" w14:textId="77777777" w:rsidR="00B16E3C" w:rsidRPr="003700E2" w:rsidRDefault="00B16E3C" w:rsidP="008C70A1">
            <w:pPr>
              <w:pStyle w:val="TableParagraph"/>
              <w:ind w:left="88" w:right="139"/>
              <w:jc w:val="center"/>
              <w:rPr>
                <w:b/>
                <w:bCs/>
              </w:rPr>
            </w:pPr>
          </w:p>
        </w:tc>
      </w:tr>
    </w:tbl>
    <w:p w14:paraId="686C9F63" w14:textId="77777777" w:rsidR="003700E2" w:rsidRPr="003700E2" w:rsidRDefault="003700E2" w:rsidP="003700E2"/>
    <w:p w14:paraId="617D84E5" w14:textId="77777777" w:rsidR="008C70A1" w:rsidRDefault="008C70A1" w:rsidP="008C70A1">
      <w:pPr>
        <w:spacing w:line="320" w:lineRule="exact"/>
        <w:jc w:val="both"/>
        <w:rPr>
          <w:color w:val="031E45" w:themeColor="accent1"/>
          <w:sz w:val="24"/>
          <w:szCs w:val="24"/>
        </w:rPr>
      </w:pPr>
    </w:p>
    <w:p w14:paraId="2FF93FD4" w14:textId="77777777" w:rsidR="00113888" w:rsidRDefault="00113888" w:rsidP="008C70A1">
      <w:pPr>
        <w:spacing w:line="320" w:lineRule="exact"/>
        <w:jc w:val="both"/>
        <w:rPr>
          <w:color w:val="031E45" w:themeColor="accent1"/>
          <w:sz w:val="24"/>
          <w:szCs w:val="24"/>
        </w:rPr>
      </w:pPr>
    </w:p>
    <w:p w14:paraId="3972801B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  <w:r w:rsidRPr="00641A31">
        <w:rPr>
          <w:rFonts w:ascii="Arial" w:hAnsi="Arial" w:cs="Arial"/>
          <w:sz w:val="22"/>
          <w:szCs w:val="22"/>
        </w:rPr>
        <w:t>………………..…..…………           ……………………………………………….……………</w:t>
      </w:r>
    </w:p>
    <w:p w14:paraId="78A958C2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  <w:r w:rsidRPr="00641A31">
        <w:rPr>
          <w:rFonts w:ascii="Arial" w:hAnsi="Arial" w:cs="Arial"/>
          <w:sz w:val="22"/>
          <w:szCs w:val="22"/>
        </w:rPr>
        <w:t>Datum</w:t>
      </w:r>
      <w:r w:rsidRPr="00641A31">
        <w:rPr>
          <w:rFonts w:ascii="Arial" w:hAnsi="Arial" w:cs="Arial"/>
          <w:sz w:val="22"/>
          <w:szCs w:val="22"/>
        </w:rPr>
        <w:tab/>
      </w:r>
      <w:r w:rsidRPr="00641A31">
        <w:rPr>
          <w:rFonts w:ascii="Arial" w:hAnsi="Arial" w:cs="Arial"/>
          <w:sz w:val="22"/>
          <w:szCs w:val="22"/>
        </w:rPr>
        <w:tab/>
      </w:r>
      <w:r w:rsidRPr="00641A31">
        <w:rPr>
          <w:rFonts w:ascii="Arial" w:hAnsi="Arial" w:cs="Arial"/>
          <w:sz w:val="22"/>
          <w:szCs w:val="22"/>
        </w:rPr>
        <w:tab/>
        <w:t xml:space="preserve">                   Unterschrift des Studierenden</w:t>
      </w:r>
    </w:p>
    <w:p w14:paraId="13BEF939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  <w:r w:rsidRPr="00641A31">
        <w:rPr>
          <w:rFonts w:ascii="Arial" w:hAnsi="Arial" w:cs="Arial"/>
          <w:sz w:val="22"/>
          <w:szCs w:val="22"/>
        </w:rPr>
        <w:t xml:space="preserve"> </w:t>
      </w:r>
    </w:p>
    <w:p w14:paraId="206BC52B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</w:p>
    <w:p w14:paraId="6177C4B5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</w:p>
    <w:p w14:paraId="4AC23589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  <w:r w:rsidRPr="00641A31">
        <w:rPr>
          <w:rFonts w:ascii="Arial" w:hAnsi="Arial" w:cs="Arial"/>
          <w:sz w:val="22"/>
          <w:szCs w:val="22"/>
        </w:rPr>
        <w:t>………………..…..…………          ……………………………………………….……………</w:t>
      </w:r>
    </w:p>
    <w:p w14:paraId="178CA42F" w14:textId="77777777" w:rsidR="00641A31" w:rsidRPr="00641A31" w:rsidRDefault="00641A31" w:rsidP="00641A31">
      <w:pPr>
        <w:rPr>
          <w:rFonts w:ascii="Arial" w:hAnsi="Arial" w:cs="Arial"/>
          <w:sz w:val="22"/>
          <w:szCs w:val="22"/>
        </w:rPr>
      </w:pPr>
      <w:r w:rsidRPr="00641A31">
        <w:rPr>
          <w:rFonts w:ascii="Arial" w:hAnsi="Arial" w:cs="Arial"/>
          <w:sz w:val="22"/>
          <w:szCs w:val="22"/>
        </w:rPr>
        <w:t>Datum</w:t>
      </w:r>
      <w:r w:rsidRPr="00641A31">
        <w:rPr>
          <w:rFonts w:ascii="Arial" w:hAnsi="Arial" w:cs="Arial"/>
          <w:sz w:val="22"/>
          <w:szCs w:val="22"/>
        </w:rPr>
        <w:tab/>
      </w:r>
      <w:r w:rsidRPr="00641A31">
        <w:rPr>
          <w:rFonts w:ascii="Arial" w:hAnsi="Arial" w:cs="Arial"/>
          <w:sz w:val="22"/>
          <w:szCs w:val="22"/>
        </w:rPr>
        <w:tab/>
      </w:r>
      <w:r w:rsidRPr="00641A31">
        <w:rPr>
          <w:rFonts w:ascii="Arial" w:hAnsi="Arial" w:cs="Arial"/>
          <w:sz w:val="22"/>
          <w:szCs w:val="22"/>
        </w:rPr>
        <w:tab/>
        <w:t xml:space="preserve">                   Unterschrift der Studienleitung </w:t>
      </w:r>
    </w:p>
    <w:p w14:paraId="39E4299A" w14:textId="77777777" w:rsidR="00421A53" w:rsidRPr="00931F4B" w:rsidRDefault="00421A53" w:rsidP="00421A53">
      <w:pPr>
        <w:spacing w:line="288" w:lineRule="auto"/>
        <w:rPr>
          <w:b/>
          <w:bCs/>
          <w:u w:val="single"/>
        </w:rPr>
      </w:pPr>
      <w:r w:rsidRPr="00931F4B">
        <w:rPr>
          <w:b/>
          <w:bCs/>
          <w:u w:val="single"/>
        </w:rPr>
        <w:t>Kursreihenfolge:</w:t>
      </w:r>
    </w:p>
    <w:p w14:paraId="011CBC29" w14:textId="77777777" w:rsidR="00421A53" w:rsidRPr="00931F4B" w:rsidRDefault="00421A53" w:rsidP="00421A53">
      <w:pPr>
        <w:spacing w:line="288" w:lineRule="auto"/>
      </w:pPr>
      <w:r w:rsidRPr="00931F4B">
        <w:t>Für den Kurs "</w:t>
      </w:r>
      <w:r w:rsidRPr="00931F4B">
        <w:rPr>
          <w:b/>
          <w:bCs/>
        </w:rPr>
        <w:t xml:space="preserve">Business </w:t>
      </w:r>
      <w:proofErr w:type="spellStart"/>
      <w:r w:rsidRPr="00931F4B">
        <w:rPr>
          <w:b/>
          <w:bCs/>
        </w:rPr>
        <w:t>Planning</w:t>
      </w:r>
      <w:proofErr w:type="spellEnd"/>
      <w:r w:rsidRPr="00931F4B">
        <w:t>" müssen</w:t>
      </w:r>
      <w:r>
        <w:t xml:space="preserve"> </w:t>
      </w:r>
      <w:r w:rsidRPr="00931F4B">
        <w:t>die beiden Grundlagenkurse und der Kurs "Controlling &amp; Reporting" positiv abgeschlossen sein.</w:t>
      </w:r>
    </w:p>
    <w:p w14:paraId="240ECFC2" w14:textId="77777777" w:rsidR="00421A53" w:rsidRDefault="00421A53" w:rsidP="00421A53">
      <w:pPr>
        <w:spacing w:line="288" w:lineRule="auto"/>
        <w:rPr>
          <w:b/>
          <w:bCs/>
          <w:u w:val="single"/>
        </w:rPr>
      </w:pPr>
      <w:r w:rsidRPr="00931F4B">
        <w:rPr>
          <w:b/>
          <w:bCs/>
          <w:u w:val="single"/>
          <w:vertAlign w:val="superscript"/>
        </w:rPr>
        <w:t xml:space="preserve">1 </w:t>
      </w:r>
      <w:r w:rsidRPr="00931F4B">
        <w:rPr>
          <w:b/>
          <w:bCs/>
          <w:u w:val="single"/>
        </w:rPr>
        <w:t>Kollaborative</w:t>
      </w:r>
      <w:r>
        <w:rPr>
          <w:b/>
          <w:bCs/>
          <w:u w:val="single"/>
        </w:rPr>
        <w:t>r</w:t>
      </w:r>
      <w:r w:rsidRPr="00931F4B">
        <w:rPr>
          <w:b/>
          <w:bCs/>
          <w:u w:val="single"/>
        </w:rPr>
        <w:t xml:space="preserve"> Kurs</w:t>
      </w:r>
    </w:p>
    <w:p w14:paraId="6744FE92" w14:textId="77777777" w:rsidR="00421A53" w:rsidRDefault="00421A53" w:rsidP="00421A53">
      <w:pPr>
        <w:spacing w:line="288" w:lineRule="auto"/>
      </w:pPr>
      <w:r w:rsidRPr="004F1DB0">
        <w:t xml:space="preserve">Kollaborative Kurse starten jeweils am 1.10., 1.3. und 1.6. Die Kursdauer beträgt 8 Wochen. Aufgaben werden gemeinsam in einer </w:t>
      </w:r>
      <w:r>
        <w:t>Lerng</w:t>
      </w:r>
      <w:r w:rsidRPr="004F1DB0">
        <w:t>ruppe gelöst.</w:t>
      </w:r>
    </w:p>
    <w:p w14:paraId="5CE7109D" w14:textId="77777777" w:rsidR="00421A53" w:rsidRPr="004F1DB0" w:rsidRDefault="00421A53" w:rsidP="00421A53">
      <w:pPr>
        <w:spacing w:line="288" w:lineRule="auto"/>
      </w:pPr>
      <w:r>
        <w:t xml:space="preserve">Ausnahme: </w:t>
      </w:r>
      <w:bookmarkStart w:id="0" w:name="_Hlk210137143"/>
      <w:r>
        <w:t xml:space="preserve">Der Kurs Business </w:t>
      </w:r>
      <w:proofErr w:type="spellStart"/>
      <w:r>
        <w:t>Planning</w:t>
      </w:r>
      <w:proofErr w:type="spellEnd"/>
      <w:r>
        <w:t xml:space="preserve"> startet einmal pro Semester und dauert auch ein Semester.</w:t>
      </w:r>
      <w:bookmarkEnd w:id="0"/>
    </w:p>
    <w:p w14:paraId="2A3543E1" w14:textId="77777777" w:rsidR="00B16E3C" w:rsidRPr="00B21E60" w:rsidRDefault="00B16E3C" w:rsidP="008C70A1">
      <w:pPr>
        <w:spacing w:line="320" w:lineRule="exact"/>
        <w:jc w:val="both"/>
        <w:rPr>
          <w:color w:val="031E45" w:themeColor="accent1"/>
          <w:sz w:val="24"/>
          <w:szCs w:val="24"/>
        </w:rPr>
      </w:pPr>
    </w:p>
    <w:p w14:paraId="18087461" w14:textId="77777777" w:rsidR="00F6644C" w:rsidRPr="00B21E60" w:rsidRDefault="00F6644C" w:rsidP="00F6644C">
      <w:pPr>
        <w:spacing w:before="123"/>
        <w:ind w:left="117"/>
        <w:rPr>
          <w:color w:val="031E45" w:themeColor="accent1"/>
        </w:rPr>
      </w:pPr>
      <w:r w:rsidRPr="00B21E60">
        <w:rPr>
          <w:color w:val="031E45" w:themeColor="accent1"/>
        </w:rPr>
        <w:t xml:space="preserve">BL ... </w:t>
      </w:r>
      <w:proofErr w:type="spellStart"/>
      <w:r w:rsidRPr="00B21E60">
        <w:rPr>
          <w:color w:val="031E45" w:themeColor="accent1"/>
        </w:rPr>
        <w:t>Blended</w:t>
      </w:r>
      <w:proofErr w:type="spellEnd"/>
      <w:r w:rsidRPr="00B21E60">
        <w:rPr>
          <w:color w:val="031E45" w:themeColor="accent1"/>
        </w:rPr>
        <w:t xml:space="preserve"> Learning (Mix aus Präsenzeinheiten am Campus und Selbstlernphasen)</w:t>
      </w:r>
    </w:p>
    <w:p w14:paraId="4D8E54B8" w14:textId="762819A9" w:rsidR="009A6447" w:rsidRPr="00B21E60" w:rsidRDefault="00F6644C" w:rsidP="00113888">
      <w:pPr>
        <w:spacing w:before="123"/>
        <w:ind w:left="117"/>
        <w:rPr>
          <w:b/>
          <w:bCs/>
          <w:color w:val="031E45" w:themeColor="accent1"/>
          <w:sz w:val="22"/>
          <w:szCs w:val="22"/>
          <w:lang w:val="en-US"/>
        </w:rPr>
      </w:pPr>
      <w:r w:rsidRPr="00B21E60">
        <w:rPr>
          <w:color w:val="031E45" w:themeColor="accent1"/>
          <w:lang w:val="en-US"/>
        </w:rPr>
        <w:t>DL … Distance Learning (</w:t>
      </w:r>
      <w:proofErr w:type="spellStart"/>
      <w:r w:rsidRPr="00B21E60">
        <w:rPr>
          <w:color w:val="031E45" w:themeColor="accent1"/>
          <w:lang w:val="en-US"/>
        </w:rPr>
        <w:t>asynchrone</w:t>
      </w:r>
      <w:proofErr w:type="spellEnd"/>
      <w:r w:rsidRPr="00B21E60">
        <w:rPr>
          <w:color w:val="031E45" w:themeColor="accent1"/>
          <w:lang w:val="en-US"/>
        </w:rPr>
        <w:t xml:space="preserve"> </w:t>
      </w:r>
      <w:proofErr w:type="spellStart"/>
      <w:r w:rsidRPr="00B21E60">
        <w:rPr>
          <w:color w:val="031E45" w:themeColor="accent1"/>
          <w:lang w:val="en-US"/>
        </w:rPr>
        <w:t>Lehre</w:t>
      </w:r>
      <w:proofErr w:type="spellEnd"/>
      <w:r w:rsidRPr="00B21E60">
        <w:rPr>
          <w:color w:val="031E45" w:themeColor="accent1"/>
          <w:lang w:val="en-US"/>
        </w:rPr>
        <w:t xml:space="preserve">, </w:t>
      </w:r>
      <w:proofErr w:type="spellStart"/>
      <w:r w:rsidRPr="00B21E60">
        <w:rPr>
          <w:color w:val="031E45" w:themeColor="accent1"/>
          <w:lang w:val="en-US"/>
        </w:rPr>
        <w:t>reines</w:t>
      </w:r>
      <w:proofErr w:type="spellEnd"/>
      <w:r w:rsidRPr="00B21E60">
        <w:rPr>
          <w:color w:val="031E45" w:themeColor="accent1"/>
          <w:lang w:val="en-US"/>
        </w:rPr>
        <w:t xml:space="preserve"> eLearning)</w:t>
      </w:r>
    </w:p>
    <w:sectPr w:rsidR="009A6447" w:rsidRPr="00B21E60" w:rsidSect="00B16E3C">
      <w:footerReference w:type="default" r:id="rId11"/>
      <w:headerReference w:type="first" r:id="rId12"/>
      <w:footerReference w:type="first" r:id="rId13"/>
      <w:type w:val="continuous"/>
      <w:pgSz w:w="11906" w:h="16838" w:code="9"/>
      <w:pgMar w:top="2410" w:right="1417" w:bottom="1134" w:left="1417" w:header="465" w:footer="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8E7A1" w14:textId="77777777" w:rsidR="00857204" w:rsidRDefault="00857204" w:rsidP="00FC1429">
      <w:pPr>
        <w:spacing w:before="0" w:line="240" w:lineRule="auto"/>
      </w:pPr>
      <w:r>
        <w:separator/>
      </w:r>
    </w:p>
  </w:endnote>
  <w:endnote w:type="continuationSeparator" w:id="0">
    <w:p w14:paraId="370D72BD" w14:textId="77777777" w:rsidR="00857204" w:rsidRDefault="00857204" w:rsidP="00FC1429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 LT Pro 55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 LT Pro 45 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431286"/>
      <w:docPartObj>
        <w:docPartGallery w:val="Page Numbers (Bottom of Page)"/>
        <w:docPartUnique/>
      </w:docPartObj>
    </w:sdtPr>
    <w:sdtEndPr/>
    <w:sdtContent>
      <w:p w14:paraId="06514B41" w14:textId="17235E32" w:rsidR="00F6644C" w:rsidRDefault="00F6644C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2778C6" w14:textId="77777777" w:rsidR="00F6644C" w:rsidRDefault="00F664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6E12A" w14:textId="2610ABCB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66E8D" w14:textId="77777777" w:rsidR="00857204" w:rsidRDefault="00857204" w:rsidP="00F034E9">
      <w:pPr>
        <w:spacing w:before="120" w:line="240" w:lineRule="auto"/>
      </w:pPr>
      <w:r>
        <w:separator/>
      </w:r>
    </w:p>
  </w:footnote>
  <w:footnote w:type="continuationSeparator" w:id="0">
    <w:p w14:paraId="009B58AA" w14:textId="77777777" w:rsidR="00857204" w:rsidRDefault="00857204" w:rsidP="00F034E9">
      <w:pPr>
        <w:spacing w:before="120" w:line="240" w:lineRule="auto"/>
      </w:pPr>
      <w:r>
        <w:continuationSeparator/>
      </w:r>
    </w:p>
  </w:footnote>
  <w:footnote w:type="continuationNotice" w:id="1">
    <w:p w14:paraId="731C9148" w14:textId="77777777" w:rsidR="00857204" w:rsidRDefault="00857204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AAD67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7FE847A9" wp14:editId="0D122C2A">
          <wp:extent cx="2253600" cy="832295"/>
          <wp:effectExtent l="0" t="0" r="0" b="6350"/>
          <wp:docPr id="27" name="Grafik 27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0A5F0025"/>
    <w:multiLevelType w:val="hybridMultilevel"/>
    <w:tmpl w:val="84DA1C90"/>
    <w:lvl w:ilvl="0" w:tplc="0C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B7F29AB"/>
    <w:multiLevelType w:val="hybridMultilevel"/>
    <w:tmpl w:val="99C2394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5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7" w15:restartNumberingAfterBreak="0">
    <w:nsid w:val="373B0521"/>
    <w:multiLevelType w:val="hybridMultilevel"/>
    <w:tmpl w:val="D66EB89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E9610B"/>
    <w:multiLevelType w:val="multilevel"/>
    <w:tmpl w:val="1C2871DC"/>
    <w:numStyleLink w:val="Aufzhlung"/>
  </w:abstractNum>
  <w:abstractNum w:abstractNumId="19" w15:restartNumberingAfterBreak="0">
    <w:nsid w:val="42556CAF"/>
    <w:multiLevelType w:val="hybridMultilevel"/>
    <w:tmpl w:val="3A66C6EA"/>
    <w:lvl w:ilvl="0" w:tplc="0C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2753297"/>
    <w:multiLevelType w:val="hybridMultilevel"/>
    <w:tmpl w:val="2D4AD0F6"/>
    <w:lvl w:ilvl="0" w:tplc="FBE05A1E">
      <w:numFmt w:val="bullet"/>
      <w:lvlText w:val="&gt;"/>
      <w:lvlJc w:val="left"/>
      <w:pPr>
        <w:ind w:left="298" w:hanging="171"/>
      </w:pPr>
      <w:rPr>
        <w:rFonts w:ascii="Arial" w:eastAsia="Arial" w:hAnsi="Arial" w:cs="Arial" w:hint="default"/>
        <w:color w:val="052453"/>
        <w:w w:val="113"/>
        <w:sz w:val="18"/>
        <w:szCs w:val="18"/>
        <w:lang w:val="de-DE" w:eastAsia="de-DE" w:bidi="de-DE"/>
      </w:rPr>
    </w:lvl>
    <w:lvl w:ilvl="1" w:tplc="8DFEF3BE">
      <w:numFmt w:val="bullet"/>
      <w:lvlText w:val="•"/>
      <w:lvlJc w:val="left"/>
      <w:pPr>
        <w:ind w:left="761" w:hanging="171"/>
      </w:pPr>
      <w:rPr>
        <w:rFonts w:hint="default"/>
        <w:lang w:val="de-DE" w:eastAsia="de-DE" w:bidi="de-DE"/>
      </w:rPr>
    </w:lvl>
    <w:lvl w:ilvl="2" w:tplc="6D38754E">
      <w:numFmt w:val="bullet"/>
      <w:lvlText w:val="•"/>
      <w:lvlJc w:val="left"/>
      <w:pPr>
        <w:ind w:left="1223" w:hanging="171"/>
      </w:pPr>
      <w:rPr>
        <w:rFonts w:hint="default"/>
        <w:lang w:val="de-DE" w:eastAsia="de-DE" w:bidi="de-DE"/>
      </w:rPr>
    </w:lvl>
    <w:lvl w:ilvl="3" w:tplc="A57E6EA0">
      <w:numFmt w:val="bullet"/>
      <w:lvlText w:val="•"/>
      <w:lvlJc w:val="left"/>
      <w:pPr>
        <w:ind w:left="1685" w:hanging="171"/>
      </w:pPr>
      <w:rPr>
        <w:rFonts w:hint="default"/>
        <w:lang w:val="de-DE" w:eastAsia="de-DE" w:bidi="de-DE"/>
      </w:rPr>
    </w:lvl>
    <w:lvl w:ilvl="4" w:tplc="55A40574">
      <w:numFmt w:val="bullet"/>
      <w:lvlText w:val="•"/>
      <w:lvlJc w:val="left"/>
      <w:pPr>
        <w:ind w:left="2147" w:hanging="171"/>
      </w:pPr>
      <w:rPr>
        <w:rFonts w:hint="default"/>
        <w:lang w:val="de-DE" w:eastAsia="de-DE" w:bidi="de-DE"/>
      </w:rPr>
    </w:lvl>
    <w:lvl w:ilvl="5" w:tplc="733C3826">
      <w:numFmt w:val="bullet"/>
      <w:lvlText w:val="•"/>
      <w:lvlJc w:val="left"/>
      <w:pPr>
        <w:ind w:left="2609" w:hanging="171"/>
      </w:pPr>
      <w:rPr>
        <w:rFonts w:hint="default"/>
        <w:lang w:val="de-DE" w:eastAsia="de-DE" w:bidi="de-DE"/>
      </w:rPr>
    </w:lvl>
    <w:lvl w:ilvl="6" w:tplc="915E7174">
      <w:numFmt w:val="bullet"/>
      <w:lvlText w:val="•"/>
      <w:lvlJc w:val="left"/>
      <w:pPr>
        <w:ind w:left="3070" w:hanging="171"/>
      </w:pPr>
      <w:rPr>
        <w:rFonts w:hint="default"/>
        <w:lang w:val="de-DE" w:eastAsia="de-DE" w:bidi="de-DE"/>
      </w:rPr>
    </w:lvl>
    <w:lvl w:ilvl="7" w:tplc="DB5E567A">
      <w:numFmt w:val="bullet"/>
      <w:lvlText w:val="•"/>
      <w:lvlJc w:val="left"/>
      <w:pPr>
        <w:ind w:left="3532" w:hanging="171"/>
      </w:pPr>
      <w:rPr>
        <w:rFonts w:hint="default"/>
        <w:lang w:val="de-DE" w:eastAsia="de-DE" w:bidi="de-DE"/>
      </w:rPr>
    </w:lvl>
    <w:lvl w:ilvl="8" w:tplc="EDEAD340">
      <w:numFmt w:val="bullet"/>
      <w:lvlText w:val="•"/>
      <w:lvlJc w:val="left"/>
      <w:pPr>
        <w:ind w:left="3994" w:hanging="171"/>
      </w:pPr>
      <w:rPr>
        <w:rFonts w:hint="default"/>
        <w:lang w:val="de-DE" w:eastAsia="de-DE" w:bidi="de-DE"/>
      </w:rPr>
    </w:lvl>
  </w:abstractNum>
  <w:abstractNum w:abstractNumId="21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A45ADE"/>
    <w:multiLevelType w:val="multilevel"/>
    <w:tmpl w:val="1C2871DC"/>
    <w:numStyleLink w:val="Aufzhlung"/>
  </w:abstractNum>
  <w:abstractNum w:abstractNumId="23" w15:restartNumberingAfterBreak="0">
    <w:nsid w:val="45DE08C9"/>
    <w:multiLevelType w:val="hybridMultilevel"/>
    <w:tmpl w:val="F790060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214D41"/>
    <w:multiLevelType w:val="hybridMultilevel"/>
    <w:tmpl w:val="0038C5A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95189C"/>
    <w:multiLevelType w:val="multilevel"/>
    <w:tmpl w:val="1C2871DC"/>
    <w:numStyleLink w:val="Aufzhlung"/>
  </w:abstractNum>
  <w:abstractNum w:abstractNumId="26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7" w15:restartNumberingAfterBreak="0">
    <w:nsid w:val="5DD91BDA"/>
    <w:multiLevelType w:val="hybridMultilevel"/>
    <w:tmpl w:val="7EA63FE4"/>
    <w:lvl w:ilvl="0" w:tplc="4F3C3CB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807127"/>
    <w:multiLevelType w:val="hybridMultilevel"/>
    <w:tmpl w:val="4662894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A65BDC"/>
    <w:multiLevelType w:val="hybridMultilevel"/>
    <w:tmpl w:val="872ADA26"/>
    <w:lvl w:ilvl="0" w:tplc="0C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ADB1EA9"/>
    <w:multiLevelType w:val="hybridMultilevel"/>
    <w:tmpl w:val="F22076F4"/>
    <w:lvl w:ilvl="0" w:tplc="3D101B12">
      <w:numFmt w:val="bullet"/>
      <w:lvlText w:val="&gt;"/>
      <w:lvlJc w:val="left"/>
      <w:pPr>
        <w:ind w:left="720" w:hanging="360"/>
      </w:pPr>
      <w:rPr>
        <w:rFonts w:ascii="Arial" w:eastAsia="Arial" w:hAnsi="Arial" w:cs="Arial" w:hint="default"/>
        <w:color w:val="052453"/>
        <w:w w:val="113"/>
        <w:sz w:val="18"/>
        <w:szCs w:val="18"/>
        <w:lang w:val="de-DE" w:eastAsia="de-DE" w:bidi="de-D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1E1C39"/>
    <w:multiLevelType w:val="hybridMultilevel"/>
    <w:tmpl w:val="BCC8DF06"/>
    <w:lvl w:ilvl="0" w:tplc="3D101B12">
      <w:numFmt w:val="bullet"/>
      <w:lvlText w:val="&gt;"/>
      <w:lvlJc w:val="left"/>
      <w:pPr>
        <w:ind w:left="720" w:hanging="360"/>
      </w:pPr>
      <w:rPr>
        <w:rFonts w:ascii="Arial" w:eastAsia="Arial" w:hAnsi="Arial" w:cs="Arial" w:hint="default"/>
        <w:color w:val="052453"/>
        <w:w w:val="113"/>
        <w:sz w:val="18"/>
        <w:szCs w:val="18"/>
        <w:lang w:val="de-DE" w:eastAsia="de-DE" w:bidi="de-D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8B1A15"/>
    <w:multiLevelType w:val="hybridMultilevel"/>
    <w:tmpl w:val="B17EC3F4"/>
    <w:lvl w:ilvl="0" w:tplc="3D101B12">
      <w:numFmt w:val="bullet"/>
      <w:lvlText w:val="&gt;"/>
      <w:lvlJc w:val="left"/>
      <w:pPr>
        <w:ind w:left="720" w:hanging="360"/>
      </w:pPr>
      <w:rPr>
        <w:rFonts w:ascii="Arial" w:eastAsia="Arial" w:hAnsi="Arial" w:cs="Arial" w:hint="default"/>
        <w:color w:val="052453"/>
        <w:w w:val="113"/>
        <w:sz w:val="18"/>
        <w:szCs w:val="18"/>
        <w:lang w:val="de-DE" w:eastAsia="de-DE" w:bidi="de-D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A0609F"/>
    <w:multiLevelType w:val="hybridMultilevel"/>
    <w:tmpl w:val="191ED1D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5A5C6B"/>
    <w:multiLevelType w:val="multilevel"/>
    <w:tmpl w:val="1C2871DC"/>
    <w:numStyleLink w:val="Aufzhlung"/>
  </w:abstractNum>
  <w:abstractNum w:abstractNumId="35" w15:restartNumberingAfterBreak="0">
    <w:nsid w:val="7CAD519C"/>
    <w:multiLevelType w:val="hybridMultilevel"/>
    <w:tmpl w:val="47D2A3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4"/>
  </w:num>
  <w:num w:numId="12" w16cid:durableId="296255046">
    <w:abstractNumId w:val="25"/>
  </w:num>
  <w:num w:numId="13" w16cid:durableId="774980307">
    <w:abstractNumId w:val="25"/>
  </w:num>
  <w:num w:numId="14" w16cid:durableId="1454901894">
    <w:abstractNumId w:val="25"/>
  </w:num>
  <w:num w:numId="15" w16cid:durableId="2042436749">
    <w:abstractNumId w:val="25"/>
  </w:num>
  <w:num w:numId="16" w16cid:durableId="2112702514">
    <w:abstractNumId w:val="16"/>
  </w:num>
  <w:num w:numId="17" w16cid:durableId="1831603677">
    <w:abstractNumId w:val="16"/>
  </w:num>
  <w:num w:numId="18" w16cid:durableId="430903243">
    <w:abstractNumId w:val="16"/>
  </w:num>
  <w:num w:numId="19" w16cid:durableId="182206291">
    <w:abstractNumId w:val="16"/>
  </w:num>
  <w:num w:numId="20" w16cid:durableId="505555565">
    <w:abstractNumId w:val="16"/>
  </w:num>
  <w:num w:numId="21" w16cid:durableId="1418862515">
    <w:abstractNumId w:val="26"/>
  </w:num>
  <w:num w:numId="22" w16cid:durableId="1841189727">
    <w:abstractNumId w:val="15"/>
  </w:num>
  <w:num w:numId="23" w16cid:durableId="1906254002">
    <w:abstractNumId w:val="15"/>
  </w:num>
  <w:num w:numId="24" w16cid:durableId="1242107455">
    <w:abstractNumId w:val="15"/>
  </w:num>
  <w:num w:numId="25" w16cid:durableId="2024546655">
    <w:abstractNumId w:val="15"/>
  </w:num>
  <w:num w:numId="26" w16cid:durableId="99449076">
    <w:abstractNumId w:val="15"/>
  </w:num>
  <w:num w:numId="27" w16cid:durableId="2115665598">
    <w:abstractNumId w:val="11"/>
  </w:num>
  <w:num w:numId="28" w16cid:durableId="482621865">
    <w:abstractNumId w:val="21"/>
  </w:num>
  <w:num w:numId="29" w16cid:durableId="1503081911">
    <w:abstractNumId w:val="34"/>
  </w:num>
  <w:num w:numId="30" w16cid:durableId="1628468032">
    <w:abstractNumId w:val="18"/>
  </w:num>
  <w:num w:numId="31" w16cid:durableId="1048577359">
    <w:abstractNumId w:val="22"/>
  </w:num>
  <w:num w:numId="32" w16cid:durableId="576329952">
    <w:abstractNumId w:val="10"/>
  </w:num>
  <w:num w:numId="33" w16cid:durableId="1526598736">
    <w:abstractNumId w:val="20"/>
  </w:num>
  <w:num w:numId="34" w16cid:durableId="714934881">
    <w:abstractNumId w:val="32"/>
  </w:num>
  <w:num w:numId="35" w16cid:durableId="1571428066">
    <w:abstractNumId w:val="28"/>
  </w:num>
  <w:num w:numId="36" w16cid:durableId="13382489">
    <w:abstractNumId w:val="27"/>
  </w:num>
  <w:num w:numId="37" w16cid:durableId="1996840041">
    <w:abstractNumId w:val="30"/>
  </w:num>
  <w:num w:numId="38" w16cid:durableId="985430880">
    <w:abstractNumId w:val="31"/>
  </w:num>
  <w:num w:numId="39" w16cid:durableId="1846822789">
    <w:abstractNumId w:val="33"/>
  </w:num>
  <w:num w:numId="40" w16cid:durableId="300382908">
    <w:abstractNumId w:val="24"/>
  </w:num>
  <w:num w:numId="41" w16cid:durableId="1957440703">
    <w:abstractNumId w:val="23"/>
  </w:num>
  <w:num w:numId="42" w16cid:durableId="521163188">
    <w:abstractNumId w:val="17"/>
  </w:num>
  <w:num w:numId="43" w16cid:durableId="370613036">
    <w:abstractNumId w:val="13"/>
  </w:num>
  <w:num w:numId="44" w16cid:durableId="2038853365">
    <w:abstractNumId w:val="29"/>
  </w:num>
  <w:num w:numId="45" w16cid:durableId="1930116139">
    <w:abstractNumId w:val="12"/>
  </w:num>
  <w:num w:numId="46" w16cid:durableId="526523916">
    <w:abstractNumId w:val="35"/>
  </w:num>
  <w:num w:numId="47" w16cid:durableId="109112771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2E2"/>
    <w:rsid w:val="00000896"/>
    <w:rsid w:val="000139FC"/>
    <w:rsid w:val="00013D30"/>
    <w:rsid w:val="000157C4"/>
    <w:rsid w:val="0002230E"/>
    <w:rsid w:val="000636C0"/>
    <w:rsid w:val="00065357"/>
    <w:rsid w:val="00077938"/>
    <w:rsid w:val="00080AB5"/>
    <w:rsid w:val="000A0AC9"/>
    <w:rsid w:val="000A3CF0"/>
    <w:rsid w:val="000B1A75"/>
    <w:rsid w:val="000E39B4"/>
    <w:rsid w:val="000E623A"/>
    <w:rsid w:val="00113888"/>
    <w:rsid w:val="00120CC4"/>
    <w:rsid w:val="0012773C"/>
    <w:rsid w:val="001313B5"/>
    <w:rsid w:val="00146614"/>
    <w:rsid w:val="0016250A"/>
    <w:rsid w:val="001642C7"/>
    <w:rsid w:val="00185185"/>
    <w:rsid w:val="001C799F"/>
    <w:rsid w:val="001E1F90"/>
    <w:rsid w:val="001F3408"/>
    <w:rsid w:val="001F397B"/>
    <w:rsid w:val="001F4327"/>
    <w:rsid w:val="0022135D"/>
    <w:rsid w:val="00224A9A"/>
    <w:rsid w:val="00224B40"/>
    <w:rsid w:val="00232C75"/>
    <w:rsid w:val="00247E51"/>
    <w:rsid w:val="00252EE3"/>
    <w:rsid w:val="00253BF9"/>
    <w:rsid w:val="00261CD2"/>
    <w:rsid w:val="00264BAA"/>
    <w:rsid w:val="00265971"/>
    <w:rsid w:val="00270B00"/>
    <w:rsid w:val="002766A0"/>
    <w:rsid w:val="00283C6F"/>
    <w:rsid w:val="00297EA4"/>
    <w:rsid w:val="002B60F2"/>
    <w:rsid w:val="002C4DAB"/>
    <w:rsid w:val="002E3751"/>
    <w:rsid w:val="002E5E0E"/>
    <w:rsid w:val="003063A0"/>
    <w:rsid w:val="00312ED9"/>
    <w:rsid w:val="00320942"/>
    <w:rsid w:val="003338C7"/>
    <w:rsid w:val="0034276A"/>
    <w:rsid w:val="00356227"/>
    <w:rsid w:val="003700E2"/>
    <w:rsid w:val="00371B59"/>
    <w:rsid w:val="00387EE9"/>
    <w:rsid w:val="00395F7C"/>
    <w:rsid w:val="003963A7"/>
    <w:rsid w:val="003D0512"/>
    <w:rsid w:val="003D55C5"/>
    <w:rsid w:val="003E7D53"/>
    <w:rsid w:val="00421A53"/>
    <w:rsid w:val="004256BC"/>
    <w:rsid w:val="00447C3D"/>
    <w:rsid w:val="004677D3"/>
    <w:rsid w:val="00482661"/>
    <w:rsid w:val="004D0940"/>
    <w:rsid w:val="004F2EE7"/>
    <w:rsid w:val="004F47B3"/>
    <w:rsid w:val="0050146D"/>
    <w:rsid w:val="005035DA"/>
    <w:rsid w:val="00504DD7"/>
    <w:rsid w:val="005175D2"/>
    <w:rsid w:val="00523573"/>
    <w:rsid w:val="00543613"/>
    <w:rsid w:val="005467D3"/>
    <w:rsid w:val="005507EF"/>
    <w:rsid w:val="005932D4"/>
    <w:rsid w:val="005B353F"/>
    <w:rsid w:val="005B4085"/>
    <w:rsid w:val="005B7656"/>
    <w:rsid w:val="005C6032"/>
    <w:rsid w:val="0060783E"/>
    <w:rsid w:val="00630210"/>
    <w:rsid w:val="00641A31"/>
    <w:rsid w:val="00676EC2"/>
    <w:rsid w:val="006A137D"/>
    <w:rsid w:val="006B175E"/>
    <w:rsid w:val="006B5242"/>
    <w:rsid w:val="006D07EF"/>
    <w:rsid w:val="006E1419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83D8D"/>
    <w:rsid w:val="00797F7D"/>
    <w:rsid w:val="007A19BE"/>
    <w:rsid w:val="007B1D8B"/>
    <w:rsid w:val="007B7340"/>
    <w:rsid w:val="007C00CE"/>
    <w:rsid w:val="007C04EA"/>
    <w:rsid w:val="007D18A6"/>
    <w:rsid w:val="007D20EE"/>
    <w:rsid w:val="007D6D73"/>
    <w:rsid w:val="007E2CA2"/>
    <w:rsid w:val="007E4BAF"/>
    <w:rsid w:val="0081074F"/>
    <w:rsid w:val="0081453F"/>
    <w:rsid w:val="008308C4"/>
    <w:rsid w:val="00833F3E"/>
    <w:rsid w:val="00844831"/>
    <w:rsid w:val="00847D25"/>
    <w:rsid w:val="00857204"/>
    <w:rsid w:val="008619B2"/>
    <w:rsid w:val="00863605"/>
    <w:rsid w:val="00866895"/>
    <w:rsid w:val="00895FEA"/>
    <w:rsid w:val="008A521C"/>
    <w:rsid w:val="008B41C4"/>
    <w:rsid w:val="008C22D2"/>
    <w:rsid w:val="008C70A1"/>
    <w:rsid w:val="008C7C77"/>
    <w:rsid w:val="008E2DB1"/>
    <w:rsid w:val="008F721E"/>
    <w:rsid w:val="009044FD"/>
    <w:rsid w:val="00911409"/>
    <w:rsid w:val="00932932"/>
    <w:rsid w:val="009339EE"/>
    <w:rsid w:val="00937155"/>
    <w:rsid w:val="00961DB7"/>
    <w:rsid w:val="00996C5B"/>
    <w:rsid w:val="009A4008"/>
    <w:rsid w:val="009A6447"/>
    <w:rsid w:val="009B21D6"/>
    <w:rsid w:val="009D0CFC"/>
    <w:rsid w:val="009F3016"/>
    <w:rsid w:val="009F32E2"/>
    <w:rsid w:val="009F7FEA"/>
    <w:rsid w:val="00A12E17"/>
    <w:rsid w:val="00A23C58"/>
    <w:rsid w:val="00A34B2A"/>
    <w:rsid w:val="00A43C9A"/>
    <w:rsid w:val="00A52852"/>
    <w:rsid w:val="00A630E4"/>
    <w:rsid w:val="00A67082"/>
    <w:rsid w:val="00A76D70"/>
    <w:rsid w:val="00A77E5F"/>
    <w:rsid w:val="00AB7721"/>
    <w:rsid w:val="00AF792A"/>
    <w:rsid w:val="00B05073"/>
    <w:rsid w:val="00B16E3C"/>
    <w:rsid w:val="00B21E60"/>
    <w:rsid w:val="00B3074E"/>
    <w:rsid w:val="00B46CA1"/>
    <w:rsid w:val="00B523D3"/>
    <w:rsid w:val="00B53EE7"/>
    <w:rsid w:val="00B57B85"/>
    <w:rsid w:val="00B63082"/>
    <w:rsid w:val="00B73312"/>
    <w:rsid w:val="00BA11A5"/>
    <w:rsid w:val="00BA1F88"/>
    <w:rsid w:val="00BA7331"/>
    <w:rsid w:val="00BE047A"/>
    <w:rsid w:val="00BE5109"/>
    <w:rsid w:val="00BF6E11"/>
    <w:rsid w:val="00C267CE"/>
    <w:rsid w:val="00C444D3"/>
    <w:rsid w:val="00C52790"/>
    <w:rsid w:val="00C63018"/>
    <w:rsid w:val="00C638F1"/>
    <w:rsid w:val="00C65127"/>
    <w:rsid w:val="00C73766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7D75"/>
    <w:rsid w:val="00DA0B06"/>
    <w:rsid w:val="00DE2F6E"/>
    <w:rsid w:val="00DF4EFE"/>
    <w:rsid w:val="00DF586F"/>
    <w:rsid w:val="00DF6D38"/>
    <w:rsid w:val="00E077F7"/>
    <w:rsid w:val="00E33C1E"/>
    <w:rsid w:val="00E4750E"/>
    <w:rsid w:val="00E531AA"/>
    <w:rsid w:val="00E67F15"/>
    <w:rsid w:val="00E70502"/>
    <w:rsid w:val="00E755D4"/>
    <w:rsid w:val="00E97C80"/>
    <w:rsid w:val="00EC79F9"/>
    <w:rsid w:val="00ED4771"/>
    <w:rsid w:val="00EE10AC"/>
    <w:rsid w:val="00EE26FE"/>
    <w:rsid w:val="00F034E9"/>
    <w:rsid w:val="00F24846"/>
    <w:rsid w:val="00F31B09"/>
    <w:rsid w:val="00F43E18"/>
    <w:rsid w:val="00F56E2E"/>
    <w:rsid w:val="00F62B7A"/>
    <w:rsid w:val="00F662DE"/>
    <w:rsid w:val="00F6644C"/>
    <w:rsid w:val="00F81DDF"/>
    <w:rsid w:val="00F83C03"/>
    <w:rsid w:val="00FA085A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956637"/>
  <w15:chartTrackingRefBased/>
  <w15:docId w15:val="{DA7D28DF-D834-4E39-9E29-37AD82565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7331"/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  <w:kern w:val="0"/>
      <w14:ligatures w14:val="none"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kern w:val="0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  <w:rPr>
      <w:kern w:val="0"/>
    </w:r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  <w:kern w:val="0"/>
      <w14:ligatures w14:val="none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  <w:kern w:val="0"/>
      <w14:ligatures w14:val="none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  <w:rPr>
      <w:kern w:val="0"/>
    </w:r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22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after="20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  <w:kern w:val="0"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spacing w:before="0"/>
      <w:ind w:left="993" w:hanging="567"/>
    </w:pPr>
    <w:rPr>
      <w:noProof/>
      <w:kern w:val="0"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spacing w:before="0"/>
      <w:ind w:left="1701" w:hanging="709"/>
    </w:pPr>
    <w:rPr>
      <w:noProof/>
      <w:kern w:val="0"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spacing w:before="0"/>
      <w:ind w:left="1843" w:right="-2" w:hanging="851"/>
    </w:pPr>
    <w:rPr>
      <w:kern w:val="0"/>
      <w:lang w:val="en-GB"/>
      <w14:ligatures w14:val="none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spacing w:before="0"/>
      <w:ind w:left="1985" w:hanging="992"/>
    </w:pPr>
    <w:rPr>
      <w:kern w:val="0"/>
      <w:lang w:val="en-GB"/>
      <w14:ligatures w14:val="none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kern w:val="0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3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paragraph" w:customStyle="1" w:styleId="Pa2">
    <w:name w:val="Pa2"/>
    <w:basedOn w:val="Standard"/>
    <w:next w:val="Standard"/>
    <w:uiPriority w:val="99"/>
    <w:rsid w:val="009A6447"/>
    <w:pPr>
      <w:autoSpaceDE w:val="0"/>
      <w:autoSpaceDN w:val="0"/>
      <w:adjustRightInd w:val="0"/>
      <w:spacing w:before="0" w:line="261" w:lineRule="atLeast"/>
    </w:pPr>
    <w:rPr>
      <w:rFonts w:ascii="Univers LT Pro 55" w:hAnsi="Univers LT Pro 55"/>
      <w:kern w:val="0"/>
      <w:sz w:val="24"/>
      <w:szCs w:val="24"/>
    </w:rPr>
  </w:style>
  <w:style w:type="paragraph" w:customStyle="1" w:styleId="Pa3">
    <w:name w:val="Pa3"/>
    <w:basedOn w:val="Standard"/>
    <w:next w:val="Standard"/>
    <w:uiPriority w:val="99"/>
    <w:rsid w:val="009A6447"/>
    <w:pPr>
      <w:autoSpaceDE w:val="0"/>
      <w:autoSpaceDN w:val="0"/>
      <w:adjustRightInd w:val="0"/>
      <w:spacing w:before="0" w:line="181" w:lineRule="atLeast"/>
    </w:pPr>
    <w:rPr>
      <w:rFonts w:ascii="Univers LT Pro 55" w:hAnsi="Univers LT Pro 55"/>
      <w:kern w:val="0"/>
      <w:sz w:val="24"/>
      <w:szCs w:val="24"/>
    </w:rPr>
  </w:style>
  <w:style w:type="character" w:customStyle="1" w:styleId="A6">
    <w:name w:val="A6"/>
    <w:uiPriority w:val="99"/>
    <w:rsid w:val="009A6447"/>
    <w:rPr>
      <w:rFonts w:cs="Univers LT Pro 55"/>
      <w:color w:val="032251"/>
      <w:sz w:val="16"/>
      <w:szCs w:val="16"/>
    </w:rPr>
  </w:style>
  <w:style w:type="paragraph" w:customStyle="1" w:styleId="Pa6">
    <w:name w:val="Pa6"/>
    <w:basedOn w:val="Standard"/>
    <w:next w:val="Standard"/>
    <w:uiPriority w:val="99"/>
    <w:rsid w:val="009A6447"/>
    <w:pPr>
      <w:autoSpaceDE w:val="0"/>
      <w:autoSpaceDN w:val="0"/>
      <w:adjustRightInd w:val="0"/>
      <w:spacing w:before="0" w:line="161" w:lineRule="atLeast"/>
    </w:pPr>
    <w:rPr>
      <w:rFonts w:ascii="Univers LT Pro 55" w:hAnsi="Univers LT Pro 55"/>
      <w:kern w:val="0"/>
      <w:sz w:val="24"/>
      <w:szCs w:val="24"/>
    </w:rPr>
  </w:style>
  <w:style w:type="character" w:customStyle="1" w:styleId="A7">
    <w:name w:val="A7"/>
    <w:uiPriority w:val="99"/>
    <w:rsid w:val="009A6447"/>
    <w:rPr>
      <w:rFonts w:ascii="Univers LT Pro 45 Light" w:hAnsi="Univers LT Pro 45 Light" w:cs="Univers LT Pro 45 Light"/>
      <w:color w:val="032251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3700E2"/>
    <w:pPr>
      <w:widowControl w:val="0"/>
      <w:autoSpaceDE w:val="0"/>
      <w:autoSpaceDN w:val="0"/>
      <w:spacing w:before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Standard"/>
    <w:uiPriority w:val="1"/>
    <w:qFormat/>
    <w:rsid w:val="003700E2"/>
    <w:pPr>
      <w:widowControl w:val="0"/>
      <w:autoSpaceDE w:val="0"/>
      <w:autoSpaceDN w:val="0"/>
      <w:spacing w:before="57" w:line="240" w:lineRule="auto"/>
      <w:ind w:left="57"/>
    </w:pPr>
    <w:rPr>
      <w:rFonts w:ascii="Univers" w:eastAsia="Univers" w:hAnsi="Univers" w:cs="Univers"/>
      <w:kern w:val="0"/>
      <w:sz w:val="22"/>
      <w:szCs w:val="22"/>
      <w:lang w:eastAsia="de-AT" w:bidi="de-AT"/>
      <w14:ligatures w14:val="none"/>
    </w:rPr>
  </w:style>
  <w:style w:type="table" w:customStyle="1" w:styleId="Tabellenraster1">
    <w:name w:val="Tabellenraster1"/>
    <w:basedOn w:val="NormaleTabelle"/>
    <w:next w:val="Tabellenraster"/>
    <w:uiPriority w:val="39"/>
    <w:rsid w:val="003700E2"/>
    <w:pPr>
      <w:spacing w:before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72CC4F71BB5947B6FD380FE7A85028" ma:contentTypeVersion="3" ma:contentTypeDescription="Ein neues Dokument erstellen." ma:contentTypeScope="" ma:versionID="602e92c005033006f7e8f945d47c562e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c0d6fd64baad9a85381d735a6ae4b1c5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8F4CF6-2EC4-4125-AA4B-22CBCEC1CC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275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hsieberth</dc:creator>
  <cp:keywords/>
  <dc:description/>
  <cp:lastModifiedBy>Christa Haselbacher</cp:lastModifiedBy>
  <cp:revision>3</cp:revision>
  <cp:lastPrinted>2024-02-14T08:24:00Z</cp:lastPrinted>
  <dcterms:created xsi:type="dcterms:W3CDTF">2025-10-09T06:11:00Z</dcterms:created>
  <dcterms:modified xsi:type="dcterms:W3CDTF">2025-10-09T06:44:00Z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