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223ED0CF" w:rsidR="002E7E95" w:rsidRPr="00226149" w:rsidRDefault="002E7E95" w:rsidP="002E7E95">
      <w:pPr>
        <w:spacing w:after="0"/>
        <w:rPr>
          <w:b/>
          <w:sz w:val="24"/>
          <w:szCs w:val="24"/>
          <w:lang w:val="en-US"/>
        </w:rPr>
      </w:pPr>
      <w:r w:rsidRPr="00226149">
        <w:rPr>
          <w:b/>
          <w:sz w:val="28"/>
          <w:lang w:val="en-US"/>
        </w:rPr>
        <w:t xml:space="preserve">Learning Agreement für das </w:t>
      </w:r>
      <w:proofErr w:type="spellStart"/>
      <w:r w:rsidRPr="00226149">
        <w:rPr>
          <w:b/>
          <w:sz w:val="28"/>
          <w:lang w:val="en-US"/>
        </w:rPr>
        <w:t>Masterstudium</w:t>
      </w:r>
      <w:proofErr w:type="spellEnd"/>
      <w:r w:rsidRPr="00226149">
        <w:rPr>
          <w:b/>
          <w:sz w:val="28"/>
          <w:lang w:val="en-US"/>
        </w:rPr>
        <w:t xml:space="preserve"> </w:t>
      </w:r>
      <w:r w:rsidR="00D71553" w:rsidRPr="00226149">
        <w:rPr>
          <w:b/>
          <w:sz w:val="28"/>
          <w:lang w:val="en-US"/>
        </w:rPr>
        <w:br/>
      </w:r>
      <w:r w:rsidR="00D71553" w:rsidRPr="00226149">
        <w:rPr>
          <w:b/>
          <w:sz w:val="24"/>
          <w:szCs w:val="24"/>
          <w:lang w:val="en-US"/>
        </w:rPr>
        <w:t xml:space="preserve">MBA </w:t>
      </w:r>
      <w:r w:rsidR="000B1E4B" w:rsidRPr="00226149">
        <w:rPr>
          <w:b/>
          <w:sz w:val="24"/>
          <w:szCs w:val="24"/>
          <w:lang w:val="en-US"/>
        </w:rPr>
        <w:t xml:space="preserve">Professional „ </w:t>
      </w:r>
      <w:r w:rsidR="00226149" w:rsidRPr="00226149">
        <w:rPr>
          <w:b/>
          <w:sz w:val="24"/>
          <w:szCs w:val="24"/>
          <w:lang w:val="en-US"/>
        </w:rPr>
        <w:t>Business Controlling &amp; Financial Management</w:t>
      </w:r>
      <w:r w:rsidR="00C83B18">
        <w:rPr>
          <w:b/>
          <w:sz w:val="24"/>
          <w:szCs w:val="24"/>
          <w:lang w:val="en-US"/>
        </w:rPr>
        <w:t>”</w:t>
      </w:r>
    </w:p>
    <w:p w14:paraId="34EBC635" w14:textId="77777777" w:rsidR="00B70E57" w:rsidRPr="00226149" w:rsidRDefault="00B70E57" w:rsidP="002E7E95">
      <w:pPr>
        <w:spacing w:after="0"/>
        <w:rPr>
          <w:b/>
          <w:sz w:val="24"/>
          <w:szCs w:val="24"/>
          <w:lang w:val="en-US"/>
        </w:rPr>
      </w:pPr>
    </w:p>
    <w:p w14:paraId="5CFEC291" w14:textId="7B7F1B12" w:rsidR="00B70E57" w:rsidRP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3A79BCD3" w14:textId="77777777" w:rsidR="00DA5BAA" w:rsidRDefault="00DA5BAA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4A0" w:firstRow="1" w:lastRow="0" w:firstColumn="1" w:lastColumn="0" w:noHBand="0" w:noVBand="1"/>
      </w:tblPr>
      <w:tblGrid>
        <w:gridCol w:w="7083"/>
        <w:gridCol w:w="992"/>
        <w:gridCol w:w="1599"/>
      </w:tblGrid>
      <w:tr w:rsidR="000B1E4B" w:rsidRPr="00283D67" w14:paraId="089222A2" w14:textId="77777777" w:rsidTr="00DA5BAA">
        <w:trPr>
          <w:trHeight w:val="306"/>
        </w:trPr>
        <w:tc>
          <w:tcPr>
            <w:tcW w:w="7083" w:type="dxa"/>
            <w:shd w:val="clear" w:color="auto" w:fill="042F6D"/>
          </w:tcPr>
          <w:p w14:paraId="672D662B" w14:textId="57ECB87C" w:rsidR="000B1E4B" w:rsidRPr="0037015C" w:rsidRDefault="000B1E4B" w:rsidP="00992311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</w:t>
            </w:r>
            <w:r w:rsidR="00DA5BAA">
              <w:rPr>
                <w:rFonts w:ascii="Univers" w:hAnsi="Univers"/>
                <w:b/>
                <w:sz w:val="24"/>
                <w:szCs w:val="24"/>
                <w:lang w:val="en-US"/>
              </w:rPr>
              <w:t>ODULE</w:t>
            </w:r>
          </w:p>
        </w:tc>
        <w:tc>
          <w:tcPr>
            <w:tcW w:w="992" w:type="dxa"/>
            <w:shd w:val="clear" w:color="auto" w:fill="042F6D"/>
          </w:tcPr>
          <w:p w14:paraId="53B570B0" w14:textId="77777777" w:rsidR="000B1E4B" w:rsidRPr="004471A6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599" w:type="dxa"/>
            <w:shd w:val="clear" w:color="auto" w:fill="042F6D"/>
          </w:tcPr>
          <w:p w14:paraId="72B0ED72" w14:textId="77777777" w:rsidR="000B1E4B" w:rsidRPr="005D2C77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spellStart"/>
            <w:r w:rsidRPr="005D2C77">
              <w:rPr>
                <w:rFonts w:ascii="Univers" w:hAnsi="Univers"/>
                <w:b/>
                <w:sz w:val="24"/>
                <w:szCs w:val="24"/>
                <w:lang w:val="en-US"/>
              </w:rPr>
              <w:t>Termine</w:t>
            </w:r>
            <w:proofErr w:type="spellEnd"/>
          </w:p>
        </w:tc>
      </w:tr>
      <w:tr w:rsidR="000B1E4B" w:rsidRPr="00283D67" w14:paraId="17DE4A6F" w14:textId="77777777" w:rsidTr="000B1E4B">
        <w:trPr>
          <w:trHeight w:val="306"/>
        </w:trPr>
        <w:tc>
          <w:tcPr>
            <w:tcW w:w="7083" w:type="dxa"/>
            <w:shd w:val="clear" w:color="auto" w:fill="BED0E5"/>
          </w:tcPr>
          <w:p w14:paraId="694749D6" w14:textId="77777777" w:rsidR="000B1E4B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EE87E4A" w14:textId="1044A39C" w:rsidR="000B1E4B" w:rsidRPr="0037015C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2" w:type="dxa"/>
            <w:shd w:val="clear" w:color="auto" w:fill="BED0E5"/>
          </w:tcPr>
          <w:p w14:paraId="6841DE22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F3A4EE" w14:textId="4E340E23" w:rsidR="000B1E4B" w:rsidRPr="0037015C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99" w:type="dxa"/>
            <w:shd w:val="clear" w:color="auto" w:fill="BED0E5"/>
          </w:tcPr>
          <w:p w14:paraId="3B0B0B7D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  <w:proofErr w:type="spellEnd"/>
          </w:p>
          <w:p w14:paraId="31C489C3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BE5BF07" w14:textId="77777777" w:rsidR="000B1E4B" w:rsidRPr="007D4F88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0B1E4B" w:rsidRPr="00283D67" w14:paraId="76606CDE" w14:textId="77777777" w:rsidTr="000B1E4B">
        <w:trPr>
          <w:trHeight w:val="306"/>
        </w:trPr>
        <w:tc>
          <w:tcPr>
            <w:tcW w:w="7083" w:type="dxa"/>
          </w:tcPr>
          <w:p w14:paraId="45DA4476" w14:textId="4A512E1B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992" w:type="dxa"/>
          </w:tcPr>
          <w:p w14:paraId="61814F49" w14:textId="13DADAE3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38CB9D5B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4EB0C19" w14:textId="77777777" w:rsidTr="000B1E4B">
        <w:trPr>
          <w:trHeight w:val="306"/>
        </w:trPr>
        <w:tc>
          <w:tcPr>
            <w:tcW w:w="7083" w:type="dxa"/>
          </w:tcPr>
          <w:p w14:paraId="6C3D856B" w14:textId="36FAF516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992" w:type="dxa"/>
          </w:tcPr>
          <w:p w14:paraId="0F3454FB" w14:textId="3D538F1B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65ACE571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7E17C95" w14:textId="77777777" w:rsidTr="000B1E4B">
        <w:trPr>
          <w:trHeight w:val="306"/>
        </w:trPr>
        <w:tc>
          <w:tcPr>
            <w:tcW w:w="7083" w:type="dxa"/>
          </w:tcPr>
          <w:p w14:paraId="383BF213" w14:textId="3C226031" w:rsidR="000B1E4B" w:rsidRPr="00283D67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</w:tcPr>
          <w:p w14:paraId="6EC29851" w14:textId="7B5DFF7F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  <w:tc>
          <w:tcPr>
            <w:tcW w:w="1599" w:type="dxa"/>
          </w:tcPr>
          <w:p w14:paraId="3A5A5E54" w14:textId="3BA3876B" w:rsidR="000B1E4B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4A4C1E61" w14:textId="77777777" w:rsidR="000B1E4B" w:rsidRDefault="000B1E4B"/>
    <w:tbl>
      <w:tblPr>
        <w:tblStyle w:val="Tabellenraster"/>
        <w:tblW w:w="9679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86"/>
        <w:gridCol w:w="993"/>
        <w:gridCol w:w="1600"/>
      </w:tblGrid>
      <w:tr w:rsidR="007D4F88" w:rsidRPr="00283D67" w14:paraId="5B50E69B" w14:textId="3762AB85" w:rsidTr="00DA5BAA">
        <w:trPr>
          <w:trHeight w:val="306"/>
        </w:trPr>
        <w:tc>
          <w:tcPr>
            <w:tcW w:w="7086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62A7CAA6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472320C6" w:rsidR="007D4F88" w:rsidRPr="0037015C" w:rsidRDefault="000B1E4B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- </w:t>
            </w:r>
            <w:proofErr w:type="spellStart"/>
            <w:proofErr w:type="gram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proofErr w:type="spellEnd"/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</w:t>
            </w:r>
            <w:proofErr w:type="gramEnd"/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campus</w:t>
            </w:r>
            <w:r w:rsidR="00D71553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07E63DF" w14:textId="77777777" w:rsid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A1631B9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B76F299" w14:textId="2841F8F9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  <w:proofErr w:type="spellEnd"/>
          </w:p>
          <w:p w14:paraId="59D465E7" w14:textId="62135A2A" w:rsidR="007D4F88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F5AE50E" w14:textId="77777777" w:rsidR="00F70434" w:rsidRPr="007D4F88" w:rsidRDefault="00F70434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DA5BAA">
        <w:trPr>
          <w:trHeight w:val="306"/>
        </w:trPr>
        <w:tc>
          <w:tcPr>
            <w:tcW w:w="7086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00DA5BAA">
        <w:trPr>
          <w:trHeight w:val="306"/>
        </w:trPr>
        <w:tc>
          <w:tcPr>
            <w:tcW w:w="7086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DA5BAA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DA5BAA">
        <w:trPr>
          <w:trHeight w:val="306"/>
        </w:trPr>
        <w:tc>
          <w:tcPr>
            <w:tcW w:w="7086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DA5BAA">
        <w:trPr>
          <w:trHeight w:val="306"/>
        </w:trPr>
        <w:tc>
          <w:tcPr>
            <w:tcW w:w="7086" w:type="dxa"/>
          </w:tcPr>
          <w:p w14:paraId="75C3AD48" w14:textId="28C6D675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Komplexität</w:t>
            </w:r>
            <w:proofErr w:type="spellEnd"/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&amp; </w:t>
            </w:r>
            <w:proofErr w:type="spellStart"/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Projektmanagement</w:t>
            </w:r>
            <w:proofErr w:type="spellEnd"/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/Managing Complexity &amp; 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br/>
            </w: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Pr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oject Management</w:t>
            </w:r>
          </w:p>
        </w:tc>
        <w:tc>
          <w:tcPr>
            <w:tcW w:w="993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DA5BAA">
        <w:trPr>
          <w:trHeight w:val="146"/>
        </w:trPr>
        <w:tc>
          <w:tcPr>
            <w:tcW w:w="7086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</w:tbl>
    <w:p w14:paraId="6437CF90" w14:textId="77777777" w:rsidR="00DA5BAA" w:rsidRDefault="00DA5BAA">
      <w:r>
        <w:br w:type="page"/>
      </w:r>
    </w:p>
    <w:tbl>
      <w:tblPr>
        <w:tblStyle w:val="Tabellenraster"/>
        <w:tblW w:w="9683" w:type="dxa"/>
        <w:tblLayout w:type="fixed"/>
        <w:tblLook w:val="01E0" w:firstRow="1" w:lastRow="1" w:firstColumn="1" w:lastColumn="1" w:noHBand="0" w:noVBand="0"/>
      </w:tblPr>
      <w:tblGrid>
        <w:gridCol w:w="7047"/>
        <w:gridCol w:w="39"/>
        <w:gridCol w:w="993"/>
        <w:gridCol w:w="142"/>
        <w:gridCol w:w="1462"/>
      </w:tblGrid>
      <w:tr w:rsidR="007D4F88" w:rsidRPr="00F6433E" w14:paraId="4AE73412" w14:textId="77777777" w:rsidTr="00226149">
        <w:trPr>
          <w:trHeight w:val="146"/>
        </w:trPr>
        <w:tc>
          <w:tcPr>
            <w:tcW w:w="7086" w:type="dxa"/>
            <w:gridSpan w:val="2"/>
            <w:tcBorders>
              <w:top w:val="nil"/>
              <w:left w:val="nil"/>
              <w:right w:val="nil"/>
            </w:tcBorders>
          </w:tcPr>
          <w:p w14:paraId="3B483BA8" w14:textId="77777777" w:rsidR="007D4F88" w:rsidRDefault="007D4F8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  <w:p w14:paraId="7DE34350" w14:textId="77777777" w:rsidR="00C83B18" w:rsidRDefault="00C83B1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  <w:p w14:paraId="470C961A" w14:textId="77777777" w:rsidR="00C83B18" w:rsidRDefault="00C83B1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  <w:p w14:paraId="687A9E75" w14:textId="77777777" w:rsidR="00C83B18" w:rsidRDefault="00C83B1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  <w:p w14:paraId="6E52C7D0" w14:textId="77777777" w:rsidR="00C83B18" w:rsidRDefault="00C83B1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  <w:p w14:paraId="398A5CAD" w14:textId="77777777" w:rsidR="00C83B18" w:rsidRDefault="00C83B1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  <w:p w14:paraId="600C956C" w14:textId="44187485" w:rsidR="00C83B18" w:rsidRPr="00F6433E" w:rsidRDefault="00C83B1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226149">
        <w:trPr>
          <w:trHeight w:val="306"/>
        </w:trPr>
        <w:tc>
          <w:tcPr>
            <w:tcW w:w="7086" w:type="dxa"/>
            <w:gridSpan w:val="2"/>
            <w:shd w:val="clear" w:color="auto" w:fill="BED0E5" w:themeFill="accent2" w:themeFillTint="66"/>
          </w:tcPr>
          <w:p w14:paraId="02F1EAB9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79B07450" w14:textId="4C1FBF2F" w:rsidR="007D4F88" w:rsidRDefault="000B1E4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– </w:t>
            </w:r>
            <w:proofErr w:type="spell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proofErr w:type="spellEnd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F70434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/ online</w:t>
            </w:r>
          </w:p>
          <w:p w14:paraId="066EDD3E" w14:textId="2BCA1770" w:rsidR="005D2C77" w:rsidRPr="0037015C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04E998" w14:textId="77777777" w:rsidR="005D2C77" w:rsidRDefault="005D2C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016B1B5A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066DDDB" w14:textId="0C9C4853" w:rsid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/</w:t>
            </w:r>
          </w:p>
          <w:p w14:paraId="143D84CE" w14:textId="628F4F00" w:rsidR="007D4F88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  <w:proofErr w:type="spellEnd"/>
          </w:p>
          <w:p w14:paraId="15687314" w14:textId="2ED68B58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</w:tc>
      </w:tr>
      <w:tr w:rsidR="007D4F88" w:rsidRPr="00283D67" w14:paraId="4C57F4B6" w14:textId="6313820E" w:rsidTr="00226149">
        <w:trPr>
          <w:trHeight w:val="306"/>
        </w:trPr>
        <w:tc>
          <w:tcPr>
            <w:tcW w:w="7086" w:type="dxa"/>
            <w:gridSpan w:val="2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993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226149">
        <w:trPr>
          <w:trHeight w:val="346"/>
        </w:trPr>
        <w:tc>
          <w:tcPr>
            <w:tcW w:w="7086" w:type="dxa"/>
            <w:gridSpan w:val="2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993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226149">
        <w:trPr>
          <w:trHeight w:val="346"/>
        </w:trPr>
        <w:tc>
          <w:tcPr>
            <w:tcW w:w="7086" w:type="dxa"/>
            <w:gridSpan w:val="2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993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226149">
        <w:trPr>
          <w:trHeight w:val="346"/>
        </w:trPr>
        <w:tc>
          <w:tcPr>
            <w:tcW w:w="7086" w:type="dxa"/>
            <w:gridSpan w:val="2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993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226149">
        <w:trPr>
          <w:trHeight w:val="346"/>
        </w:trPr>
        <w:tc>
          <w:tcPr>
            <w:tcW w:w="7086" w:type="dxa"/>
            <w:gridSpan w:val="2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993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02E13F39" w14:textId="5C2712D9" w:rsidR="007D4F88" w:rsidRDefault="00F70434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283D67" w14:paraId="14C7975A" w14:textId="16432B73" w:rsidTr="00226149">
        <w:trPr>
          <w:trHeight w:val="346"/>
        </w:trPr>
        <w:tc>
          <w:tcPr>
            <w:tcW w:w="7086" w:type="dxa"/>
            <w:gridSpan w:val="2"/>
          </w:tcPr>
          <w:p w14:paraId="6CEE7ECE" w14:textId="5571FC8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  <w:r w:rsidR="002B386C">
              <w:rPr>
                <w:rFonts w:ascii="Univers" w:hAnsi="Univers"/>
              </w:rPr>
              <w:t xml:space="preserve">                  </w:t>
            </w:r>
          </w:p>
        </w:tc>
        <w:tc>
          <w:tcPr>
            <w:tcW w:w="993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29E6A808" w14:textId="0CBB6EC3" w:rsidR="007D4F88" w:rsidRDefault="002B386C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7D4F88" w14:paraId="5651E15B" w14:textId="10C90FCE" w:rsidTr="00226149">
        <w:trPr>
          <w:trHeight w:val="306"/>
        </w:trPr>
        <w:tc>
          <w:tcPr>
            <w:tcW w:w="7086" w:type="dxa"/>
            <w:gridSpan w:val="2"/>
          </w:tcPr>
          <w:p w14:paraId="298D4826" w14:textId="19EE328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  <w:r w:rsidR="002B386C">
              <w:rPr>
                <w:rFonts w:ascii="Univers" w:hAnsi="Univers"/>
              </w:rPr>
              <w:t xml:space="preserve">    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0C6FFD99" w14:textId="005101C7" w:rsidR="007D4F88" w:rsidRPr="007D4F88" w:rsidRDefault="002B386C" w:rsidP="007D4F88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E8351D" w:rsidRPr="00F6433E" w14:paraId="507AB65D" w14:textId="77777777" w:rsidTr="00226149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60FF0" w14:textId="78F64690" w:rsidR="00E8351D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br w:type="page"/>
            </w: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5E35A4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3CAB0C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E8351D" w:rsidRPr="00F6433E" w14:paraId="21603F6D" w14:textId="77777777" w:rsidTr="00226149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2E0CF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72290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5E573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226149" w:rsidRPr="00D86A79" w14:paraId="21BF9D52" w14:textId="77777777" w:rsidTr="00226149">
        <w:tblPrEx>
          <w:tblLook w:val="04A0" w:firstRow="1" w:lastRow="0" w:firstColumn="1" w:lastColumn="0" w:noHBand="0" w:noVBand="1"/>
        </w:tblPrEx>
        <w:trPr>
          <w:gridAfter w:val="1"/>
          <w:wAfter w:w="1462" w:type="dxa"/>
          <w:trHeight w:val="208"/>
        </w:trPr>
        <w:tc>
          <w:tcPr>
            <w:tcW w:w="7047" w:type="dxa"/>
            <w:shd w:val="clear" w:color="auto" w:fill="042F6D"/>
          </w:tcPr>
          <w:p w14:paraId="1A669C99" w14:textId="77777777" w:rsidR="00226149" w:rsidRPr="00D86A79" w:rsidRDefault="00226149" w:rsidP="001205E1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</w:pPr>
            <w:r w:rsidRPr="00D86A79"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  <w:t>SPEZIALISIERUNG</w:t>
            </w:r>
            <w:r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  <w:br/>
            </w:r>
            <w:r w:rsidRPr="00D86A79"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  <w:t xml:space="preserve">Business Controlling &amp; Financial Management </w:t>
            </w:r>
          </w:p>
        </w:tc>
        <w:tc>
          <w:tcPr>
            <w:tcW w:w="1174" w:type="dxa"/>
            <w:gridSpan w:val="3"/>
            <w:shd w:val="clear" w:color="auto" w:fill="042F6D"/>
          </w:tcPr>
          <w:p w14:paraId="6D925479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D86A79">
              <w:rPr>
                <w:rFonts w:ascii="Univers" w:hAnsi="Univers"/>
                <w:b/>
                <w:bCs/>
                <w:sz w:val="24"/>
                <w:szCs w:val="24"/>
              </w:rPr>
              <w:t>ECTS-Punkte</w:t>
            </w:r>
          </w:p>
        </w:tc>
      </w:tr>
      <w:tr w:rsidR="00226149" w:rsidRPr="00D86A79" w14:paraId="3AAE4E8B" w14:textId="77777777" w:rsidTr="00226149">
        <w:tblPrEx>
          <w:tblLook w:val="04A0" w:firstRow="1" w:lastRow="0" w:firstColumn="1" w:lastColumn="0" w:noHBand="0" w:noVBand="1"/>
        </w:tblPrEx>
        <w:trPr>
          <w:gridAfter w:val="1"/>
          <w:wAfter w:w="1462" w:type="dxa"/>
          <w:trHeight w:val="208"/>
        </w:trPr>
        <w:tc>
          <w:tcPr>
            <w:tcW w:w="7047" w:type="dxa"/>
            <w:shd w:val="clear" w:color="auto" w:fill="BED0E5"/>
          </w:tcPr>
          <w:p w14:paraId="4F0313E7" w14:textId="77777777" w:rsidR="00226149" w:rsidRPr="00D86A79" w:rsidRDefault="00226149" w:rsidP="001205E1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</w:pPr>
          </w:p>
          <w:p w14:paraId="441F58D6" w14:textId="77777777" w:rsidR="00226149" w:rsidRPr="00D86A79" w:rsidRDefault="00226149" w:rsidP="001205E1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  <w:t>PFLICHTMODULE</w:t>
            </w:r>
            <w:r w:rsidRPr="00D86A79"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  <w:t xml:space="preserve">    </w:t>
            </w:r>
          </w:p>
        </w:tc>
        <w:tc>
          <w:tcPr>
            <w:tcW w:w="1174" w:type="dxa"/>
            <w:gridSpan w:val="3"/>
            <w:shd w:val="clear" w:color="auto" w:fill="BED0E5"/>
          </w:tcPr>
          <w:p w14:paraId="019FF45F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</w:pPr>
          </w:p>
          <w:p w14:paraId="706E7FD4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  <w:r>
              <w:rPr>
                <w:rFonts w:ascii="Univers" w:hAnsi="Univers"/>
                <w:b/>
                <w:bCs/>
                <w:sz w:val="24"/>
                <w:szCs w:val="24"/>
              </w:rPr>
              <w:t>18</w:t>
            </w:r>
          </w:p>
          <w:p w14:paraId="5A2AE55F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226149" w:rsidRPr="00D86A79" w14:paraId="671F03D2" w14:textId="77777777" w:rsidTr="00226149">
        <w:tblPrEx>
          <w:tblLook w:val="04A0" w:firstRow="1" w:lastRow="0" w:firstColumn="1" w:lastColumn="0" w:noHBand="0" w:noVBand="1"/>
        </w:tblPrEx>
        <w:trPr>
          <w:gridAfter w:val="1"/>
          <w:wAfter w:w="1462" w:type="dxa"/>
          <w:trHeight w:val="208"/>
        </w:trPr>
        <w:tc>
          <w:tcPr>
            <w:tcW w:w="7047" w:type="dxa"/>
          </w:tcPr>
          <w:p w14:paraId="4C080CF4" w14:textId="77777777" w:rsidR="00226149" w:rsidRPr="00D86A79" w:rsidRDefault="00226149" w:rsidP="001205E1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</w:pPr>
            <w:r w:rsidRPr="00D86A79">
              <w:rPr>
                <w:rFonts w:ascii="Univers" w:hAnsi="Univers"/>
                <w:lang w:val="en-AU"/>
              </w:rPr>
              <w:t>Financial- &amp; Management Accounting</w:t>
            </w:r>
          </w:p>
        </w:tc>
        <w:tc>
          <w:tcPr>
            <w:tcW w:w="1174" w:type="dxa"/>
            <w:gridSpan w:val="3"/>
          </w:tcPr>
          <w:p w14:paraId="6BE5BA0A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lang w:val="en-AU"/>
              </w:rPr>
            </w:pPr>
            <w:r w:rsidRPr="00D86A79">
              <w:rPr>
                <w:rFonts w:ascii="Univers" w:hAnsi="Univers"/>
              </w:rPr>
              <w:t>6</w:t>
            </w:r>
          </w:p>
        </w:tc>
      </w:tr>
      <w:tr w:rsidR="00226149" w:rsidRPr="00D86A79" w14:paraId="725B2EDC" w14:textId="77777777" w:rsidTr="00226149">
        <w:tblPrEx>
          <w:tblLook w:val="04A0" w:firstRow="1" w:lastRow="0" w:firstColumn="1" w:lastColumn="0" w:noHBand="0" w:noVBand="1"/>
        </w:tblPrEx>
        <w:trPr>
          <w:gridAfter w:val="1"/>
          <w:wAfter w:w="1462" w:type="dxa"/>
          <w:trHeight w:val="208"/>
        </w:trPr>
        <w:tc>
          <w:tcPr>
            <w:tcW w:w="7047" w:type="dxa"/>
          </w:tcPr>
          <w:p w14:paraId="2BE28899" w14:textId="77777777" w:rsidR="00226149" w:rsidRPr="00D86A79" w:rsidRDefault="00226149" w:rsidP="001205E1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</w:rPr>
            </w:pPr>
            <w:r w:rsidRPr="00D86A79">
              <w:rPr>
                <w:rFonts w:ascii="Univers" w:hAnsi="Univers"/>
              </w:rPr>
              <w:t>Co</w:t>
            </w:r>
            <w:r>
              <w:rPr>
                <w:rFonts w:ascii="Univers" w:hAnsi="Univers"/>
              </w:rPr>
              <w:t>r</w:t>
            </w:r>
            <w:r w:rsidRPr="00D86A79">
              <w:rPr>
                <w:rFonts w:ascii="Univers" w:hAnsi="Univers"/>
              </w:rPr>
              <w:t>porate Finance</w:t>
            </w:r>
          </w:p>
        </w:tc>
        <w:tc>
          <w:tcPr>
            <w:tcW w:w="1174" w:type="dxa"/>
            <w:gridSpan w:val="3"/>
          </w:tcPr>
          <w:p w14:paraId="2C9F3258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D86A79">
              <w:rPr>
                <w:rFonts w:ascii="Univers" w:hAnsi="Univers"/>
              </w:rPr>
              <w:t>6</w:t>
            </w:r>
          </w:p>
        </w:tc>
      </w:tr>
      <w:tr w:rsidR="00226149" w:rsidRPr="00D86A79" w14:paraId="605F4942" w14:textId="77777777" w:rsidTr="00226149">
        <w:tblPrEx>
          <w:tblLook w:val="04A0" w:firstRow="1" w:lastRow="0" w:firstColumn="1" w:lastColumn="0" w:noHBand="0" w:noVBand="1"/>
        </w:tblPrEx>
        <w:trPr>
          <w:gridAfter w:val="1"/>
          <w:wAfter w:w="1462" w:type="dxa"/>
          <w:trHeight w:val="208"/>
        </w:trPr>
        <w:tc>
          <w:tcPr>
            <w:tcW w:w="7047" w:type="dxa"/>
          </w:tcPr>
          <w:p w14:paraId="2F21A668" w14:textId="77777777" w:rsidR="00226149" w:rsidRPr="00D86A79" w:rsidRDefault="00226149" w:rsidP="001205E1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proofErr w:type="spellStart"/>
            <w:r w:rsidRPr="00D86A79">
              <w:rPr>
                <w:rFonts w:ascii="Univers" w:hAnsi="Univers"/>
              </w:rPr>
              <w:t>Empirical</w:t>
            </w:r>
            <w:proofErr w:type="spellEnd"/>
            <w:r w:rsidRPr="00D86A79">
              <w:rPr>
                <w:rFonts w:ascii="Univers" w:hAnsi="Univers"/>
              </w:rPr>
              <w:t xml:space="preserve"> Finance &amp; Behavioral Finance</w:t>
            </w:r>
          </w:p>
        </w:tc>
        <w:tc>
          <w:tcPr>
            <w:tcW w:w="1174" w:type="dxa"/>
            <w:gridSpan w:val="3"/>
          </w:tcPr>
          <w:p w14:paraId="38F9C09E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D86A79">
              <w:rPr>
                <w:rFonts w:ascii="Univers" w:hAnsi="Univers"/>
              </w:rPr>
              <w:t>6</w:t>
            </w:r>
          </w:p>
        </w:tc>
      </w:tr>
      <w:tr w:rsidR="00226149" w:rsidRPr="00D86A79" w14:paraId="76E41555" w14:textId="77777777" w:rsidTr="00226149">
        <w:tblPrEx>
          <w:tblLook w:val="04A0" w:firstRow="1" w:lastRow="0" w:firstColumn="1" w:lastColumn="0" w:noHBand="0" w:noVBand="1"/>
        </w:tblPrEx>
        <w:trPr>
          <w:trHeight w:val="208"/>
        </w:trPr>
        <w:tc>
          <w:tcPr>
            <w:tcW w:w="7047" w:type="dxa"/>
            <w:shd w:val="clear" w:color="auto" w:fill="BED0E5"/>
          </w:tcPr>
          <w:p w14:paraId="428A5D57" w14:textId="77777777" w:rsidR="00226149" w:rsidRPr="00D86A79" w:rsidRDefault="00226149" w:rsidP="001205E1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512BAFD1" w14:textId="77777777" w:rsidR="00226149" w:rsidRPr="00D86A79" w:rsidRDefault="00226149" w:rsidP="001205E1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D86A79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WAHLMODULE    </w:t>
            </w:r>
          </w:p>
          <w:p w14:paraId="1404BD45" w14:textId="77777777" w:rsidR="00226149" w:rsidRPr="00D86A79" w:rsidRDefault="00226149" w:rsidP="001205E1">
            <w:pPr>
              <w:spacing w:after="0"/>
              <w:rPr>
                <w:rFonts w:ascii="Univers" w:hAnsi="Univers"/>
              </w:rPr>
            </w:pPr>
          </w:p>
        </w:tc>
        <w:tc>
          <w:tcPr>
            <w:tcW w:w="1174" w:type="dxa"/>
            <w:gridSpan w:val="3"/>
            <w:shd w:val="clear" w:color="auto" w:fill="BED0E5"/>
          </w:tcPr>
          <w:p w14:paraId="14DDB977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1920C2F4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</w:rPr>
            </w:pPr>
            <w:r w:rsidRPr="00D86A79">
              <w:rPr>
                <w:rFonts w:ascii="Univers" w:hAnsi="Univers"/>
                <w:b/>
                <w:sz w:val="24"/>
                <w:szCs w:val="24"/>
                <w:lang w:val="en-US"/>
              </w:rPr>
              <w:t>6</w:t>
            </w:r>
          </w:p>
        </w:tc>
        <w:tc>
          <w:tcPr>
            <w:tcW w:w="1462" w:type="dxa"/>
            <w:shd w:val="clear" w:color="auto" w:fill="BED0E5"/>
          </w:tcPr>
          <w:p w14:paraId="18E3D160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proofErr w:type="spellStart"/>
            <w:r w:rsidRPr="00D86A79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 w:rsidRPr="00D86A79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86A79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ankreuzen</w:t>
            </w:r>
            <w:proofErr w:type="spellEnd"/>
          </w:p>
        </w:tc>
      </w:tr>
      <w:tr w:rsidR="00226149" w:rsidRPr="00D86A79" w14:paraId="096AFD85" w14:textId="77777777" w:rsidTr="00226149">
        <w:tblPrEx>
          <w:tblLook w:val="04A0" w:firstRow="1" w:lastRow="0" w:firstColumn="1" w:lastColumn="0" w:noHBand="0" w:noVBand="1"/>
        </w:tblPrEx>
        <w:trPr>
          <w:trHeight w:val="208"/>
        </w:trPr>
        <w:tc>
          <w:tcPr>
            <w:tcW w:w="7047" w:type="dxa"/>
          </w:tcPr>
          <w:p w14:paraId="27134655" w14:textId="77777777" w:rsidR="00226149" w:rsidRPr="00D86A79" w:rsidRDefault="00226149" w:rsidP="001205E1">
            <w:pPr>
              <w:spacing w:after="0"/>
              <w:rPr>
                <w:rFonts w:ascii="Univers" w:hAnsi="Univers"/>
              </w:rPr>
            </w:pPr>
            <w:r w:rsidRPr="00D86A79">
              <w:rPr>
                <w:rFonts w:ascii="Univers" w:hAnsi="Univers"/>
              </w:rPr>
              <w:t xml:space="preserve">Financial </w:t>
            </w:r>
            <w:proofErr w:type="spellStart"/>
            <w:r w:rsidRPr="00D86A79"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174" w:type="dxa"/>
            <w:gridSpan w:val="3"/>
          </w:tcPr>
          <w:p w14:paraId="297DE673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462" w:type="dxa"/>
          </w:tcPr>
          <w:p w14:paraId="5DFE8CC3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226149" w:rsidRPr="00D86A79" w14:paraId="73CFBFF6" w14:textId="77777777" w:rsidTr="00226149">
        <w:tblPrEx>
          <w:tblLook w:val="04A0" w:firstRow="1" w:lastRow="0" w:firstColumn="1" w:lastColumn="0" w:noHBand="0" w:noVBand="1"/>
        </w:tblPrEx>
        <w:trPr>
          <w:trHeight w:val="208"/>
        </w:trPr>
        <w:tc>
          <w:tcPr>
            <w:tcW w:w="7047" w:type="dxa"/>
          </w:tcPr>
          <w:p w14:paraId="688C8146" w14:textId="77777777" w:rsidR="00226149" w:rsidRPr="00D86A79" w:rsidRDefault="00226149" w:rsidP="001205E1">
            <w:pPr>
              <w:spacing w:after="0"/>
              <w:rPr>
                <w:rFonts w:ascii="Univers" w:hAnsi="Univers"/>
              </w:rPr>
            </w:pPr>
            <w:r w:rsidRPr="00D86A79">
              <w:rPr>
                <w:rFonts w:ascii="Univers" w:hAnsi="Univers"/>
              </w:rPr>
              <w:t>Business Simulation (Planspiel</w:t>
            </w:r>
            <w:r>
              <w:rPr>
                <w:rFonts w:ascii="Univers" w:hAnsi="Univers"/>
              </w:rPr>
              <w:t>)</w:t>
            </w:r>
          </w:p>
        </w:tc>
        <w:tc>
          <w:tcPr>
            <w:tcW w:w="1174" w:type="dxa"/>
            <w:gridSpan w:val="3"/>
          </w:tcPr>
          <w:p w14:paraId="71484FD7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462" w:type="dxa"/>
          </w:tcPr>
          <w:p w14:paraId="7E2BDD25" w14:textId="77777777" w:rsidR="00226149" w:rsidRPr="00D86A79" w:rsidRDefault="00226149" w:rsidP="001205E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</w:tbl>
    <w:p w14:paraId="549709A9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DA5BAA" w:rsidRPr="00283D67" w14:paraId="4E39B938" w14:textId="77777777" w:rsidTr="00DA5BAA">
        <w:trPr>
          <w:trHeight w:val="306"/>
        </w:trPr>
        <w:tc>
          <w:tcPr>
            <w:tcW w:w="7045" w:type="dxa"/>
            <w:shd w:val="clear" w:color="auto" w:fill="BED0E5"/>
          </w:tcPr>
          <w:p w14:paraId="2D7DADCF" w14:textId="77777777" w:rsidR="00DA5BAA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981A4A2" w14:textId="3DAE72EC" w:rsidR="00DA5BAA" w:rsidRPr="0037015C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FACHLICH-WISSENSCHAFTLICHES ARBEITEN</w:t>
            </w:r>
          </w:p>
        </w:tc>
        <w:tc>
          <w:tcPr>
            <w:tcW w:w="1173" w:type="dxa"/>
            <w:shd w:val="clear" w:color="auto" w:fill="BED0E5"/>
          </w:tcPr>
          <w:p w14:paraId="0D95AACE" w14:textId="77777777" w:rsidR="00DA5BAA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C64D0B" w14:textId="1E4C49D9" w:rsidR="00DA5BAA" w:rsidRPr="0037015C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6F867F47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  <w:proofErr w:type="spellEnd"/>
          </w:p>
          <w:p w14:paraId="15CDB04B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0EF0FD7F" w14:textId="77777777" w:rsidR="00DA5BAA" w:rsidRPr="007D4F88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DA5BAA" w:rsidRPr="00283D67" w14:paraId="67863858" w14:textId="77777777" w:rsidTr="00DA5BAA">
        <w:trPr>
          <w:trHeight w:val="306"/>
        </w:trPr>
        <w:tc>
          <w:tcPr>
            <w:tcW w:w="7045" w:type="dxa"/>
          </w:tcPr>
          <w:p w14:paraId="17836925" w14:textId="31AEF70D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27657514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7A49426D" w14:textId="2048805F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DA5BAA" w:rsidRPr="00283D67" w14:paraId="33283E0C" w14:textId="77777777" w:rsidTr="00DA5BAA">
        <w:trPr>
          <w:trHeight w:val="306"/>
        </w:trPr>
        <w:tc>
          <w:tcPr>
            <w:tcW w:w="7045" w:type="dxa"/>
          </w:tcPr>
          <w:p w14:paraId="232C85C7" w14:textId="7B1D53C2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7E14D5CB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005AB6EC" w14:textId="18717D67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01433868" w14:textId="0A7E5587" w:rsidR="00C83B18" w:rsidRDefault="00C83B18"/>
    <w:p w14:paraId="2BA3D0DF" w14:textId="77777777" w:rsidR="00C83B18" w:rsidRDefault="00C83B18">
      <w:pPr>
        <w:spacing w:before="240" w:after="0"/>
      </w:pPr>
      <w:r>
        <w:br w:type="page"/>
      </w:r>
    </w:p>
    <w:p w14:paraId="02FEF80A" w14:textId="77777777" w:rsidR="00DA5BAA" w:rsidRDefault="00DA5BAA"/>
    <w:p w14:paraId="32C1C981" w14:textId="77777777" w:rsidR="00C83B18" w:rsidRDefault="00C83B18"/>
    <w:p w14:paraId="1EED956D" w14:textId="77777777" w:rsidR="00C83B18" w:rsidRDefault="00C83B18"/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7045"/>
        <w:gridCol w:w="1173"/>
        <w:gridCol w:w="1457"/>
      </w:tblGrid>
      <w:tr w:rsidR="0045205F" w:rsidRPr="0045205F" w14:paraId="111D5B6E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F4A7D0B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7AC192A" w14:textId="0F2D8948" w:rsidR="0045205F" w:rsidRPr="0045205F" w:rsidRDefault="00DA5BAA" w:rsidP="0045205F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MBA - ABSCHLUSSARBEIT</w:t>
            </w:r>
            <w:r w:rsidR="0045205F"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/ MBA Thesis</w:t>
            </w:r>
          </w:p>
          <w:p w14:paraId="504E4F13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673C7E8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16CF70E4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15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F2A9ED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45205F" w:rsidRPr="0045205F" w14:paraId="4BE033CF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47F4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4C5A2FEF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45205F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CAE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F8EBD8A" w14:textId="13B5F7E4" w:rsidR="0045205F" w:rsidRPr="0045205F" w:rsidRDefault="00DA5BAA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A3000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459DCCDD" w14:textId="77777777" w:rsidR="002E7E95" w:rsidRDefault="002E7E95" w:rsidP="002E7E95">
      <w:pPr>
        <w:spacing w:after="0"/>
      </w:pPr>
    </w:p>
    <w:p w14:paraId="6E8B19FC" w14:textId="77777777" w:rsidR="00196517" w:rsidRDefault="00196517" w:rsidP="002E7E95">
      <w:pPr>
        <w:spacing w:after="0"/>
      </w:pPr>
    </w:p>
    <w:p w14:paraId="285219D8" w14:textId="77777777" w:rsidR="00196517" w:rsidRDefault="00196517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6C0AF31B" w14:textId="77777777" w:rsidR="00DA5BAA" w:rsidRDefault="00DA5BAA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F4509F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F1A59" w14:textId="77777777" w:rsidR="004C0220" w:rsidRDefault="004C0220" w:rsidP="00FC1429">
      <w:pPr>
        <w:spacing w:line="240" w:lineRule="auto"/>
      </w:pPr>
      <w:r>
        <w:separator/>
      </w:r>
    </w:p>
  </w:endnote>
  <w:endnote w:type="continuationSeparator" w:id="0">
    <w:p w14:paraId="4E472DEE" w14:textId="77777777" w:rsidR="004C0220" w:rsidRDefault="004C0220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r w:rsidR="00C83B18">
      <w:fldChar w:fldCharType="begin"/>
    </w:r>
    <w:r w:rsidR="00C83B18">
      <w:instrText>NUMPAGES  \* Arabic  \* MERGEFORMAT</w:instrText>
    </w:r>
    <w:r w:rsidR="00C83B18">
      <w:fldChar w:fldCharType="separate"/>
    </w:r>
    <w:r w:rsidRPr="001642C7">
      <w:t>2</w:t>
    </w:r>
    <w:r w:rsidR="00C83B18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48D97" w14:textId="77777777" w:rsidR="004C0220" w:rsidRDefault="004C0220" w:rsidP="00F034E9">
      <w:pPr>
        <w:spacing w:before="120" w:line="240" w:lineRule="auto"/>
      </w:pPr>
      <w:r>
        <w:separator/>
      </w:r>
    </w:p>
  </w:footnote>
  <w:footnote w:type="continuationSeparator" w:id="0">
    <w:p w14:paraId="11F54A41" w14:textId="77777777" w:rsidR="004C0220" w:rsidRDefault="004C0220" w:rsidP="00F034E9">
      <w:pPr>
        <w:spacing w:before="120" w:line="240" w:lineRule="auto"/>
      </w:pPr>
      <w:r>
        <w:continuationSeparator/>
      </w:r>
    </w:p>
  </w:footnote>
  <w:footnote w:type="continuationNotice" w:id="1">
    <w:p w14:paraId="2E9DE65F" w14:textId="77777777" w:rsidR="004C0220" w:rsidRDefault="004C022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B1E4B"/>
    <w:rsid w:val="000E39B4"/>
    <w:rsid w:val="000E623A"/>
    <w:rsid w:val="00106F7E"/>
    <w:rsid w:val="00120CC4"/>
    <w:rsid w:val="0012773C"/>
    <w:rsid w:val="001313B5"/>
    <w:rsid w:val="00146614"/>
    <w:rsid w:val="0016250A"/>
    <w:rsid w:val="001630F9"/>
    <w:rsid w:val="001642C7"/>
    <w:rsid w:val="00185185"/>
    <w:rsid w:val="00196517"/>
    <w:rsid w:val="00196A91"/>
    <w:rsid w:val="001C799F"/>
    <w:rsid w:val="001E1F90"/>
    <w:rsid w:val="001F3408"/>
    <w:rsid w:val="001F4327"/>
    <w:rsid w:val="0022135D"/>
    <w:rsid w:val="00224A9A"/>
    <w:rsid w:val="00226149"/>
    <w:rsid w:val="00232C75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B386C"/>
    <w:rsid w:val="002C4DAB"/>
    <w:rsid w:val="002E3751"/>
    <w:rsid w:val="002E5E0E"/>
    <w:rsid w:val="002E7E95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5205F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25FAF"/>
    <w:rsid w:val="00630210"/>
    <w:rsid w:val="00676EC2"/>
    <w:rsid w:val="00694D3B"/>
    <w:rsid w:val="006A137D"/>
    <w:rsid w:val="006A1DFB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6CEA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308C4"/>
    <w:rsid w:val="00833F3E"/>
    <w:rsid w:val="00844831"/>
    <w:rsid w:val="008619B2"/>
    <w:rsid w:val="00862D72"/>
    <w:rsid w:val="00863605"/>
    <w:rsid w:val="00866895"/>
    <w:rsid w:val="00875405"/>
    <w:rsid w:val="00895FEA"/>
    <w:rsid w:val="008A521C"/>
    <w:rsid w:val="008C22D2"/>
    <w:rsid w:val="008C7C77"/>
    <w:rsid w:val="008E2DB1"/>
    <w:rsid w:val="009044FD"/>
    <w:rsid w:val="00911F86"/>
    <w:rsid w:val="00932932"/>
    <w:rsid w:val="00937155"/>
    <w:rsid w:val="00992311"/>
    <w:rsid w:val="009A4008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3B18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A0B06"/>
    <w:rsid w:val="00DA5BAA"/>
    <w:rsid w:val="00DC7CF5"/>
    <w:rsid w:val="00DF4EFE"/>
    <w:rsid w:val="00DF586F"/>
    <w:rsid w:val="00DF6D38"/>
    <w:rsid w:val="00E226E7"/>
    <w:rsid w:val="00E4750E"/>
    <w:rsid w:val="00E531AA"/>
    <w:rsid w:val="00E67F15"/>
    <w:rsid w:val="00E8351D"/>
    <w:rsid w:val="00E97C80"/>
    <w:rsid w:val="00EC79F9"/>
    <w:rsid w:val="00ED4771"/>
    <w:rsid w:val="00EE10AC"/>
    <w:rsid w:val="00EE26FE"/>
    <w:rsid w:val="00F034E9"/>
    <w:rsid w:val="00F31B09"/>
    <w:rsid w:val="00F43E18"/>
    <w:rsid w:val="00F4509F"/>
    <w:rsid w:val="00F56E2E"/>
    <w:rsid w:val="00F6433E"/>
    <w:rsid w:val="00F662DE"/>
    <w:rsid w:val="00F70434"/>
    <w:rsid w:val="00F81DDF"/>
    <w:rsid w:val="00F83C03"/>
    <w:rsid w:val="00FA085A"/>
    <w:rsid w:val="00FC1429"/>
    <w:rsid w:val="00FD0EFD"/>
    <w:rsid w:val="00FD23E0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45205F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69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6" ma:contentTypeDescription="Ein neues Dokument erstellen." ma:contentTypeScope="" ma:versionID="7c8fecdd3485e822f877724e4fd1865e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23fcbb9d094ab27cf8912b3eaeb37186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EAA66D-0E91-4031-96A3-2BE51C9972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3</Pages>
  <Words>212</Words>
  <Characters>1993</Characters>
  <Application>Microsoft Office Word</Application>
  <DocSecurity>0</DocSecurity>
  <Lines>221</Lines>
  <Paragraphs>122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Elisa-Marie Obiltschnig</cp:lastModifiedBy>
  <cp:revision>2</cp:revision>
  <cp:lastPrinted>2024-11-15T07:49:00Z</cp:lastPrinted>
  <dcterms:created xsi:type="dcterms:W3CDTF">2024-11-28T08:53:00Z</dcterms:created>
  <dcterms:modified xsi:type="dcterms:W3CDTF">2024-11-28T08:53:00Z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  <property fmtid="{D5CDD505-2E9C-101B-9397-08002B2CF9AE}" pid="3" name="GrammarlyDocumentId">
    <vt:lpwstr>64754fb8c7f473acd4792c8c2cb804b32356bce5b17d740b0ba63a2a1440da95</vt:lpwstr>
  </property>
</Properties>
</file>