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5C417F65" w:rsidR="003A6C44" w:rsidRPr="00EF11DC" w:rsidRDefault="00E24513" w:rsidP="000F2F16">
      <w:pPr>
        <w:pStyle w:val="Utopia24pt"/>
        <w:spacing w:line="240" w:lineRule="auto"/>
        <w:ind w:left="709"/>
        <w:rPr>
          <w:rFonts w:asciiTheme="minorHAnsi" w:hAnsiTheme="minorHAnsi"/>
          <w:color w:val="auto"/>
          <w:lang w:val="de-AT"/>
        </w:rPr>
      </w:pPr>
      <w:r>
        <w:rPr>
          <w:rFonts w:asciiTheme="minorHAnsi" w:hAnsiTheme="minorHAnsi"/>
          <w:color w:val="auto"/>
          <w:lang w:val="de-AT"/>
        </w:rPr>
        <w:t>Presseinformation</w:t>
      </w:r>
      <w:r w:rsidR="0088516F">
        <w:rPr>
          <w:rFonts w:asciiTheme="minorHAnsi" w:hAnsiTheme="minorHAnsi"/>
          <w:color w:val="auto"/>
          <w:lang w:val="de-AT"/>
        </w:rPr>
        <w:t xml:space="preserve"> </w:t>
      </w:r>
    </w:p>
    <w:p w14:paraId="01F67B3B" w14:textId="2CF118C0"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 xml:space="preserve">Krems, </w:t>
      </w:r>
      <w:r w:rsidR="00965F15">
        <w:rPr>
          <w:rFonts w:asciiTheme="minorHAnsi" w:hAnsiTheme="minorHAnsi"/>
          <w:color w:val="auto"/>
          <w:sz w:val="22"/>
          <w:szCs w:val="22"/>
          <w:lang w:val="de-AT"/>
        </w:rPr>
        <w:t>05</w:t>
      </w:r>
      <w:r w:rsidR="00F22573" w:rsidRPr="00965F15">
        <w:rPr>
          <w:rFonts w:asciiTheme="minorHAnsi" w:hAnsiTheme="minorHAnsi"/>
          <w:color w:val="auto"/>
          <w:sz w:val="22"/>
          <w:szCs w:val="22"/>
          <w:lang w:val="de-AT"/>
        </w:rPr>
        <w:t>.</w:t>
      </w:r>
      <w:r w:rsidR="007B4765" w:rsidRPr="00965F15">
        <w:rPr>
          <w:rFonts w:asciiTheme="minorHAnsi" w:hAnsiTheme="minorHAnsi"/>
          <w:color w:val="auto"/>
          <w:sz w:val="22"/>
          <w:szCs w:val="22"/>
          <w:lang w:val="de-AT"/>
        </w:rPr>
        <w:t>02</w:t>
      </w:r>
      <w:r w:rsidRPr="00965F15">
        <w:rPr>
          <w:rFonts w:asciiTheme="minorHAnsi" w:hAnsiTheme="minorHAnsi"/>
          <w:color w:val="auto"/>
          <w:sz w:val="22"/>
          <w:szCs w:val="22"/>
          <w:lang w:val="de-AT"/>
        </w:rPr>
        <w:t>.202</w:t>
      </w:r>
      <w:r w:rsidR="00A75405" w:rsidRPr="00965F15">
        <w:rPr>
          <w:rFonts w:asciiTheme="minorHAnsi" w:hAnsiTheme="minorHAnsi"/>
          <w:color w:val="auto"/>
          <w:sz w:val="22"/>
          <w:szCs w:val="22"/>
          <w:lang w:val="de-AT"/>
        </w:rPr>
        <w:t>6</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3CA4DA39" w14:textId="77777777" w:rsidR="007B4765" w:rsidRDefault="007B4765" w:rsidP="000F2F16">
      <w:pPr>
        <w:pStyle w:val="UniversRoman12ptHeadline"/>
        <w:spacing w:line="276" w:lineRule="auto"/>
        <w:ind w:left="709"/>
        <w:rPr>
          <w:rFonts w:cs="Univers LT Pro 45 Light"/>
          <w:b/>
          <w:bCs/>
          <w:color w:val="auto"/>
          <w:sz w:val="28"/>
          <w:szCs w:val="28"/>
          <w:lang w:val="de-AT"/>
        </w:rPr>
      </w:pPr>
      <w:r w:rsidRPr="007B4765">
        <w:rPr>
          <w:rFonts w:cs="Univers LT Pro 45 Light"/>
          <w:b/>
          <w:bCs/>
          <w:color w:val="auto"/>
          <w:sz w:val="28"/>
          <w:szCs w:val="28"/>
          <w:lang w:val="de-AT"/>
        </w:rPr>
        <w:t>Demokratie lehren, lernen, leben: Tagung zur politischen Bildung im digitalen Zeitalter</w:t>
      </w:r>
    </w:p>
    <w:p w14:paraId="521CD33F" w14:textId="38CFE2C6" w:rsidR="00A818C8" w:rsidRDefault="007B4765" w:rsidP="000F2F16">
      <w:pPr>
        <w:pStyle w:val="UniversRoman12ptHeadline"/>
        <w:spacing w:line="276" w:lineRule="auto"/>
        <w:ind w:left="709"/>
        <w:rPr>
          <w:rFonts w:ascii="Univers" w:hAnsi="Univers" w:cs="Univers LT Pro 45 Light"/>
          <w:b/>
          <w:bCs/>
          <w:color w:val="auto"/>
          <w:sz w:val="22"/>
          <w:szCs w:val="22"/>
          <w:lang w:val="de-AT"/>
        </w:rPr>
      </w:pPr>
      <w:r w:rsidRPr="007B4765">
        <w:rPr>
          <w:rFonts w:ascii="Univers" w:hAnsi="Univers" w:cs="Univers LT Pro 45 Light"/>
          <w:b/>
          <w:bCs/>
          <w:color w:val="auto"/>
          <w:sz w:val="22"/>
          <w:szCs w:val="22"/>
          <w:lang w:val="de-AT"/>
        </w:rPr>
        <w:t>Gemeinsam mit der KPH Wien/N</w:t>
      </w:r>
      <w:r>
        <w:rPr>
          <w:rFonts w:ascii="Univers" w:hAnsi="Univers" w:cs="Univers LT Pro 45 Light"/>
          <w:b/>
          <w:bCs/>
          <w:color w:val="auto"/>
          <w:sz w:val="22"/>
          <w:szCs w:val="22"/>
          <w:lang w:val="de-AT"/>
        </w:rPr>
        <w:t>Ö</w:t>
      </w:r>
      <w:r w:rsidRPr="007B4765">
        <w:rPr>
          <w:rFonts w:ascii="Univers" w:hAnsi="Univers" w:cs="Univers LT Pro 45 Light"/>
          <w:b/>
          <w:bCs/>
          <w:color w:val="auto"/>
          <w:sz w:val="22"/>
          <w:szCs w:val="22"/>
          <w:lang w:val="de-AT"/>
        </w:rPr>
        <w:t xml:space="preserve"> und der Arbeiterkammer N</w:t>
      </w:r>
      <w:r>
        <w:rPr>
          <w:rFonts w:ascii="Univers" w:hAnsi="Univers" w:cs="Univers LT Pro 45 Light"/>
          <w:b/>
          <w:bCs/>
          <w:color w:val="auto"/>
          <w:sz w:val="22"/>
          <w:szCs w:val="22"/>
          <w:lang w:val="de-AT"/>
        </w:rPr>
        <w:t>Ö</w:t>
      </w:r>
      <w:r w:rsidRPr="007B4765">
        <w:rPr>
          <w:rFonts w:ascii="Univers" w:hAnsi="Univers" w:cs="Univers LT Pro 45 Light"/>
          <w:b/>
          <w:bCs/>
          <w:color w:val="auto"/>
          <w:sz w:val="22"/>
          <w:szCs w:val="22"/>
          <w:lang w:val="de-AT"/>
        </w:rPr>
        <w:t xml:space="preserve"> lädt die Universität für Weiterbildung Krems zu Impulsen, Praxisbeispielen und Austausch im Bereich politischer Bildung ein</w:t>
      </w:r>
    </w:p>
    <w:p w14:paraId="00FFA409" w14:textId="77777777" w:rsidR="007B4765" w:rsidRPr="00A818C8" w:rsidRDefault="007B4765" w:rsidP="000F2F16">
      <w:pPr>
        <w:pStyle w:val="UniversRoman12ptHeadline"/>
        <w:spacing w:line="276" w:lineRule="auto"/>
        <w:ind w:left="709"/>
        <w:rPr>
          <w:rFonts w:ascii="Univers" w:hAnsi="Univers" w:cs="Univers LT Pro 45 Light"/>
          <w:b/>
          <w:bCs/>
          <w:color w:val="auto"/>
          <w:sz w:val="22"/>
          <w:szCs w:val="22"/>
          <w:lang w:val="de-AT"/>
        </w:rPr>
      </w:pPr>
    </w:p>
    <w:p w14:paraId="42AA5D63" w14:textId="2C9C4F80" w:rsidR="00A818C8" w:rsidRDefault="007B4765" w:rsidP="0061365B">
      <w:pPr>
        <w:pStyle w:val="UniversLight10ptFlietext"/>
        <w:spacing w:line="276" w:lineRule="auto"/>
        <w:ind w:left="709"/>
        <w:rPr>
          <w:rFonts w:ascii="Univers" w:hAnsi="Univers"/>
          <w:b/>
          <w:bCs/>
          <w:color w:val="auto"/>
          <w:sz w:val="22"/>
          <w:szCs w:val="22"/>
          <w:lang w:val="de-AT"/>
        </w:rPr>
      </w:pPr>
      <w:r w:rsidRPr="007B4765">
        <w:rPr>
          <w:rFonts w:ascii="Univers" w:hAnsi="Univers"/>
          <w:b/>
          <w:bCs/>
          <w:color w:val="auto"/>
          <w:sz w:val="22"/>
          <w:szCs w:val="22"/>
          <w:lang w:val="de-AT"/>
        </w:rPr>
        <w:t>Politische Bildung steht im digitalen Zeitalter vor neuen Herausforderungen: Informationsvielfalt, soziale Medien, Künstliche Intelligenz und Desinformation verändern, wie demokratische Werte vermittelt, diskutiert und gelebt werden. Vor diesem Hintergrund findet am 9. April 2026 in St. Pölten die Tagung „Demokratie lehren, lernen, leben. Politische Bildung im digitalen Zeitalter“ statt.</w:t>
      </w:r>
    </w:p>
    <w:p w14:paraId="14A0AE4A" w14:textId="77777777" w:rsidR="007B4765" w:rsidRPr="0061365B" w:rsidRDefault="007B4765" w:rsidP="0061365B">
      <w:pPr>
        <w:pStyle w:val="UniversLight10ptFlietext"/>
        <w:spacing w:line="276" w:lineRule="auto"/>
        <w:ind w:left="709"/>
        <w:rPr>
          <w:rFonts w:ascii="Univers" w:hAnsi="Univers"/>
          <w:color w:val="auto"/>
          <w:sz w:val="22"/>
          <w:szCs w:val="22"/>
          <w:lang w:val="de-AT"/>
        </w:rPr>
      </w:pPr>
    </w:p>
    <w:p w14:paraId="118D222F" w14:textId="012EB2E9" w:rsidR="00BD58D8" w:rsidRDefault="007B4765" w:rsidP="00A818C8">
      <w:pPr>
        <w:pStyle w:val="UniversLight10ptFlietext"/>
        <w:spacing w:line="276" w:lineRule="auto"/>
        <w:ind w:left="709"/>
        <w:rPr>
          <w:rFonts w:ascii="Univers" w:hAnsi="Univers"/>
          <w:color w:val="auto"/>
          <w:sz w:val="22"/>
          <w:szCs w:val="22"/>
          <w:lang w:val="de-AT"/>
        </w:rPr>
      </w:pPr>
      <w:r w:rsidRPr="007B4765">
        <w:rPr>
          <w:rFonts w:ascii="Univers" w:hAnsi="Univers"/>
          <w:color w:val="auto"/>
          <w:sz w:val="22"/>
          <w:szCs w:val="22"/>
          <w:lang w:val="de-AT"/>
        </w:rPr>
        <w:t xml:space="preserve">Die Veranstaltung wird von der Kirchlichen Pädagogischen Hochschule Wien/Niederösterreich, der Arbeiterkammer Niederösterreich und der Universität für Weiterbildung Krems gemeinsam organisiert. Sie richtet sich an </w:t>
      </w:r>
      <w:proofErr w:type="spellStart"/>
      <w:r w:rsidR="00DC098E">
        <w:rPr>
          <w:rFonts w:ascii="Univers" w:hAnsi="Univers"/>
          <w:color w:val="auto"/>
          <w:sz w:val="22"/>
          <w:szCs w:val="22"/>
          <w:lang w:val="de-AT"/>
        </w:rPr>
        <w:t>Pädagog_innen</w:t>
      </w:r>
      <w:proofErr w:type="spellEnd"/>
      <w:r w:rsidRPr="007B4765">
        <w:rPr>
          <w:rFonts w:ascii="Univers" w:hAnsi="Univers"/>
          <w:color w:val="auto"/>
          <w:sz w:val="22"/>
          <w:szCs w:val="22"/>
          <w:lang w:val="de-AT"/>
        </w:rPr>
        <w:t xml:space="preserve"> ab der Sekundarstufe I ebenso wie an alle weiteren Interessierten.</w:t>
      </w:r>
    </w:p>
    <w:p w14:paraId="543DBC50" w14:textId="77777777" w:rsidR="00C07656" w:rsidRPr="00C07656" w:rsidRDefault="00C07656" w:rsidP="00A818C8">
      <w:pPr>
        <w:pStyle w:val="UniversLight10ptFlietext"/>
        <w:spacing w:line="276" w:lineRule="auto"/>
        <w:ind w:left="709"/>
        <w:rPr>
          <w:rFonts w:ascii="Univers" w:hAnsi="Univers"/>
          <w:color w:val="auto"/>
          <w:sz w:val="22"/>
          <w:szCs w:val="22"/>
          <w:lang w:val="de-AT"/>
        </w:rPr>
      </w:pPr>
    </w:p>
    <w:p w14:paraId="39AF6A04" w14:textId="7FCE8075" w:rsidR="007B4765" w:rsidRDefault="007B4765" w:rsidP="00A818C8">
      <w:pPr>
        <w:pStyle w:val="UniversLight10ptFlietext"/>
        <w:spacing w:line="276" w:lineRule="auto"/>
        <w:ind w:left="709"/>
        <w:rPr>
          <w:rFonts w:ascii="Univers" w:hAnsi="Univers"/>
          <w:b/>
          <w:bCs/>
          <w:color w:val="auto"/>
          <w:sz w:val="22"/>
          <w:szCs w:val="22"/>
          <w:lang w:val="de-AT"/>
        </w:rPr>
      </w:pPr>
      <w:r w:rsidRPr="007B4765">
        <w:rPr>
          <w:rFonts w:ascii="Univers" w:hAnsi="Univers"/>
          <w:b/>
          <w:bCs/>
          <w:color w:val="auto"/>
          <w:sz w:val="22"/>
          <w:szCs w:val="22"/>
          <w:lang w:val="de-AT"/>
        </w:rPr>
        <w:t>Impulse zur Demokratiebildung</w:t>
      </w:r>
    </w:p>
    <w:p w14:paraId="0525B69D" w14:textId="5E790043" w:rsidR="007B4765" w:rsidRPr="007B4765" w:rsidRDefault="007B4765" w:rsidP="007B4765">
      <w:pPr>
        <w:spacing w:line="276" w:lineRule="auto"/>
        <w:ind w:left="709"/>
        <w:rPr>
          <w:rFonts w:cs="Univers LT Pro 45 Light"/>
          <w:sz w:val="22"/>
          <w:szCs w:val="22"/>
          <w:lang w:val="de-AT" w:eastAsia="en-US"/>
        </w:rPr>
      </w:pPr>
      <w:r w:rsidRPr="007B4765">
        <w:rPr>
          <w:rFonts w:cs="Univers LT Pro 45 Light"/>
          <w:sz w:val="22"/>
          <w:szCs w:val="22"/>
          <w:lang w:val="de-AT" w:eastAsia="en-US"/>
        </w:rPr>
        <w:t>Den inhaltlichen Auftakt der Tagung bildet die Keynote „Demokratiebildung in der Mediengesellschaft“ von Univ.-Prof. Dr. Peter Filzmaier von der Universität für Weiterbildung Krems. Der Vortrag befasst sich mit der Rolle von Medien in der politischen Wissensvermittlung und Meinungsbildung und thematisiert die damit verbundenen Herausforderungen.</w:t>
      </w:r>
    </w:p>
    <w:p w14:paraId="12DB5990" w14:textId="77777777" w:rsidR="007B4765" w:rsidRPr="007B4765" w:rsidRDefault="007B4765" w:rsidP="007B4765">
      <w:pPr>
        <w:spacing w:line="276" w:lineRule="auto"/>
        <w:ind w:left="709"/>
        <w:rPr>
          <w:rFonts w:cs="Univers LT Pro 45 Light"/>
          <w:sz w:val="22"/>
          <w:szCs w:val="22"/>
          <w:lang w:val="de-AT" w:eastAsia="en-US"/>
        </w:rPr>
      </w:pPr>
    </w:p>
    <w:p w14:paraId="57C1B0FF" w14:textId="34860C3C" w:rsidR="007B4765" w:rsidRDefault="007B4765" w:rsidP="007B4765">
      <w:pPr>
        <w:spacing w:line="276" w:lineRule="auto"/>
        <w:ind w:left="709"/>
        <w:rPr>
          <w:rFonts w:cs="Univers LT Pro 45 Light"/>
          <w:sz w:val="22"/>
          <w:szCs w:val="22"/>
          <w:lang w:val="de-AT" w:eastAsia="en-US"/>
        </w:rPr>
      </w:pPr>
      <w:r w:rsidRPr="007B4765">
        <w:rPr>
          <w:rFonts w:cs="Univers LT Pro 45 Light"/>
          <w:sz w:val="22"/>
          <w:szCs w:val="22"/>
          <w:lang w:val="de-AT" w:eastAsia="en-US"/>
        </w:rPr>
        <w:t xml:space="preserve">Im weiteren Verlauf der Tagung gibt Christoph Wiederkehr, </w:t>
      </w:r>
      <w:r w:rsidR="00AD5E41">
        <w:rPr>
          <w:rFonts w:cs="Univers LT Pro 45 Light"/>
          <w:sz w:val="22"/>
          <w:szCs w:val="22"/>
          <w:lang w:val="de-AT" w:eastAsia="en-US"/>
        </w:rPr>
        <w:t xml:space="preserve">MA, </w:t>
      </w:r>
      <w:r w:rsidRPr="007B4765">
        <w:rPr>
          <w:rFonts w:cs="Univers LT Pro 45 Light"/>
          <w:sz w:val="22"/>
          <w:szCs w:val="22"/>
          <w:lang w:val="de-AT" w:eastAsia="en-US"/>
        </w:rPr>
        <w:t>Bundesminister für Bildung, Wissenschaft und Forschung, einen Ausblick zur Demokratiebildung an österreichischen Schulen. In seinem Beitrag geht er auf aktuelle Entwicklungen und Perspektiven ein und ordnet die Bedeutung politischer Bildung im schulischen Kontext ein.</w:t>
      </w:r>
    </w:p>
    <w:p w14:paraId="490EC2F9" w14:textId="77777777" w:rsidR="007B4765" w:rsidRDefault="007B4765" w:rsidP="007B4765">
      <w:pPr>
        <w:spacing w:line="276" w:lineRule="auto"/>
        <w:ind w:left="709"/>
        <w:rPr>
          <w:rFonts w:cs="Univers LT Pro 45 Light"/>
          <w:sz w:val="22"/>
          <w:szCs w:val="22"/>
          <w:lang w:val="de-AT" w:eastAsia="en-US"/>
        </w:rPr>
      </w:pPr>
    </w:p>
    <w:p w14:paraId="227C4A69" w14:textId="77777777" w:rsidR="007B4765" w:rsidRPr="007B4765" w:rsidRDefault="007B4765" w:rsidP="007B4765">
      <w:pPr>
        <w:spacing w:line="276" w:lineRule="auto"/>
        <w:ind w:left="709"/>
        <w:rPr>
          <w:rFonts w:cs="Univers LT Pro 45 Light"/>
          <w:b/>
          <w:bCs/>
          <w:sz w:val="22"/>
          <w:szCs w:val="22"/>
          <w:lang w:val="de-AT" w:eastAsia="en-US"/>
        </w:rPr>
      </w:pPr>
      <w:r w:rsidRPr="007B4765">
        <w:rPr>
          <w:rFonts w:cs="Univers LT Pro 45 Light"/>
          <w:b/>
          <w:bCs/>
          <w:sz w:val="22"/>
          <w:szCs w:val="22"/>
          <w:lang w:val="de-AT" w:eastAsia="en-US"/>
        </w:rPr>
        <w:t>Praxis, Austausch und Vernetzung</w:t>
      </w:r>
    </w:p>
    <w:p w14:paraId="39FA091F" w14:textId="77777777" w:rsidR="007B4765" w:rsidRPr="007B4765" w:rsidRDefault="007B4765" w:rsidP="007B4765">
      <w:pPr>
        <w:spacing w:line="276" w:lineRule="auto"/>
        <w:ind w:left="709"/>
        <w:rPr>
          <w:rFonts w:cs="Univers LT Pro 45 Light"/>
          <w:sz w:val="22"/>
          <w:szCs w:val="22"/>
          <w:lang w:val="de-AT" w:eastAsia="en-US"/>
        </w:rPr>
      </w:pPr>
      <w:r w:rsidRPr="007B4765">
        <w:rPr>
          <w:rFonts w:cs="Univers LT Pro 45 Light"/>
          <w:sz w:val="22"/>
          <w:szCs w:val="22"/>
          <w:lang w:val="de-AT" w:eastAsia="en-US"/>
        </w:rPr>
        <w:t xml:space="preserve">Ergänzt wird das Programm durch zwei Workshop-Runden, in denen unterschiedliche Aspekte politischer Bildung im digitalen Zeitalter behandelt werden. Die Teilnehmenden wählen jeweils einen Workshop am Vormittag und einen am Nachmittag. Thematisch reichen die Workshops von Fragen des Umgangs mit Desinformation und Künstlicher Intelligenz über Debattierformate als Instrument </w:t>
      </w:r>
      <w:r w:rsidRPr="007B4765">
        <w:rPr>
          <w:rFonts w:cs="Univers LT Pro 45 Light"/>
          <w:sz w:val="22"/>
          <w:szCs w:val="22"/>
          <w:lang w:val="de-AT" w:eastAsia="en-US"/>
        </w:rPr>
        <w:lastRenderedPageBreak/>
        <w:t>demokratischer Bildung bis hin zu Demokratievermittlung in sozialen Medien und zur Förderung kritischer Mediennutzung.</w:t>
      </w:r>
    </w:p>
    <w:p w14:paraId="483CCDD7" w14:textId="77777777" w:rsidR="007B4765" w:rsidRPr="007B4765" w:rsidRDefault="007B4765" w:rsidP="007B4765">
      <w:pPr>
        <w:spacing w:line="276" w:lineRule="auto"/>
        <w:ind w:left="709"/>
        <w:rPr>
          <w:rFonts w:cs="Univers LT Pro 45 Light"/>
          <w:sz w:val="22"/>
          <w:szCs w:val="22"/>
          <w:lang w:val="de-AT" w:eastAsia="en-US"/>
        </w:rPr>
      </w:pPr>
    </w:p>
    <w:p w14:paraId="6D9A5213" w14:textId="3214DEAA" w:rsidR="007B4765" w:rsidRDefault="007B4765" w:rsidP="007B4765">
      <w:pPr>
        <w:spacing w:line="276" w:lineRule="auto"/>
        <w:ind w:left="709"/>
        <w:rPr>
          <w:rFonts w:cs="Univers LT Pro 45 Light"/>
          <w:sz w:val="22"/>
          <w:szCs w:val="22"/>
          <w:lang w:val="de-AT" w:eastAsia="en-US"/>
        </w:rPr>
      </w:pPr>
      <w:r>
        <w:rPr>
          <w:rFonts w:cs="Univers LT Pro 45 Light"/>
          <w:sz w:val="22"/>
          <w:szCs w:val="22"/>
          <w:lang w:val="de-AT" w:eastAsia="en-US"/>
        </w:rPr>
        <w:t>Rund um die</w:t>
      </w:r>
      <w:r w:rsidRPr="007B4765">
        <w:rPr>
          <w:rFonts w:cs="Univers LT Pro 45 Light"/>
          <w:sz w:val="22"/>
          <w:szCs w:val="22"/>
          <w:lang w:val="de-AT" w:eastAsia="en-US"/>
        </w:rPr>
        <w:t xml:space="preserve"> Programmpunkte besteht Gelegenheit zum </w:t>
      </w:r>
      <w:r w:rsidR="00DC098E">
        <w:rPr>
          <w:rFonts w:cs="Univers LT Pro 45 Light"/>
          <w:sz w:val="22"/>
          <w:szCs w:val="22"/>
          <w:lang w:val="de-AT" w:eastAsia="en-US"/>
        </w:rPr>
        <w:t>Besuch</w:t>
      </w:r>
      <w:r w:rsidRPr="007B4765">
        <w:rPr>
          <w:rFonts w:cs="Univers LT Pro 45 Light"/>
          <w:sz w:val="22"/>
          <w:szCs w:val="22"/>
          <w:lang w:val="de-AT" w:eastAsia="en-US"/>
        </w:rPr>
        <w:t xml:space="preserve"> </w:t>
      </w:r>
      <w:r w:rsidR="00DC098E">
        <w:rPr>
          <w:rFonts w:cs="Univers LT Pro 45 Light"/>
          <w:sz w:val="22"/>
          <w:szCs w:val="22"/>
          <w:lang w:val="de-AT" w:eastAsia="en-US"/>
        </w:rPr>
        <w:t xml:space="preserve">von </w:t>
      </w:r>
      <w:r w:rsidRPr="007B4765">
        <w:rPr>
          <w:rFonts w:cs="Univers LT Pro 45 Light"/>
          <w:sz w:val="22"/>
          <w:szCs w:val="22"/>
          <w:lang w:val="de-AT" w:eastAsia="en-US"/>
        </w:rPr>
        <w:t>Informationsständen sowie zur Vernetzung. Zahlreiche Institutionen und Organisationen präsentieren dort ihre Angebote im Bereich Demokratiebildung</w:t>
      </w:r>
      <w:r>
        <w:rPr>
          <w:rFonts w:cs="Univers LT Pro 45 Light"/>
          <w:sz w:val="22"/>
          <w:szCs w:val="22"/>
          <w:lang w:val="de-AT" w:eastAsia="en-US"/>
        </w:rPr>
        <w:t>.</w:t>
      </w:r>
      <w:r w:rsidRPr="007B4765">
        <w:rPr>
          <w:rFonts w:cs="Univers LT Pro 45 Light"/>
          <w:sz w:val="22"/>
          <w:szCs w:val="22"/>
          <w:lang w:val="de-AT" w:eastAsia="en-US"/>
        </w:rPr>
        <w:t xml:space="preserve"> </w:t>
      </w:r>
      <w:r>
        <w:rPr>
          <w:rFonts w:cs="Univers LT Pro 45 Light"/>
          <w:sz w:val="22"/>
          <w:szCs w:val="22"/>
          <w:lang w:val="de-AT" w:eastAsia="en-US"/>
        </w:rPr>
        <w:t>A</w:t>
      </w:r>
      <w:r w:rsidRPr="007B4765">
        <w:rPr>
          <w:rFonts w:cs="Univers LT Pro 45 Light"/>
          <w:sz w:val="22"/>
          <w:szCs w:val="22"/>
          <w:lang w:val="de-AT" w:eastAsia="en-US"/>
        </w:rPr>
        <w:t xml:space="preserve">uch die Universität für Weiterbildung Krems ist mit einem Informationsstand vertreten und </w:t>
      </w:r>
      <w:r>
        <w:rPr>
          <w:rFonts w:cs="Univers LT Pro 45 Light"/>
          <w:sz w:val="22"/>
          <w:szCs w:val="22"/>
          <w:lang w:val="de-AT" w:eastAsia="en-US"/>
        </w:rPr>
        <w:t>lädt dazu ein, sich</w:t>
      </w:r>
      <w:r w:rsidRPr="007B4765">
        <w:rPr>
          <w:rFonts w:cs="Univers LT Pro 45 Light"/>
          <w:sz w:val="22"/>
          <w:szCs w:val="22"/>
          <w:lang w:val="de-AT" w:eastAsia="en-US"/>
        </w:rPr>
        <w:t xml:space="preserve"> über Weiterbildungsangebote</w:t>
      </w:r>
      <w:r>
        <w:rPr>
          <w:rFonts w:cs="Univers LT Pro 45 Light"/>
          <w:sz w:val="22"/>
          <w:szCs w:val="22"/>
          <w:lang w:val="de-AT" w:eastAsia="en-US"/>
        </w:rPr>
        <w:t xml:space="preserve"> und laufende Forschung auf diesem Gebiet auszutauschen</w:t>
      </w:r>
      <w:r w:rsidRPr="007B4765">
        <w:rPr>
          <w:rFonts w:cs="Univers LT Pro 45 Light"/>
          <w:sz w:val="22"/>
          <w:szCs w:val="22"/>
          <w:lang w:val="de-AT" w:eastAsia="en-US"/>
        </w:rPr>
        <w:t>.</w:t>
      </w:r>
    </w:p>
    <w:p w14:paraId="7B53FD4D" w14:textId="77777777" w:rsidR="007B4765" w:rsidRDefault="007B4765" w:rsidP="007B4765">
      <w:pPr>
        <w:spacing w:line="276" w:lineRule="auto"/>
        <w:ind w:left="709"/>
        <w:rPr>
          <w:rFonts w:cs="Univers LT Pro 45 Light"/>
          <w:sz w:val="22"/>
          <w:szCs w:val="22"/>
          <w:lang w:val="de-AT" w:eastAsia="en-US"/>
        </w:rPr>
      </w:pPr>
    </w:p>
    <w:p w14:paraId="1A98B731" w14:textId="77777777" w:rsidR="007B4765" w:rsidRPr="007B4765" w:rsidRDefault="007B4765" w:rsidP="007B4765">
      <w:pPr>
        <w:spacing w:line="276" w:lineRule="auto"/>
        <w:ind w:left="709"/>
        <w:rPr>
          <w:rFonts w:cs="Univers LT Pro 45 Light"/>
          <w:b/>
          <w:bCs/>
          <w:sz w:val="22"/>
          <w:szCs w:val="22"/>
          <w:lang w:val="de-AT" w:eastAsia="en-US"/>
        </w:rPr>
      </w:pPr>
      <w:r w:rsidRPr="007B4765">
        <w:rPr>
          <w:rFonts w:cs="Univers LT Pro 45 Light"/>
          <w:b/>
          <w:bCs/>
          <w:sz w:val="22"/>
          <w:szCs w:val="22"/>
          <w:lang w:val="de-AT" w:eastAsia="en-US"/>
        </w:rPr>
        <w:t>Veranstaltungsdetails</w:t>
      </w:r>
    </w:p>
    <w:p w14:paraId="6FB89602" w14:textId="77777777" w:rsidR="007B4765" w:rsidRPr="007B4765" w:rsidRDefault="007B4765" w:rsidP="007B4765">
      <w:pPr>
        <w:spacing w:line="276" w:lineRule="auto"/>
        <w:ind w:left="709"/>
        <w:rPr>
          <w:rFonts w:cs="Univers LT Pro 45 Light"/>
          <w:sz w:val="22"/>
          <w:szCs w:val="22"/>
          <w:lang w:val="de-AT" w:eastAsia="en-US"/>
        </w:rPr>
      </w:pPr>
    </w:p>
    <w:p w14:paraId="175FC84F" w14:textId="77777777" w:rsidR="007B4765" w:rsidRPr="007B4765" w:rsidRDefault="007B4765" w:rsidP="007B4765">
      <w:pPr>
        <w:spacing w:line="276" w:lineRule="auto"/>
        <w:ind w:left="709"/>
        <w:rPr>
          <w:rFonts w:cs="Univers LT Pro 45 Light"/>
          <w:sz w:val="22"/>
          <w:szCs w:val="22"/>
          <w:lang w:val="de-AT" w:eastAsia="en-US"/>
        </w:rPr>
      </w:pPr>
      <w:r w:rsidRPr="007B4765">
        <w:rPr>
          <w:rFonts w:cs="Univers LT Pro 45 Light"/>
          <w:b/>
          <w:bCs/>
          <w:sz w:val="22"/>
          <w:szCs w:val="22"/>
          <w:lang w:val="de-AT" w:eastAsia="en-US"/>
        </w:rPr>
        <w:t>Datum:</w:t>
      </w:r>
      <w:r w:rsidRPr="007B4765">
        <w:rPr>
          <w:rFonts w:cs="Univers LT Pro 45 Light"/>
          <w:sz w:val="22"/>
          <w:szCs w:val="22"/>
          <w:lang w:val="de-AT" w:eastAsia="en-US"/>
        </w:rPr>
        <w:t xml:space="preserve"> Donnerstag, 9. April 2026</w:t>
      </w:r>
    </w:p>
    <w:p w14:paraId="509442A9" w14:textId="77777777" w:rsidR="007B4765" w:rsidRPr="007B4765" w:rsidRDefault="007B4765" w:rsidP="007B4765">
      <w:pPr>
        <w:spacing w:line="276" w:lineRule="auto"/>
        <w:ind w:left="709"/>
        <w:rPr>
          <w:rFonts w:cs="Univers LT Pro 45 Light"/>
          <w:sz w:val="22"/>
          <w:szCs w:val="22"/>
          <w:lang w:val="de-AT" w:eastAsia="en-US"/>
        </w:rPr>
      </w:pPr>
      <w:r w:rsidRPr="007B4765">
        <w:rPr>
          <w:rFonts w:cs="Univers LT Pro 45 Light"/>
          <w:b/>
          <w:bCs/>
          <w:sz w:val="22"/>
          <w:szCs w:val="22"/>
          <w:lang w:val="de-AT" w:eastAsia="en-US"/>
        </w:rPr>
        <w:t>Zeit:</w:t>
      </w:r>
      <w:r w:rsidRPr="007B4765">
        <w:rPr>
          <w:rFonts w:cs="Univers LT Pro 45 Light"/>
          <w:sz w:val="22"/>
          <w:szCs w:val="22"/>
          <w:lang w:val="de-AT" w:eastAsia="en-US"/>
        </w:rPr>
        <w:t xml:space="preserve"> 9.00–16.00 Uhr</w:t>
      </w:r>
    </w:p>
    <w:p w14:paraId="62CE1D91" w14:textId="0ADEF429" w:rsidR="007B4765" w:rsidRPr="007B4765" w:rsidRDefault="007B4765" w:rsidP="007B4765">
      <w:pPr>
        <w:spacing w:line="276" w:lineRule="auto"/>
        <w:ind w:left="709"/>
        <w:rPr>
          <w:rFonts w:cs="Univers LT Pro 45 Light"/>
          <w:sz w:val="22"/>
          <w:szCs w:val="22"/>
          <w:lang w:val="de-AT" w:eastAsia="en-US"/>
        </w:rPr>
      </w:pPr>
      <w:r w:rsidRPr="007B4765">
        <w:rPr>
          <w:rFonts w:cs="Univers LT Pro 45 Light"/>
          <w:b/>
          <w:bCs/>
          <w:sz w:val="22"/>
          <w:szCs w:val="22"/>
          <w:lang w:val="de-AT" w:eastAsia="en-US"/>
        </w:rPr>
        <w:t>Ort:</w:t>
      </w:r>
      <w:r w:rsidRPr="007B4765">
        <w:rPr>
          <w:rFonts w:cs="Univers LT Pro 45 Light"/>
          <w:sz w:val="22"/>
          <w:szCs w:val="22"/>
          <w:lang w:val="de-AT" w:eastAsia="en-US"/>
        </w:rPr>
        <w:t xml:space="preserve"> </w:t>
      </w:r>
      <w:proofErr w:type="spellStart"/>
      <w:r w:rsidRPr="007B4765">
        <w:rPr>
          <w:rFonts w:cs="Univers LT Pro 45 Light"/>
          <w:sz w:val="22"/>
          <w:szCs w:val="22"/>
          <w:lang w:val="de-AT" w:eastAsia="en-US"/>
        </w:rPr>
        <w:t>Arbeitnehmer</w:t>
      </w:r>
      <w:r>
        <w:rPr>
          <w:rFonts w:cs="Univers LT Pro 45 Light"/>
          <w:sz w:val="22"/>
          <w:szCs w:val="22"/>
          <w:lang w:val="de-AT" w:eastAsia="en-US"/>
        </w:rPr>
        <w:t>_</w:t>
      </w:r>
      <w:r w:rsidRPr="007B4765">
        <w:rPr>
          <w:rFonts w:cs="Univers LT Pro 45 Light"/>
          <w:sz w:val="22"/>
          <w:szCs w:val="22"/>
          <w:lang w:val="de-AT" w:eastAsia="en-US"/>
        </w:rPr>
        <w:t>innenzentrum</w:t>
      </w:r>
      <w:proofErr w:type="spellEnd"/>
      <w:r w:rsidRPr="007B4765">
        <w:rPr>
          <w:rFonts w:cs="Univers LT Pro 45 Light"/>
          <w:sz w:val="22"/>
          <w:szCs w:val="22"/>
          <w:lang w:val="de-AT" w:eastAsia="en-US"/>
        </w:rPr>
        <w:t xml:space="preserve"> St. Pölten, AK-Platz 1, 3100 St. Pölten</w:t>
      </w:r>
    </w:p>
    <w:p w14:paraId="18512B28" w14:textId="77777777" w:rsidR="007B4765" w:rsidRPr="007B4765" w:rsidRDefault="007B4765" w:rsidP="007B4765">
      <w:pPr>
        <w:spacing w:line="276" w:lineRule="auto"/>
        <w:ind w:left="709"/>
        <w:rPr>
          <w:rFonts w:cs="Univers LT Pro 45 Light"/>
          <w:sz w:val="22"/>
          <w:szCs w:val="22"/>
          <w:lang w:val="de-AT" w:eastAsia="en-US"/>
        </w:rPr>
      </w:pPr>
    </w:p>
    <w:p w14:paraId="311A7856" w14:textId="3D5BFF63" w:rsidR="007B4765" w:rsidRDefault="007B4765" w:rsidP="007B4765">
      <w:pPr>
        <w:spacing w:line="276" w:lineRule="auto"/>
        <w:ind w:left="709"/>
        <w:rPr>
          <w:rFonts w:cs="Univers LT Pro 45 Light"/>
          <w:sz w:val="22"/>
          <w:szCs w:val="22"/>
          <w:lang w:val="de-AT" w:eastAsia="en-US"/>
        </w:rPr>
      </w:pPr>
      <w:r w:rsidRPr="007B4765">
        <w:rPr>
          <w:rFonts w:cs="Univers LT Pro 45 Light"/>
          <w:sz w:val="22"/>
          <w:szCs w:val="22"/>
          <w:lang w:val="de-AT" w:eastAsia="en-US"/>
        </w:rPr>
        <w:t xml:space="preserve">Die Teilnahme ist kostenfrei. Die Anzahl der Plätze ist begrenzt, eine Anmeldung ist erforderlich und erfolgt über </w:t>
      </w:r>
      <w:r w:rsidRPr="00965F15">
        <w:rPr>
          <w:rFonts w:cs="Univers LT Pro 45 Light"/>
          <w:sz w:val="22"/>
          <w:szCs w:val="22"/>
          <w:lang w:val="de-AT" w:eastAsia="en-US"/>
        </w:rPr>
        <w:t>die Kirchliche Pädagogische Hochschule Wien/Niederösterreich</w:t>
      </w:r>
      <w:r w:rsidR="00DC098E" w:rsidRPr="00965F15">
        <w:rPr>
          <w:rFonts w:cs="Univers LT Pro 45 Light"/>
          <w:sz w:val="22"/>
          <w:szCs w:val="22"/>
          <w:lang w:val="de-AT" w:eastAsia="en-US"/>
        </w:rPr>
        <w:t xml:space="preserve"> </w:t>
      </w:r>
      <w:r w:rsidR="00AD5E41">
        <w:rPr>
          <w:rFonts w:cs="Univers LT Pro 45 Light"/>
          <w:sz w:val="22"/>
          <w:szCs w:val="22"/>
          <w:lang w:val="de-AT" w:eastAsia="en-US"/>
        </w:rPr>
        <w:t xml:space="preserve">bei Frau Alexandra Player, </w:t>
      </w:r>
      <w:proofErr w:type="spellStart"/>
      <w:r w:rsidR="00AD5E41">
        <w:rPr>
          <w:rFonts w:cs="Univers LT Pro 45 Light"/>
          <w:sz w:val="22"/>
          <w:szCs w:val="22"/>
          <w:lang w:val="de-AT" w:eastAsia="en-US"/>
        </w:rPr>
        <w:t>BEd</w:t>
      </w:r>
      <w:proofErr w:type="spellEnd"/>
      <w:r w:rsidR="00AD5E41">
        <w:rPr>
          <w:rFonts w:cs="Univers LT Pro 45 Light"/>
          <w:sz w:val="22"/>
          <w:szCs w:val="22"/>
          <w:lang w:val="de-AT" w:eastAsia="en-US"/>
        </w:rPr>
        <w:t xml:space="preserve"> BA, </w:t>
      </w:r>
      <w:r w:rsidR="00DC098E" w:rsidRPr="00965F15">
        <w:rPr>
          <w:rFonts w:cs="Univers LT Pro 45 Light"/>
          <w:sz w:val="22"/>
          <w:szCs w:val="22"/>
          <w:lang w:val="de-AT" w:eastAsia="en-US"/>
        </w:rPr>
        <w:t xml:space="preserve">unter </w:t>
      </w:r>
      <w:hyperlink r:id="rId11" w:history="1">
        <w:r w:rsidR="00AD5E41" w:rsidRPr="003E7221">
          <w:rPr>
            <w:rStyle w:val="Hyperlink"/>
            <w:rFonts w:cs="Univers LT Pro 45 Light"/>
            <w:sz w:val="22"/>
            <w:szCs w:val="22"/>
            <w:lang w:val="de-AT" w:eastAsia="en-US"/>
          </w:rPr>
          <w:t>alexandra.player@kphvie.ac.at</w:t>
        </w:r>
      </w:hyperlink>
      <w:r w:rsidRPr="00965F15">
        <w:rPr>
          <w:rFonts w:cs="Univers LT Pro 45 Light"/>
          <w:sz w:val="22"/>
          <w:szCs w:val="22"/>
          <w:lang w:val="de-AT" w:eastAsia="en-US"/>
        </w:rPr>
        <w:t>.</w:t>
      </w:r>
    </w:p>
    <w:p w14:paraId="5764AE08" w14:textId="77777777" w:rsidR="00AD5E41" w:rsidRDefault="00AD5E41" w:rsidP="007B4765">
      <w:pPr>
        <w:spacing w:line="276" w:lineRule="auto"/>
        <w:ind w:left="709"/>
        <w:rPr>
          <w:rFonts w:cs="Univers LT Pro 45 Light"/>
          <w:sz w:val="22"/>
          <w:szCs w:val="22"/>
          <w:lang w:val="de-AT" w:eastAsia="en-US"/>
        </w:rPr>
      </w:pPr>
    </w:p>
    <w:p w14:paraId="70AC835E" w14:textId="77777777" w:rsidR="007B4765" w:rsidRDefault="007B4765" w:rsidP="007B4765">
      <w:pPr>
        <w:spacing w:line="276" w:lineRule="auto"/>
        <w:ind w:left="709"/>
        <w:rPr>
          <w:rFonts w:cs="Univers LT Pro 45 Light"/>
          <w:sz w:val="22"/>
          <w:szCs w:val="22"/>
          <w:lang w:val="de-AT" w:eastAsia="en-US"/>
        </w:rPr>
      </w:pPr>
    </w:p>
    <w:p w14:paraId="19C2D56D" w14:textId="1C649989" w:rsidR="003A6C44" w:rsidRPr="0016128C" w:rsidRDefault="002E148A" w:rsidP="007B4765">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1A7D3DE5" w14:textId="77777777" w:rsidR="00AD5E41" w:rsidRDefault="00AD5E41" w:rsidP="00A818C8">
      <w:pPr>
        <w:spacing w:line="276" w:lineRule="auto"/>
        <w:ind w:left="709"/>
        <w:rPr>
          <w:b/>
          <w:bCs/>
          <w:sz w:val="22"/>
          <w:szCs w:val="28"/>
          <w:lang w:val="de-AT"/>
        </w:rPr>
      </w:pPr>
      <w:r w:rsidRPr="00AD5E41">
        <w:rPr>
          <w:b/>
          <w:bCs/>
          <w:sz w:val="22"/>
          <w:szCs w:val="28"/>
          <w:lang w:val="de-AT"/>
        </w:rPr>
        <w:t>Univ.-Prof. Dipl.-Ing. Dr. Stefan Oppl, MBA</w:t>
      </w:r>
    </w:p>
    <w:p w14:paraId="57501049" w14:textId="77777777" w:rsidR="00AD5E41" w:rsidRDefault="00AD5E41" w:rsidP="00A818C8">
      <w:pPr>
        <w:spacing w:line="276" w:lineRule="auto"/>
        <w:ind w:left="709"/>
        <w:rPr>
          <w:sz w:val="22"/>
          <w:szCs w:val="28"/>
          <w:lang w:val="de-AT"/>
        </w:rPr>
      </w:pPr>
      <w:r w:rsidRPr="00AD5E41">
        <w:rPr>
          <w:sz w:val="22"/>
          <w:szCs w:val="28"/>
          <w:lang w:val="de-AT"/>
        </w:rPr>
        <w:t>Vizerektor - Vizerektorat für Lehre und Studierende</w:t>
      </w:r>
    </w:p>
    <w:p w14:paraId="0D4FC2C5" w14:textId="6EA1FC11" w:rsidR="00A818C8" w:rsidRPr="00AD5E41" w:rsidRDefault="00A818C8" w:rsidP="00A818C8">
      <w:pPr>
        <w:spacing w:line="276" w:lineRule="auto"/>
        <w:ind w:left="709"/>
        <w:rPr>
          <w:sz w:val="22"/>
          <w:szCs w:val="28"/>
          <w:lang w:val="de-AT"/>
        </w:rPr>
      </w:pPr>
      <w:r w:rsidRPr="00AD5E41">
        <w:rPr>
          <w:sz w:val="22"/>
          <w:szCs w:val="28"/>
          <w:lang w:val="de-AT"/>
        </w:rPr>
        <w:t>Universität für Weiterbildung Krems</w:t>
      </w:r>
    </w:p>
    <w:p w14:paraId="47EFB1B1" w14:textId="2893AC30" w:rsidR="00A818C8" w:rsidRPr="00AD5E41" w:rsidRDefault="00A818C8" w:rsidP="00A818C8">
      <w:pPr>
        <w:spacing w:line="276" w:lineRule="auto"/>
        <w:ind w:left="709"/>
        <w:rPr>
          <w:sz w:val="22"/>
          <w:szCs w:val="28"/>
          <w:lang w:val="de-AT"/>
        </w:rPr>
      </w:pPr>
      <w:r w:rsidRPr="00AD5E41">
        <w:rPr>
          <w:sz w:val="22"/>
          <w:szCs w:val="28"/>
          <w:lang w:val="de-AT"/>
        </w:rPr>
        <w:t>Tel.: +43 2732 893-</w:t>
      </w:r>
      <w:r w:rsidR="00AD5E41" w:rsidRPr="00AD5E41">
        <w:rPr>
          <w:sz w:val="22"/>
          <w:szCs w:val="28"/>
          <w:lang w:val="de-AT"/>
        </w:rPr>
        <w:t>2500</w:t>
      </w:r>
    </w:p>
    <w:p w14:paraId="509114F0" w14:textId="77777777" w:rsidR="00B6490A" w:rsidRPr="00B6490A" w:rsidRDefault="002E148A" w:rsidP="0061365B">
      <w:pPr>
        <w:spacing w:line="276" w:lineRule="auto"/>
        <w:ind w:left="709"/>
        <w:rPr>
          <w:lang w:val="de-AT"/>
        </w:rPr>
      </w:pPr>
      <w:r w:rsidRPr="00AD5E41">
        <w:rPr>
          <w:rFonts w:cs="Univers LT Pro 45 Light"/>
          <w:sz w:val="22"/>
          <w:szCs w:val="22"/>
          <w:lang w:val="it-IT" w:eastAsia="en-US"/>
        </w:rPr>
        <w:t xml:space="preserve">E-Mail: </w:t>
      </w:r>
      <w:hyperlink r:id="rId12" w:history="1">
        <w:r w:rsidR="00AD5E41" w:rsidRPr="00AD5E41">
          <w:rPr>
            <w:rStyle w:val="Hyperlink"/>
            <w:sz w:val="22"/>
            <w:szCs w:val="22"/>
            <w:lang w:val="it-IT"/>
          </w:rPr>
          <w:t>stefan.oppl@donau-uni.ac.at</w:t>
        </w:r>
      </w:hyperlink>
    </w:p>
    <w:p w14:paraId="029F54B0" w14:textId="77777777" w:rsidR="00B6490A" w:rsidRDefault="00B6490A" w:rsidP="0061365B">
      <w:pPr>
        <w:spacing w:line="276" w:lineRule="auto"/>
        <w:ind w:left="709"/>
        <w:rPr>
          <w:sz w:val="22"/>
          <w:szCs w:val="22"/>
          <w:lang w:val="it-IT"/>
        </w:rPr>
      </w:pPr>
    </w:p>
    <w:p w14:paraId="7A1F28B8" w14:textId="77777777" w:rsidR="00B6490A" w:rsidRPr="00B6490A" w:rsidRDefault="00B6490A" w:rsidP="00B6490A">
      <w:pPr>
        <w:spacing w:line="276" w:lineRule="auto"/>
        <w:ind w:left="709"/>
        <w:rPr>
          <w:b/>
          <w:bCs/>
          <w:sz w:val="22"/>
          <w:szCs w:val="22"/>
          <w:lang w:val="it-IT"/>
        </w:rPr>
      </w:pPr>
      <w:r w:rsidRPr="00B6490A">
        <w:rPr>
          <w:b/>
          <w:bCs/>
          <w:sz w:val="22"/>
          <w:szCs w:val="22"/>
          <w:lang w:val="it-IT"/>
        </w:rPr>
        <w:t>Univ.-Prof. Dr. Karin Bischof</w:t>
      </w:r>
    </w:p>
    <w:p w14:paraId="5AE45267" w14:textId="77777777" w:rsidR="00B6490A" w:rsidRDefault="00B6490A" w:rsidP="00B6490A">
      <w:pPr>
        <w:spacing w:line="276" w:lineRule="auto"/>
        <w:ind w:left="709"/>
        <w:rPr>
          <w:sz w:val="22"/>
          <w:szCs w:val="22"/>
          <w:lang w:val="it-IT"/>
        </w:rPr>
      </w:pPr>
      <w:proofErr w:type="spellStart"/>
      <w:r w:rsidRPr="00B6490A">
        <w:rPr>
          <w:sz w:val="22"/>
          <w:szCs w:val="22"/>
          <w:lang w:val="it-IT"/>
        </w:rPr>
        <w:t>Universitätsprofessorin</w:t>
      </w:r>
      <w:proofErr w:type="spellEnd"/>
      <w:r w:rsidRPr="00B6490A">
        <w:rPr>
          <w:sz w:val="22"/>
          <w:szCs w:val="22"/>
          <w:lang w:val="it-IT"/>
        </w:rPr>
        <w:t xml:space="preserve"> und </w:t>
      </w:r>
      <w:proofErr w:type="spellStart"/>
      <w:r w:rsidRPr="00B6490A">
        <w:rPr>
          <w:sz w:val="22"/>
          <w:szCs w:val="22"/>
          <w:lang w:val="it-IT"/>
        </w:rPr>
        <w:t>Leiterin</w:t>
      </w:r>
      <w:proofErr w:type="spellEnd"/>
      <w:r w:rsidRPr="00B6490A">
        <w:rPr>
          <w:sz w:val="22"/>
          <w:szCs w:val="22"/>
          <w:lang w:val="it-IT"/>
        </w:rPr>
        <w:t xml:space="preserve"> </w:t>
      </w:r>
      <w:proofErr w:type="spellStart"/>
      <w:r w:rsidRPr="00B6490A">
        <w:rPr>
          <w:sz w:val="22"/>
          <w:szCs w:val="22"/>
          <w:lang w:val="it-IT"/>
        </w:rPr>
        <w:t>des</w:t>
      </w:r>
      <w:proofErr w:type="spellEnd"/>
      <w:r w:rsidRPr="00B6490A">
        <w:rPr>
          <w:sz w:val="22"/>
          <w:szCs w:val="22"/>
          <w:lang w:val="it-IT"/>
        </w:rPr>
        <w:t xml:space="preserve"> </w:t>
      </w:r>
      <w:proofErr w:type="spellStart"/>
      <w:r w:rsidRPr="00B6490A">
        <w:rPr>
          <w:sz w:val="22"/>
          <w:szCs w:val="22"/>
          <w:lang w:val="it-IT"/>
        </w:rPr>
        <w:t>Departments</w:t>
      </w:r>
      <w:proofErr w:type="spellEnd"/>
      <w:r w:rsidRPr="00B6490A">
        <w:rPr>
          <w:sz w:val="22"/>
          <w:szCs w:val="22"/>
          <w:lang w:val="it-IT"/>
        </w:rPr>
        <w:t xml:space="preserve"> für </w:t>
      </w:r>
      <w:proofErr w:type="spellStart"/>
      <w:r w:rsidRPr="00B6490A">
        <w:rPr>
          <w:sz w:val="22"/>
          <w:szCs w:val="22"/>
          <w:lang w:val="it-IT"/>
        </w:rPr>
        <w:t>Europapolitik</w:t>
      </w:r>
      <w:proofErr w:type="spellEnd"/>
      <w:r w:rsidRPr="00B6490A">
        <w:rPr>
          <w:sz w:val="22"/>
          <w:szCs w:val="22"/>
          <w:lang w:val="it-IT"/>
        </w:rPr>
        <w:t xml:space="preserve"> und </w:t>
      </w:r>
      <w:proofErr w:type="spellStart"/>
      <w:r w:rsidRPr="00B6490A">
        <w:rPr>
          <w:sz w:val="22"/>
          <w:szCs w:val="22"/>
          <w:lang w:val="it-IT"/>
        </w:rPr>
        <w:t>Demokratieforschung</w:t>
      </w:r>
      <w:proofErr w:type="spellEnd"/>
      <w:r w:rsidRPr="00B6490A">
        <w:rPr>
          <w:sz w:val="22"/>
          <w:szCs w:val="22"/>
          <w:lang w:val="it-IT"/>
        </w:rPr>
        <w:t xml:space="preserve"> - </w:t>
      </w:r>
      <w:proofErr w:type="spellStart"/>
      <w:r w:rsidRPr="00B6490A">
        <w:rPr>
          <w:sz w:val="22"/>
          <w:szCs w:val="22"/>
          <w:lang w:val="it-IT"/>
        </w:rPr>
        <w:t>Zentrum</w:t>
      </w:r>
      <w:proofErr w:type="spellEnd"/>
      <w:r w:rsidRPr="00B6490A">
        <w:rPr>
          <w:sz w:val="22"/>
          <w:szCs w:val="22"/>
          <w:lang w:val="it-IT"/>
        </w:rPr>
        <w:t xml:space="preserve"> für </w:t>
      </w:r>
      <w:proofErr w:type="spellStart"/>
      <w:r w:rsidRPr="00B6490A">
        <w:rPr>
          <w:sz w:val="22"/>
          <w:szCs w:val="22"/>
          <w:lang w:val="it-IT"/>
        </w:rPr>
        <w:t>Europapolitik</w:t>
      </w:r>
      <w:proofErr w:type="spellEnd"/>
      <w:r w:rsidRPr="00B6490A">
        <w:rPr>
          <w:sz w:val="22"/>
          <w:szCs w:val="22"/>
          <w:lang w:val="it-IT"/>
        </w:rPr>
        <w:t xml:space="preserve"> und </w:t>
      </w:r>
      <w:proofErr w:type="spellStart"/>
      <w:r w:rsidRPr="00B6490A">
        <w:rPr>
          <w:sz w:val="22"/>
          <w:szCs w:val="22"/>
          <w:lang w:val="it-IT"/>
        </w:rPr>
        <w:t>Demokratieforschung</w:t>
      </w:r>
      <w:proofErr w:type="spellEnd"/>
    </w:p>
    <w:p w14:paraId="2CB1FFE8" w14:textId="77777777" w:rsidR="00B6490A" w:rsidRDefault="00B6490A" w:rsidP="00B6490A">
      <w:pPr>
        <w:spacing w:line="276" w:lineRule="auto"/>
        <w:ind w:left="709"/>
        <w:rPr>
          <w:sz w:val="22"/>
          <w:szCs w:val="22"/>
          <w:lang w:val="it-IT"/>
        </w:rPr>
      </w:pPr>
      <w:r>
        <w:rPr>
          <w:sz w:val="22"/>
          <w:szCs w:val="22"/>
          <w:lang w:val="it-IT"/>
        </w:rPr>
        <w:t>Universität für Weiterbildung Krems</w:t>
      </w:r>
    </w:p>
    <w:p w14:paraId="43B3373B" w14:textId="26D863D2" w:rsidR="00B6490A" w:rsidRPr="00AD5E41" w:rsidRDefault="00B6490A" w:rsidP="00B6490A">
      <w:pPr>
        <w:spacing w:line="276" w:lineRule="auto"/>
        <w:ind w:left="709"/>
        <w:rPr>
          <w:sz w:val="22"/>
          <w:szCs w:val="28"/>
          <w:lang w:val="de-AT"/>
        </w:rPr>
      </w:pPr>
      <w:r w:rsidRPr="00AD5E41">
        <w:rPr>
          <w:sz w:val="22"/>
          <w:szCs w:val="28"/>
          <w:lang w:val="de-AT"/>
        </w:rPr>
        <w:t>Tel.: +43 2732 893-</w:t>
      </w:r>
      <w:r>
        <w:rPr>
          <w:sz w:val="22"/>
          <w:szCs w:val="28"/>
          <w:lang w:val="de-AT"/>
        </w:rPr>
        <w:t>5414</w:t>
      </w:r>
    </w:p>
    <w:p w14:paraId="4D5AA501" w14:textId="2215BBBD" w:rsidR="00B6490A" w:rsidRPr="00B6490A" w:rsidRDefault="00B6490A" w:rsidP="00B6490A">
      <w:pPr>
        <w:spacing w:line="276" w:lineRule="auto"/>
        <w:ind w:left="709"/>
        <w:rPr>
          <w:lang w:val="de-AT"/>
        </w:rPr>
      </w:pPr>
      <w:r w:rsidRPr="00AD5E41">
        <w:rPr>
          <w:rFonts w:cs="Univers LT Pro 45 Light"/>
          <w:sz w:val="22"/>
          <w:szCs w:val="22"/>
          <w:lang w:val="it-IT" w:eastAsia="en-US"/>
        </w:rPr>
        <w:t xml:space="preserve">E-Mail: </w:t>
      </w:r>
      <w:hyperlink r:id="rId13" w:history="1">
        <w:r w:rsidRPr="00475A0E">
          <w:rPr>
            <w:rStyle w:val="Hyperlink"/>
            <w:sz w:val="22"/>
            <w:szCs w:val="22"/>
            <w:lang w:val="it-IT"/>
          </w:rPr>
          <w:t>karin.bischof</w:t>
        </w:r>
        <w:r w:rsidRPr="00475A0E">
          <w:rPr>
            <w:rStyle w:val="Hyperlink"/>
            <w:sz w:val="22"/>
            <w:szCs w:val="22"/>
            <w:lang w:val="it-IT"/>
          </w:rPr>
          <w:t>@donau-uni.ac.at</w:t>
        </w:r>
      </w:hyperlink>
      <w:r>
        <w:rPr>
          <w:sz w:val="22"/>
          <w:szCs w:val="22"/>
          <w:lang w:val="it-IT"/>
        </w:rPr>
        <w:t xml:space="preserve"> </w:t>
      </w:r>
    </w:p>
    <w:p w14:paraId="47510F6D" w14:textId="441675CD" w:rsidR="0061365B" w:rsidRDefault="00AD5E41" w:rsidP="00B6490A">
      <w:pPr>
        <w:spacing w:line="276" w:lineRule="auto"/>
        <w:ind w:left="709"/>
        <w:rPr>
          <w:sz w:val="22"/>
          <w:szCs w:val="22"/>
          <w:lang w:val="it-IT"/>
        </w:rPr>
      </w:pPr>
      <w:r>
        <w:rPr>
          <w:sz w:val="22"/>
          <w:szCs w:val="22"/>
          <w:lang w:val="it-IT"/>
        </w:rPr>
        <w:t xml:space="preserve"> </w:t>
      </w:r>
      <w:r w:rsidR="00A818C8">
        <w:rPr>
          <w:sz w:val="22"/>
          <w:szCs w:val="22"/>
          <w:lang w:val="it-IT"/>
        </w:rPr>
        <w:t xml:space="preserve">  </w:t>
      </w:r>
      <w:r w:rsidR="00D35656">
        <w:rPr>
          <w:sz w:val="22"/>
          <w:szCs w:val="22"/>
          <w:lang w:val="it-IT"/>
        </w:rPr>
        <w:t xml:space="preserve"> </w:t>
      </w:r>
    </w:p>
    <w:sectPr w:rsidR="0061365B" w:rsidSect="00917717">
      <w:headerReference w:type="default" r:id="rId14"/>
      <w:footerReference w:type="default" r:id="rId15"/>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BD71F6" w14:textId="77777777" w:rsidR="002E666D" w:rsidRDefault="002E666D" w:rsidP="00840BEC">
      <w:r>
        <w:separator/>
      </w:r>
    </w:p>
  </w:endnote>
  <w:endnote w:type="continuationSeparator" w:id="0">
    <w:p w14:paraId="587BAB49" w14:textId="77777777" w:rsidR="002E666D" w:rsidRDefault="002E666D" w:rsidP="00840BEC">
      <w:r>
        <w:continuationSeparator/>
      </w:r>
    </w:p>
  </w:endnote>
  <w:endnote w:type="continuationNotice" w:id="1">
    <w:p w14:paraId="57EAB659" w14:textId="77777777" w:rsidR="002E666D" w:rsidRDefault="002E666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libri"/>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4D"/>
    <w:family w:val="swiss"/>
    <w:pitch w:val="variable"/>
    <w:sig w:usb0="A00000AF" w:usb1="5000205B" w:usb2="00000000" w:usb3="00000000" w:csb0="00000093" w:csb1="00000000"/>
  </w:font>
  <w:font w:name="Univers LT Pro 45 Light">
    <w:altName w:val="Calibri"/>
    <w:charset w:val="4D"/>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962062" w14:textId="77777777" w:rsidR="002E666D" w:rsidRDefault="002E666D" w:rsidP="00840BEC">
      <w:r>
        <w:separator/>
      </w:r>
    </w:p>
  </w:footnote>
  <w:footnote w:type="continuationSeparator" w:id="0">
    <w:p w14:paraId="3D1C3AEF" w14:textId="77777777" w:rsidR="002E666D" w:rsidRDefault="002E666D" w:rsidP="00840BEC">
      <w:r>
        <w:continuationSeparator/>
      </w:r>
    </w:p>
  </w:footnote>
  <w:footnote w:type="continuationNotice" w:id="1">
    <w:p w14:paraId="4AC6F18E" w14:textId="77777777" w:rsidR="002E666D" w:rsidRDefault="002E666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MLG0MDc0NjIyNrAwMjFT0lEKTi0uzszPAykwrAUApgL4+ywAAAA="/>
  </w:docVars>
  <w:rsids>
    <w:rsidRoot w:val="006F438F"/>
    <w:rsid w:val="00000789"/>
    <w:rsid w:val="00003C48"/>
    <w:rsid w:val="00007521"/>
    <w:rsid w:val="00013D68"/>
    <w:rsid w:val="00014A3C"/>
    <w:rsid w:val="00016F00"/>
    <w:rsid w:val="000200BC"/>
    <w:rsid w:val="00022771"/>
    <w:rsid w:val="00023A06"/>
    <w:rsid w:val="00027A77"/>
    <w:rsid w:val="000304E1"/>
    <w:rsid w:val="0003436C"/>
    <w:rsid w:val="00053F37"/>
    <w:rsid w:val="00056023"/>
    <w:rsid w:val="000607A1"/>
    <w:rsid w:val="0006573B"/>
    <w:rsid w:val="00066A3D"/>
    <w:rsid w:val="00071520"/>
    <w:rsid w:val="00071568"/>
    <w:rsid w:val="00073E96"/>
    <w:rsid w:val="00082166"/>
    <w:rsid w:val="00083BE9"/>
    <w:rsid w:val="00086C00"/>
    <w:rsid w:val="00092A26"/>
    <w:rsid w:val="000935E4"/>
    <w:rsid w:val="00093FCE"/>
    <w:rsid w:val="00095333"/>
    <w:rsid w:val="000A0A9B"/>
    <w:rsid w:val="000A5575"/>
    <w:rsid w:val="000B1798"/>
    <w:rsid w:val="000B1F22"/>
    <w:rsid w:val="000C1788"/>
    <w:rsid w:val="000C2F04"/>
    <w:rsid w:val="000C74C4"/>
    <w:rsid w:val="000C7C79"/>
    <w:rsid w:val="000D2CFA"/>
    <w:rsid w:val="000E6E55"/>
    <w:rsid w:val="000F1728"/>
    <w:rsid w:val="000F1A42"/>
    <w:rsid w:val="000F2F16"/>
    <w:rsid w:val="001015F1"/>
    <w:rsid w:val="00101F24"/>
    <w:rsid w:val="0010677D"/>
    <w:rsid w:val="00107C91"/>
    <w:rsid w:val="00113EB5"/>
    <w:rsid w:val="00116705"/>
    <w:rsid w:val="001205D6"/>
    <w:rsid w:val="00120BF2"/>
    <w:rsid w:val="001276AB"/>
    <w:rsid w:val="00133441"/>
    <w:rsid w:val="00133D04"/>
    <w:rsid w:val="001402A1"/>
    <w:rsid w:val="001445B1"/>
    <w:rsid w:val="00146C23"/>
    <w:rsid w:val="001510A7"/>
    <w:rsid w:val="0016128C"/>
    <w:rsid w:val="0017178F"/>
    <w:rsid w:val="00173B54"/>
    <w:rsid w:val="0017638D"/>
    <w:rsid w:val="001805F6"/>
    <w:rsid w:val="00187ACE"/>
    <w:rsid w:val="00192D73"/>
    <w:rsid w:val="00196623"/>
    <w:rsid w:val="001A6916"/>
    <w:rsid w:val="001A73D4"/>
    <w:rsid w:val="001B595A"/>
    <w:rsid w:val="001C5A36"/>
    <w:rsid w:val="001D38CA"/>
    <w:rsid w:val="001D7B54"/>
    <w:rsid w:val="001E010A"/>
    <w:rsid w:val="001F057E"/>
    <w:rsid w:val="001F1FFF"/>
    <w:rsid w:val="001F3134"/>
    <w:rsid w:val="001F331B"/>
    <w:rsid w:val="001F6AFA"/>
    <w:rsid w:val="002006D3"/>
    <w:rsid w:val="00203E92"/>
    <w:rsid w:val="0020464B"/>
    <w:rsid w:val="00205527"/>
    <w:rsid w:val="0020799D"/>
    <w:rsid w:val="00222962"/>
    <w:rsid w:val="00230944"/>
    <w:rsid w:val="002309F7"/>
    <w:rsid w:val="00231177"/>
    <w:rsid w:val="002401A4"/>
    <w:rsid w:val="00241175"/>
    <w:rsid w:val="00251347"/>
    <w:rsid w:val="00251618"/>
    <w:rsid w:val="00251C85"/>
    <w:rsid w:val="00253B49"/>
    <w:rsid w:val="0025665B"/>
    <w:rsid w:val="002660F4"/>
    <w:rsid w:val="002703FB"/>
    <w:rsid w:val="00271250"/>
    <w:rsid w:val="0027293B"/>
    <w:rsid w:val="002904A4"/>
    <w:rsid w:val="002953FB"/>
    <w:rsid w:val="002A2A8B"/>
    <w:rsid w:val="002A4A72"/>
    <w:rsid w:val="002A4EB5"/>
    <w:rsid w:val="002A75AF"/>
    <w:rsid w:val="002B1F75"/>
    <w:rsid w:val="002B6E11"/>
    <w:rsid w:val="002C78D9"/>
    <w:rsid w:val="002C7DD7"/>
    <w:rsid w:val="002D0F54"/>
    <w:rsid w:val="002D5E5C"/>
    <w:rsid w:val="002E148A"/>
    <w:rsid w:val="002E666D"/>
    <w:rsid w:val="002F1AE8"/>
    <w:rsid w:val="002F5B36"/>
    <w:rsid w:val="002F61A3"/>
    <w:rsid w:val="003155B1"/>
    <w:rsid w:val="00315CC0"/>
    <w:rsid w:val="00331440"/>
    <w:rsid w:val="00333DC8"/>
    <w:rsid w:val="003359F8"/>
    <w:rsid w:val="00351097"/>
    <w:rsid w:val="003577D2"/>
    <w:rsid w:val="00357A89"/>
    <w:rsid w:val="00363833"/>
    <w:rsid w:val="00364EEE"/>
    <w:rsid w:val="003666C6"/>
    <w:rsid w:val="00367504"/>
    <w:rsid w:val="00370369"/>
    <w:rsid w:val="00371CC3"/>
    <w:rsid w:val="003803A9"/>
    <w:rsid w:val="00387BC2"/>
    <w:rsid w:val="0039110C"/>
    <w:rsid w:val="00391823"/>
    <w:rsid w:val="00396B30"/>
    <w:rsid w:val="003A6C44"/>
    <w:rsid w:val="003A7428"/>
    <w:rsid w:val="003B3A41"/>
    <w:rsid w:val="003B74A6"/>
    <w:rsid w:val="003C1387"/>
    <w:rsid w:val="003C41C0"/>
    <w:rsid w:val="003C5C07"/>
    <w:rsid w:val="003E000D"/>
    <w:rsid w:val="003E5C48"/>
    <w:rsid w:val="003F35AB"/>
    <w:rsid w:val="003F3CE6"/>
    <w:rsid w:val="003F5514"/>
    <w:rsid w:val="0040730C"/>
    <w:rsid w:val="00407ADB"/>
    <w:rsid w:val="00420F20"/>
    <w:rsid w:val="0042403A"/>
    <w:rsid w:val="00431C2F"/>
    <w:rsid w:val="00434591"/>
    <w:rsid w:val="00434818"/>
    <w:rsid w:val="0043502A"/>
    <w:rsid w:val="00435FCB"/>
    <w:rsid w:val="004424C7"/>
    <w:rsid w:val="00451952"/>
    <w:rsid w:val="00451FEA"/>
    <w:rsid w:val="00452FDE"/>
    <w:rsid w:val="00453783"/>
    <w:rsid w:val="00454816"/>
    <w:rsid w:val="004600B4"/>
    <w:rsid w:val="00464EE2"/>
    <w:rsid w:val="004679CC"/>
    <w:rsid w:val="00472302"/>
    <w:rsid w:val="00473EE3"/>
    <w:rsid w:val="00477804"/>
    <w:rsid w:val="0048126E"/>
    <w:rsid w:val="004968F0"/>
    <w:rsid w:val="004A053B"/>
    <w:rsid w:val="004A1624"/>
    <w:rsid w:val="004A182B"/>
    <w:rsid w:val="004A186B"/>
    <w:rsid w:val="004A2F45"/>
    <w:rsid w:val="004A3EC3"/>
    <w:rsid w:val="004A51E4"/>
    <w:rsid w:val="004B14A5"/>
    <w:rsid w:val="004B1845"/>
    <w:rsid w:val="004B32EF"/>
    <w:rsid w:val="004B4296"/>
    <w:rsid w:val="004B65B5"/>
    <w:rsid w:val="004C2C3F"/>
    <w:rsid w:val="004C316E"/>
    <w:rsid w:val="004C6135"/>
    <w:rsid w:val="004E07A7"/>
    <w:rsid w:val="004F1282"/>
    <w:rsid w:val="004F2D6F"/>
    <w:rsid w:val="00500617"/>
    <w:rsid w:val="005040E1"/>
    <w:rsid w:val="00510FEB"/>
    <w:rsid w:val="005224D9"/>
    <w:rsid w:val="0052717F"/>
    <w:rsid w:val="0053228A"/>
    <w:rsid w:val="0053715A"/>
    <w:rsid w:val="0054322F"/>
    <w:rsid w:val="0055141D"/>
    <w:rsid w:val="005523C5"/>
    <w:rsid w:val="00561CD0"/>
    <w:rsid w:val="005624BA"/>
    <w:rsid w:val="00563538"/>
    <w:rsid w:val="00591F43"/>
    <w:rsid w:val="005924C6"/>
    <w:rsid w:val="00592E78"/>
    <w:rsid w:val="005931DF"/>
    <w:rsid w:val="00597A57"/>
    <w:rsid w:val="005A79E8"/>
    <w:rsid w:val="005B4B14"/>
    <w:rsid w:val="005C353B"/>
    <w:rsid w:val="005C4319"/>
    <w:rsid w:val="005C693D"/>
    <w:rsid w:val="005D4803"/>
    <w:rsid w:val="005E2F6F"/>
    <w:rsid w:val="005E43ED"/>
    <w:rsid w:val="005E6DDB"/>
    <w:rsid w:val="005F7D1C"/>
    <w:rsid w:val="006010FA"/>
    <w:rsid w:val="0060219F"/>
    <w:rsid w:val="006065CF"/>
    <w:rsid w:val="00610CF9"/>
    <w:rsid w:val="00612703"/>
    <w:rsid w:val="0061365B"/>
    <w:rsid w:val="00613F94"/>
    <w:rsid w:val="00614AAC"/>
    <w:rsid w:val="006150C1"/>
    <w:rsid w:val="00615517"/>
    <w:rsid w:val="00622B47"/>
    <w:rsid w:val="00630361"/>
    <w:rsid w:val="00632026"/>
    <w:rsid w:val="00641BD0"/>
    <w:rsid w:val="006435FB"/>
    <w:rsid w:val="00643D11"/>
    <w:rsid w:val="00652803"/>
    <w:rsid w:val="00656598"/>
    <w:rsid w:val="00663933"/>
    <w:rsid w:val="00666098"/>
    <w:rsid w:val="00670703"/>
    <w:rsid w:val="006767E0"/>
    <w:rsid w:val="006779D7"/>
    <w:rsid w:val="006821C0"/>
    <w:rsid w:val="0068371B"/>
    <w:rsid w:val="00684CC6"/>
    <w:rsid w:val="00684F6A"/>
    <w:rsid w:val="00686135"/>
    <w:rsid w:val="0069042F"/>
    <w:rsid w:val="00692773"/>
    <w:rsid w:val="006A1B69"/>
    <w:rsid w:val="006A795F"/>
    <w:rsid w:val="006B1601"/>
    <w:rsid w:val="006B400B"/>
    <w:rsid w:val="006C3106"/>
    <w:rsid w:val="006C4092"/>
    <w:rsid w:val="006C612B"/>
    <w:rsid w:val="006D4B6D"/>
    <w:rsid w:val="006D6503"/>
    <w:rsid w:val="006D6922"/>
    <w:rsid w:val="006E0F0D"/>
    <w:rsid w:val="006E5CDC"/>
    <w:rsid w:val="006E6899"/>
    <w:rsid w:val="006F438F"/>
    <w:rsid w:val="006F7988"/>
    <w:rsid w:val="00701D15"/>
    <w:rsid w:val="00705074"/>
    <w:rsid w:val="00720A86"/>
    <w:rsid w:val="0072293D"/>
    <w:rsid w:val="00722C95"/>
    <w:rsid w:val="00726476"/>
    <w:rsid w:val="00732221"/>
    <w:rsid w:val="00734A56"/>
    <w:rsid w:val="00737CC3"/>
    <w:rsid w:val="0075040F"/>
    <w:rsid w:val="00761D59"/>
    <w:rsid w:val="00763130"/>
    <w:rsid w:val="007709FF"/>
    <w:rsid w:val="0077230A"/>
    <w:rsid w:val="00780DEC"/>
    <w:rsid w:val="007815AA"/>
    <w:rsid w:val="0078364E"/>
    <w:rsid w:val="007A13F0"/>
    <w:rsid w:val="007A5EFD"/>
    <w:rsid w:val="007B12E2"/>
    <w:rsid w:val="007B2D92"/>
    <w:rsid w:val="007B4765"/>
    <w:rsid w:val="007B645C"/>
    <w:rsid w:val="007C10F3"/>
    <w:rsid w:val="007C6A5F"/>
    <w:rsid w:val="007D074F"/>
    <w:rsid w:val="007E6EA5"/>
    <w:rsid w:val="007F0C1C"/>
    <w:rsid w:val="007F1F05"/>
    <w:rsid w:val="007F220F"/>
    <w:rsid w:val="007F246A"/>
    <w:rsid w:val="007F4D9E"/>
    <w:rsid w:val="007F6E4E"/>
    <w:rsid w:val="007F7ADF"/>
    <w:rsid w:val="008005FF"/>
    <w:rsid w:val="0080541D"/>
    <w:rsid w:val="00807751"/>
    <w:rsid w:val="00810CDC"/>
    <w:rsid w:val="00816F10"/>
    <w:rsid w:val="008247DD"/>
    <w:rsid w:val="00833022"/>
    <w:rsid w:val="00840BEC"/>
    <w:rsid w:val="00841122"/>
    <w:rsid w:val="008413D4"/>
    <w:rsid w:val="00843035"/>
    <w:rsid w:val="00844309"/>
    <w:rsid w:val="00871066"/>
    <w:rsid w:val="0087543C"/>
    <w:rsid w:val="008774A6"/>
    <w:rsid w:val="0088516F"/>
    <w:rsid w:val="00885792"/>
    <w:rsid w:val="00890E5C"/>
    <w:rsid w:val="00891739"/>
    <w:rsid w:val="008929F1"/>
    <w:rsid w:val="0089336B"/>
    <w:rsid w:val="00894824"/>
    <w:rsid w:val="008952BE"/>
    <w:rsid w:val="00897474"/>
    <w:rsid w:val="008A7160"/>
    <w:rsid w:val="008B1322"/>
    <w:rsid w:val="008B226F"/>
    <w:rsid w:val="008B44C6"/>
    <w:rsid w:val="008C010A"/>
    <w:rsid w:val="008C1533"/>
    <w:rsid w:val="008C1925"/>
    <w:rsid w:val="008C28E0"/>
    <w:rsid w:val="008C48C1"/>
    <w:rsid w:val="008C4FB7"/>
    <w:rsid w:val="008D12DD"/>
    <w:rsid w:val="008D7EA0"/>
    <w:rsid w:val="008E48E2"/>
    <w:rsid w:val="008E7527"/>
    <w:rsid w:val="008E7A1F"/>
    <w:rsid w:val="009013FC"/>
    <w:rsid w:val="00902085"/>
    <w:rsid w:val="00917717"/>
    <w:rsid w:val="009228A1"/>
    <w:rsid w:val="00925944"/>
    <w:rsid w:val="00935DD1"/>
    <w:rsid w:val="00936ED7"/>
    <w:rsid w:val="00941D4B"/>
    <w:rsid w:val="00942FF3"/>
    <w:rsid w:val="00944CD5"/>
    <w:rsid w:val="0094545B"/>
    <w:rsid w:val="00953292"/>
    <w:rsid w:val="00956DEB"/>
    <w:rsid w:val="0096109A"/>
    <w:rsid w:val="00963D1D"/>
    <w:rsid w:val="00965C11"/>
    <w:rsid w:val="00965F15"/>
    <w:rsid w:val="00973E7D"/>
    <w:rsid w:val="0097527D"/>
    <w:rsid w:val="0098037E"/>
    <w:rsid w:val="00983571"/>
    <w:rsid w:val="00991604"/>
    <w:rsid w:val="00992664"/>
    <w:rsid w:val="00995011"/>
    <w:rsid w:val="009A0772"/>
    <w:rsid w:val="009A16F6"/>
    <w:rsid w:val="009A5C7F"/>
    <w:rsid w:val="009A708F"/>
    <w:rsid w:val="009B4F70"/>
    <w:rsid w:val="009D492E"/>
    <w:rsid w:val="009E1F29"/>
    <w:rsid w:val="009E3CF2"/>
    <w:rsid w:val="009F18A5"/>
    <w:rsid w:val="00A10D73"/>
    <w:rsid w:val="00A14A76"/>
    <w:rsid w:val="00A163B5"/>
    <w:rsid w:val="00A34842"/>
    <w:rsid w:val="00A419A8"/>
    <w:rsid w:val="00A41AAA"/>
    <w:rsid w:val="00A43D27"/>
    <w:rsid w:val="00A54EC1"/>
    <w:rsid w:val="00A579D0"/>
    <w:rsid w:val="00A57B50"/>
    <w:rsid w:val="00A61AB0"/>
    <w:rsid w:val="00A61C64"/>
    <w:rsid w:val="00A625AB"/>
    <w:rsid w:val="00A645F1"/>
    <w:rsid w:val="00A65E2E"/>
    <w:rsid w:val="00A70DC5"/>
    <w:rsid w:val="00A75405"/>
    <w:rsid w:val="00A75A2F"/>
    <w:rsid w:val="00A76889"/>
    <w:rsid w:val="00A76C62"/>
    <w:rsid w:val="00A77029"/>
    <w:rsid w:val="00A818C8"/>
    <w:rsid w:val="00A831C6"/>
    <w:rsid w:val="00A943FE"/>
    <w:rsid w:val="00AA282B"/>
    <w:rsid w:val="00AA4BCB"/>
    <w:rsid w:val="00AB571E"/>
    <w:rsid w:val="00AB5F09"/>
    <w:rsid w:val="00AB6F2C"/>
    <w:rsid w:val="00AC0E6E"/>
    <w:rsid w:val="00AD523C"/>
    <w:rsid w:val="00AD5E41"/>
    <w:rsid w:val="00AD637B"/>
    <w:rsid w:val="00AF088D"/>
    <w:rsid w:val="00AF16F9"/>
    <w:rsid w:val="00B05327"/>
    <w:rsid w:val="00B103BF"/>
    <w:rsid w:val="00B106FD"/>
    <w:rsid w:val="00B12A0D"/>
    <w:rsid w:val="00B26521"/>
    <w:rsid w:val="00B33543"/>
    <w:rsid w:val="00B35F2B"/>
    <w:rsid w:val="00B37A36"/>
    <w:rsid w:val="00B37D24"/>
    <w:rsid w:val="00B4631C"/>
    <w:rsid w:val="00B519B5"/>
    <w:rsid w:val="00B52222"/>
    <w:rsid w:val="00B52567"/>
    <w:rsid w:val="00B5564F"/>
    <w:rsid w:val="00B640FA"/>
    <w:rsid w:val="00B6490A"/>
    <w:rsid w:val="00B70B5C"/>
    <w:rsid w:val="00B71381"/>
    <w:rsid w:val="00B755E4"/>
    <w:rsid w:val="00B77B4D"/>
    <w:rsid w:val="00B83FE2"/>
    <w:rsid w:val="00B85583"/>
    <w:rsid w:val="00B85D63"/>
    <w:rsid w:val="00B95A55"/>
    <w:rsid w:val="00B978AE"/>
    <w:rsid w:val="00BA0CAF"/>
    <w:rsid w:val="00BA1B6B"/>
    <w:rsid w:val="00BA54EB"/>
    <w:rsid w:val="00BB0860"/>
    <w:rsid w:val="00BB2280"/>
    <w:rsid w:val="00BB397C"/>
    <w:rsid w:val="00BB44AC"/>
    <w:rsid w:val="00BC1E53"/>
    <w:rsid w:val="00BD063E"/>
    <w:rsid w:val="00BD58D8"/>
    <w:rsid w:val="00BE1FBE"/>
    <w:rsid w:val="00BE6D5C"/>
    <w:rsid w:val="00BF2009"/>
    <w:rsid w:val="00BF49CB"/>
    <w:rsid w:val="00C02E5D"/>
    <w:rsid w:val="00C071AB"/>
    <w:rsid w:val="00C07656"/>
    <w:rsid w:val="00C1257B"/>
    <w:rsid w:val="00C1695B"/>
    <w:rsid w:val="00C244B5"/>
    <w:rsid w:val="00C3604E"/>
    <w:rsid w:val="00C36351"/>
    <w:rsid w:val="00C40AE2"/>
    <w:rsid w:val="00C42CF2"/>
    <w:rsid w:val="00C4301E"/>
    <w:rsid w:val="00C44273"/>
    <w:rsid w:val="00C507B3"/>
    <w:rsid w:val="00C529CA"/>
    <w:rsid w:val="00C56EC4"/>
    <w:rsid w:val="00C7620B"/>
    <w:rsid w:val="00C76847"/>
    <w:rsid w:val="00C778DC"/>
    <w:rsid w:val="00C8382B"/>
    <w:rsid w:val="00C92BE0"/>
    <w:rsid w:val="00C93FFC"/>
    <w:rsid w:val="00C96C41"/>
    <w:rsid w:val="00CA2DC6"/>
    <w:rsid w:val="00CA4288"/>
    <w:rsid w:val="00CA582E"/>
    <w:rsid w:val="00CA5DAE"/>
    <w:rsid w:val="00CA66EC"/>
    <w:rsid w:val="00CA770D"/>
    <w:rsid w:val="00CB7A3F"/>
    <w:rsid w:val="00CC10DB"/>
    <w:rsid w:val="00CC77F0"/>
    <w:rsid w:val="00CD237F"/>
    <w:rsid w:val="00CE0800"/>
    <w:rsid w:val="00CF0D5A"/>
    <w:rsid w:val="00D1491D"/>
    <w:rsid w:val="00D26045"/>
    <w:rsid w:val="00D34CA9"/>
    <w:rsid w:val="00D35656"/>
    <w:rsid w:val="00D44E3A"/>
    <w:rsid w:val="00D5015B"/>
    <w:rsid w:val="00D522EF"/>
    <w:rsid w:val="00D53AF3"/>
    <w:rsid w:val="00D5471F"/>
    <w:rsid w:val="00D548FC"/>
    <w:rsid w:val="00D54A2A"/>
    <w:rsid w:val="00D570F7"/>
    <w:rsid w:val="00D5735B"/>
    <w:rsid w:val="00D60C1F"/>
    <w:rsid w:val="00D61F1F"/>
    <w:rsid w:val="00D7049D"/>
    <w:rsid w:val="00D72C85"/>
    <w:rsid w:val="00D74DB7"/>
    <w:rsid w:val="00D766B8"/>
    <w:rsid w:val="00D776C7"/>
    <w:rsid w:val="00D83380"/>
    <w:rsid w:val="00D8391D"/>
    <w:rsid w:val="00D86A9C"/>
    <w:rsid w:val="00D87F9C"/>
    <w:rsid w:val="00D943EF"/>
    <w:rsid w:val="00D97E2C"/>
    <w:rsid w:val="00DA52F1"/>
    <w:rsid w:val="00DA6314"/>
    <w:rsid w:val="00DA67A5"/>
    <w:rsid w:val="00DB40EB"/>
    <w:rsid w:val="00DB6E2D"/>
    <w:rsid w:val="00DC098E"/>
    <w:rsid w:val="00DC42FB"/>
    <w:rsid w:val="00DD558B"/>
    <w:rsid w:val="00DE5417"/>
    <w:rsid w:val="00E07EEF"/>
    <w:rsid w:val="00E108FB"/>
    <w:rsid w:val="00E131D2"/>
    <w:rsid w:val="00E16E70"/>
    <w:rsid w:val="00E20891"/>
    <w:rsid w:val="00E21081"/>
    <w:rsid w:val="00E24513"/>
    <w:rsid w:val="00E331B3"/>
    <w:rsid w:val="00E37FD3"/>
    <w:rsid w:val="00E405D6"/>
    <w:rsid w:val="00E5136A"/>
    <w:rsid w:val="00E5583B"/>
    <w:rsid w:val="00E56067"/>
    <w:rsid w:val="00E5702A"/>
    <w:rsid w:val="00E62106"/>
    <w:rsid w:val="00E667A6"/>
    <w:rsid w:val="00E66D12"/>
    <w:rsid w:val="00E7403C"/>
    <w:rsid w:val="00E83EB9"/>
    <w:rsid w:val="00E92A34"/>
    <w:rsid w:val="00EA4EB9"/>
    <w:rsid w:val="00EB1743"/>
    <w:rsid w:val="00EB57E3"/>
    <w:rsid w:val="00EB5B3F"/>
    <w:rsid w:val="00EC11DA"/>
    <w:rsid w:val="00EC1921"/>
    <w:rsid w:val="00ED39B9"/>
    <w:rsid w:val="00EE0309"/>
    <w:rsid w:val="00EE03EB"/>
    <w:rsid w:val="00EE2826"/>
    <w:rsid w:val="00EE4564"/>
    <w:rsid w:val="00EE45DC"/>
    <w:rsid w:val="00EE66C8"/>
    <w:rsid w:val="00EF11DC"/>
    <w:rsid w:val="00EF7A69"/>
    <w:rsid w:val="00F02DDE"/>
    <w:rsid w:val="00F05C96"/>
    <w:rsid w:val="00F1532C"/>
    <w:rsid w:val="00F162CA"/>
    <w:rsid w:val="00F16750"/>
    <w:rsid w:val="00F177A2"/>
    <w:rsid w:val="00F20A2F"/>
    <w:rsid w:val="00F222DC"/>
    <w:rsid w:val="00F22573"/>
    <w:rsid w:val="00F33184"/>
    <w:rsid w:val="00F342B5"/>
    <w:rsid w:val="00F359DF"/>
    <w:rsid w:val="00F364FF"/>
    <w:rsid w:val="00F44292"/>
    <w:rsid w:val="00F52D01"/>
    <w:rsid w:val="00F53618"/>
    <w:rsid w:val="00F65D0C"/>
    <w:rsid w:val="00F65F6B"/>
    <w:rsid w:val="00F70AB6"/>
    <w:rsid w:val="00F92E44"/>
    <w:rsid w:val="00F93BFE"/>
    <w:rsid w:val="00FA142E"/>
    <w:rsid w:val="00FA3283"/>
    <w:rsid w:val="00FA3FF2"/>
    <w:rsid w:val="00FB1E92"/>
    <w:rsid w:val="00FB46EE"/>
    <w:rsid w:val="00FC0B26"/>
    <w:rsid w:val="00FC289A"/>
    <w:rsid w:val="00FC366D"/>
    <w:rsid w:val="00FD1DFD"/>
    <w:rsid w:val="00FD5AA2"/>
    <w:rsid w:val="00FD66B1"/>
    <w:rsid w:val="00FD6BA3"/>
    <w:rsid w:val="00FE257C"/>
    <w:rsid w:val="00FF23B5"/>
    <w:rsid w:val="00FF4CBA"/>
    <w:rsid w:val="0343FD90"/>
    <w:rsid w:val="0768BFD8"/>
    <w:rsid w:val="090C7ADB"/>
    <w:rsid w:val="0B84E32A"/>
    <w:rsid w:val="0EE33CBA"/>
    <w:rsid w:val="0FA3D221"/>
    <w:rsid w:val="0FD629CB"/>
    <w:rsid w:val="109412FD"/>
    <w:rsid w:val="19093B5B"/>
    <w:rsid w:val="1C22A22E"/>
    <w:rsid w:val="1D0CE34E"/>
    <w:rsid w:val="20C249D9"/>
    <w:rsid w:val="20C6B4E6"/>
    <w:rsid w:val="2553133F"/>
    <w:rsid w:val="2A285E3B"/>
    <w:rsid w:val="2BA01AC0"/>
    <w:rsid w:val="2C424028"/>
    <w:rsid w:val="2E5B04E9"/>
    <w:rsid w:val="317D8770"/>
    <w:rsid w:val="355F8C5B"/>
    <w:rsid w:val="37787CAF"/>
    <w:rsid w:val="382C3852"/>
    <w:rsid w:val="3CF6A9C6"/>
    <w:rsid w:val="41158089"/>
    <w:rsid w:val="44D5E99B"/>
    <w:rsid w:val="486E5D22"/>
    <w:rsid w:val="492DD753"/>
    <w:rsid w:val="4BDA5D3D"/>
    <w:rsid w:val="4D645F95"/>
    <w:rsid w:val="4E4D9DF9"/>
    <w:rsid w:val="4FD91273"/>
    <w:rsid w:val="54C9E0D0"/>
    <w:rsid w:val="590A49A2"/>
    <w:rsid w:val="5ACFD159"/>
    <w:rsid w:val="5B1B8582"/>
    <w:rsid w:val="5E97C622"/>
    <w:rsid w:val="5FAE30D0"/>
    <w:rsid w:val="6692E252"/>
    <w:rsid w:val="7026848D"/>
    <w:rsid w:val="706EC265"/>
    <w:rsid w:val="70A66503"/>
    <w:rsid w:val="7112D234"/>
    <w:rsid w:val="746D4B82"/>
    <w:rsid w:val="78BE497C"/>
    <w:rsid w:val="796FEDD3"/>
    <w:rsid w:val="79EC48D5"/>
    <w:rsid w:val="7B507FC0"/>
    <w:rsid w:val="7B734756"/>
    <w:rsid w:val="7BA4AEC6"/>
    <w:rsid w:val="7C19305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2E2A8E2D-D2D7-4437-A4AF-2EF67925F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485318">
      <w:bodyDiv w:val="1"/>
      <w:marLeft w:val="0"/>
      <w:marRight w:val="0"/>
      <w:marTop w:val="0"/>
      <w:marBottom w:val="0"/>
      <w:divBdr>
        <w:top w:val="none" w:sz="0" w:space="0" w:color="auto"/>
        <w:left w:val="none" w:sz="0" w:space="0" w:color="auto"/>
        <w:bottom w:val="none" w:sz="0" w:space="0" w:color="auto"/>
        <w:right w:val="none" w:sz="0" w:space="0" w:color="auto"/>
      </w:divBdr>
    </w:div>
    <w:div w:id="86855613">
      <w:bodyDiv w:val="1"/>
      <w:marLeft w:val="0"/>
      <w:marRight w:val="0"/>
      <w:marTop w:val="0"/>
      <w:marBottom w:val="0"/>
      <w:divBdr>
        <w:top w:val="none" w:sz="0" w:space="0" w:color="auto"/>
        <w:left w:val="none" w:sz="0" w:space="0" w:color="auto"/>
        <w:bottom w:val="none" w:sz="0" w:space="0" w:color="auto"/>
        <w:right w:val="none" w:sz="0" w:space="0" w:color="auto"/>
      </w:divBdr>
    </w:div>
    <w:div w:id="492725252">
      <w:bodyDiv w:val="1"/>
      <w:marLeft w:val="0"/>
      <w:marRight w:val="0"/>
      <w:marTop w:val="0"/>
      <w:marBottom w:val="0"/>
      <w:divBdr>
        <w:top w:val="none" w:sz="0" w:space="0" w:color="auto"/>
        <w:left w:val="none" w:sz="0" w:space="0" w:color="auto"/>
        <w:bottom w:val="none" w:sz="0" w:space="0" w:color="auto"/>
        <w:right w:val="none" w:sz="0" w:space="0" w:color="auto"/>
      </w:divBdr>
    </w:div>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913201968">
      <w:bodyDiv w:val="1"/>
      <w:marLeft w:val="0"/>
      <w:marRight w:val="0"/>
      <w:marTop w:val="0"/>
      <w:marBottom w:val="0"/>
      <w:divBdr>
        <w:top w:val="none" w:sz="0" w:space="0" w:color="auto"/>
        <w:left w:val="none" w:sz="0" w:space="0" w:color="auto"/>
        <w:bottom w:val="none" w:sz="0" w:space="0" w:color="auto"/>
        <w:right w:val="none" w:sz="0" w:space="0" w:color="auto"/>
      </w:divBdr>
    </w:div>
    <w:div w:id="1141268879">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05234695">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karin.bischof@donau-uni.ac.at" TargetMode="Externa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tefan.oppl@donau-uni.ac.a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lexandra.player@kphvie.ac.at"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9" ma:contentTypeDescription="Ein neues Dokument erstellen." ma:contentTypeScope="" ma:versionID="3b917e0cfad83cedc32d1ddc9a493cfc">
  <xsd:schema xmlns:xsd="http://www.w3.org/2001/XMLSchema" xmlns:xs="http://www.w3.org/2001/XMLSchema" xmlns:p="http://schemas.microsoft.com/office/2006/metadata/properties" xmlns:ns3="8f029228-614e-47ec-9e77-baa3e7f83b65" targetNamespace="http://schemas.microsoft.com/office/2006/metadata/properties" ma:root="true" ma:fieldsID="fba60e5516a5b12e580acd6563b2924a"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AF0B2C-31D5-4F3F-BA04-21A6DE0BA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795FB6-5201-4460-817B-3F5A2EB3D91A}">
  <ds:schemaRefs>
    <ds:schemaRef ds:uri="http://schemas.microsoft.com/sharepoint/v3/contenttype/forms"/>
  </ds:schemaRefs>
</ds:datastoreItem>
</file>

<file path=customXml/itemProps3.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customXml/itemProps4.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504</Words>
  <Characters>3180</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3677</CharactersWithSpaces>
  <SharedDoc>false</SharedDoc>
  <HLinks>
    <vt:vector size="12" baseType="variant">
      <vt:variant>
        <vt:i4>3342412</vt:i4>
      </vt:variant>
      <vt:variant>
        <vt:i4>3</vt:i4>
      </vt:variant>
      <vt:variant>
        <vt:i4>0</vt:i4>
      </vt:variant>
      <vt:variant>
        <vt:i4>5</vt:i4>
      </vt:variant>
      <vt:variant>
        <vt:lpwstr>mailto:christoph.pieh@donau-uni.ac.at</vt:lpwstr>
      </vt:variant>
      <vt:variant>
        <vt:lpwstr/>
      </vt:variant>
      <vt:variant>
        <vt:i4>6029336</vt:i4>
      </vt:variant>
      <vt:variant>
        <vt:i4>0</vt:i4>
      </vt:variant>
      <vt:variant>
        <vt:i4>0</vt:i4>
      </vt:variant>
      <vt:variant>
        <vt:i4>5</vt:i4>
      </vt:variant>
      <vt:variant>
        <vt:lpwstr>https://bmcmedicine.biomedcentral.com/articles/10.1186/s12916-025-03944-z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6</cp:revision>
  <cp:lastPrinted>2025-10-20T16:09:00Z</cp:lastPrinted>
  <dcterms:created xsi:type="dcterms:W3CDTF">2026-01-29T09:56:00Z</dcterms:created>
  <dcterms:modified xsi:type="dcterms:W3CDTF">2026-02-05T14:04:00Z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