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5AAD8D4E" w:rsidR="002E7E95" w:rsidRPr="00A37530" w:rsidRDefault="002E7E95" w:rsidP="002E7E95">
      <w:pPr>
        <w:spacing w:after="0"/>
        <w:rPr>
          <w:b/>
          <w:sz w:val="24"/>
          <w:szCs w:val="24"/>
        </w:rPr>
      </w:pPr>
      <w:r w:rsidRPr="00A37530">
        <w:rPr>
          <w:b/>
          <w:sz w:val="28"/>
        </w:rPr>
        <w:t xml:space="preserve">Learning Agreement für das Masterstudium </w:t>
      </w:r>
      <w:r w:rsidR="00D71553" w:rsidRPr="00A37530">
        <w:rPr>
          <w:b/>
          <w:sz w:val="28"/>
        </w:rPr>
        <w:br/>
      </w:r>
      <w:r w:rsidR="00D71553" w:rsidRPr="00A37530">
        <w:rPr>
          <w:b/>
          <w:sz w:val="24"/>
          <w:szCs w:val="24"/>
        </w:rPr>
        <w:t xml:space="preserve">MBA mit Spezialisierung </w:t>
      </w:r>
      <w:r w:rsidRPr="00A37530">
        <w:rPr>
          <w:b/>
          <w:sz w:val="24"/>
          <w:szCs w:val="24"/>
        </w:rPr>
        <w:t>„</w:t>
      </w:r>
      <w:r w:rsidR="00850F0B" w:rsidRPr="004326CC">
        <w:rPr>
          <w:b/>
          <w:sz w:val="24"/>
          <w:szCs w:val="24"/>
        </w:rPr>
        <w:t xml:space="preserve">Applied AI </w:t>
      </w:r>
      <w:proofErr w:type="spellStart"/>
      <w:r w:rsidR="00850F0B" w:rsidRPr="004326CC">
        <w:rPr>
          <w:b/>
          <w:sz w:val="24"/>
          <w:szCs w:val="24"/>
        </w:rPr>
        <w:t>for</w:t>
      </w:r>
      <w:proofErr w:type="spellEnd"/>
      <w:r w:rsidR="00850F0B" w:rsidRPr="004326CC">
        <w:rPr>
          <w:b/>
          <w:sz w:val="24"/>
          <w:szCs w:val="24"/>
        </w:rPr>
        <w:t xml:space="preserve"> </w:t>
      </w:r>
      <w:proofErr w:type="spellStart"/>
      <w:r w:rsidR="00850F0B" w:rsidRPr="004326CC">
        <w:rPr>
          <w:b/>
          <w:sz w:val="24"/>
          <w:szCs w:val="24"/>
        </w:rPr>
        <w:t>Organizations</w:t>
      </w:r>
      <w:proofErr w:type="spellEnd"/>
      <w:r w:rsidRPr="00A37530">
        <w:rPr>
          <w:b/>
          <w:sz w:val="24"/>
          <w:szCs w:val="24"/>
        </w:rPr>
        <w:t>“</w:t>
      </w:r>
    </w:p>
    <w:p w14:paraId="34EBC635" w14:textId="77777777" w:rsidR="00B70E57" w:rsidRPr="00A37530" w:rsidRDefault="00B70E57" w:rsidP="002E7E95">
      <w:pPr>
        <w:spacing w:after="0"/>
        <w:rPr>
          <w:b/>
          <w:sz w:val="24"/>
          <w:szCs w:val="24"/>
        </w:rPr>
      </w:pPr>
    </w:p>
    <w:p w14:paraId="5CFEC291" w14:textId="7B7F1B12" w:rsidR="00B70E57" w:rsidRPr="00B70E57" w:rsidRDefault="00B70E57" w:rsidP="002E7E95">
      <w:pPr>
        <w:spacing w:after="0"/>
        <w:rPr>
          <w:b/>
          <w:sz w:val="24"/>
          <w:szCs w:val="24"/>
          <w:lang w:val="en-AU"/>
        </w:rPr>
      </w:pPr>
      <w:proofErr w:type="spellStart"/>
      <w:r>
        <w:rPr>
          <w:b/>
          <w:sz w:val="24"/>
          <w:szCs w:val="24"/>
          <w:lang w:val="en-AU"/>
        </w:rPr>
        <w:t>Studierender</w:t>
      </w:r>
      <w:proofErr w:type="spellEnd"/>
      <w:r>
        <w:rPr>
          <w:b/>
          <w:sz w:val="24"/>
          <w:szCs w:val="24"/>
          <w:lang w:val="en-AU"/>
        </w:rPr>
        <w:t xml:space="preserve">: </w:t>
      </w:r>
    </w:p>
    <w:p w14:paraId="36FEFEA1" w14:textId="77777777" w:rsidR="002E7E95" w:rsidRPr="00D56177" w:rsidRDefault="002E7E95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1E0" w:firstRow="1" w:lastRow="1" w:firstColumn="1" w:lastColumn="1" w:noHBand="0" w:noVBand="0"/>
      </w:tblPr>
      <w:tblGrid>
        <w:gridCol w:w="7044"/>
        <w:gridCol w:w="1315"/>
        <w:gridCol w:w="1315"/>
      </w:tblGrid>
      <w:tr w:rsidR="00B70E57" w:rsidRPr="00283D67" w14:paraId="40C6EB40" w14:textId="77777777" w:rsidTr="00D838C5">
        <w:trPr>
          <w:trHeight w:val="306"/>
        </w:trPr>
        <w:tc>
          <w:tcPr>
            <w:tcW w:w="7044" w:type="dxa"/>
            <w:tcBorders>
              <w:bottom w:val="single" w:sz="4" w:space="0" w:color="auto"/>
              <w:right w:val="nil"/>
            </w:tcBorders>
            <w:shd w:val="clear" w:color="auto" w:fill="042F6D" w:themeFill="accent1" w:themeFillTint="E6"/>
          </w:tcPr>
          <w:p w14:paraId="4229196A" w14:textId="610C58CE" w:rsidR="00B70E57" w:rsidRPr="0037015C" w:rsidRDefault="00B70E5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315" w:type="dxa"/>
            <w:tcBorders>
              <w:left w:val="nil"/>
              <w:right w:val="single" w:sz="4" w:space="0" w:color="auto"/>
            </w:tcBorders>
            <w:shd w:val="clear" w:color="auto" w:fill="042F6D" w:themeFill="accent1" w:themeFillTint="E6"/>
          </w:tcPr>
          <w:p w14:paraId="3DC0CA27" w14:textId="11898471" w:rsidR="00B70E57" w:rsidRPr="004471A6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18216C" w14:textId="77777777" w:rsidR="00B70E57" w:rsidRPr="007D4F88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5B50E69B" w14:textId="3762AB85" w:rsidTr="00D838C5">
        <w:trPr>
          <w:trHeight w:val="306"/>
        </w:trPr>
        <w:tc>
          <w:tcPr>
            <w:tcW w:w="7044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73ECC3B9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3B7E360F" w:rsidR="007D4F88" w:rsidRPr="0037015C" w:rsidRDefault="007D4F88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proofErr w:type="gramStart"/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  <w:proofErr w:type="gramEnd"/>
            <w:r w:rsid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315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1E0C1D3" w14:textId="77777777" w:rsidR="00D838C5" w:rsidRDefault="00D838C5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D1D8E16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F5AE50E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007D4F88">
        <w:trPr>
          <w:trHeight w:val="306"/>
        </w:trPr>
        <w:tc>
          <w:tcPr>
            <w:tcW w:w="7044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00FE5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42C2E4D9" w14:textId="412A39B4" w:rsidTr="007D4F88">
        <w:trPr>
          <w:trHeight w:val="306"/>
        </w:trPr>
        <w:tc>
          <w:tcPr>
            <w:tcW w:w="7044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of Economics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F4900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2C41E827" w14:textId="40461185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007D4F88">
        <w:trPr>
          <w:trHeight w:val="306"/>
        </w:trPr>
        <w:tc>
          <w:tcPr>
            <w:tcW w:w="7044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00C65BD5">
        <w:trPr>
          <w:trHeight w:val="306"/>
        </w:trPr>
        <w:tc>
          <w:tcPr>
            <w:tcW w:w="7044" w:type="dxa"/>
          </w:tcPr>
          <w:p w14:paraId="75C3AD48" w14:textId="2DF17531" w:rsidR="007D4F88" w:rsidRPr="002E7E95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Managing Complexity </w:t>
            </w:r>
          </w:p>
        </w:tc>
        <w:tc>
          <w:tcPr>
            <w:tcW w:w="1315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81004D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  <w:p w14:paraId="42BDCEF6" w14:textId="77777777" w:rsidR="00C65BD5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00C25602">
        <w:trPr>
          <w:trHeight w:val="146"/>
        </w:trPr>
        <w:tc>
          <w:tcPr>
            <w:tcW w:w="7044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C25602" w:rsidRPr="00F6433E" w14:paraId="51BBFBE9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077A10D2" w14:textId="77777777" w:rsidR="00C25602" w:rsidRDefault="00C25602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0E3F22C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3CE706D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F6433E" w14:paraId="4AE73412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right w:val="nil"/>
            </w:tcBorders>
          </w:tcPr>
          <w:p w14:paraId="600C956C" w14:textId="74FFA49D" w:rsidR="007D4F88" w:rsidRPr="00F6433E" w:rsidRDefault="00D71553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  <w:br/>
            </w:r>
          </w:p>
        </w:tc>
        <w:tc>
          <w:tcPr>
            <w:tcW w:w="1315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C65BD5">
        <w:trPr>
          <w:trHeight w:val="306"/>
        </w:trPr>
        <w:tc>
          <w:tcPr>
            <w:tcW w:w="7044" w:type="dxa"/>
            <w:shd w:val="clear" w:color="auto" w:fill="BED0E5" w:themeFill="accent2" w:themeFillTint="66"/>
          </w:tcPr>
          <w:p w14:paraId="68989CC2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45F6A4F" w14:textId="77777777" w:rsidR="007D4F88" w:rsidRDefault="007D4F88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</w:p>
          <w:p w14:paraId="066EDD3E" w14:textId="4B7F2AC5" w:rsidR="00D838C5" w:rsidRPr="0037015C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1315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4CE05F5D" w14:textId="77777777" w:rsidR="00D838C5" w:rsidRDefault="00D838C5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3678A1B5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5687314" w14:textId="67B7A309" w:rsidR="007D4F88" w:rsidRPr="005D5777" w:rsidRDefault="007D4F88" w:rsidP="005D5777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ankreuzen</w:t>
            </w:r>
            <w:proofErr w:type="spellEnd"/>
          </w:p>
        </w:tc>
      </w:tr>
      <w:tr w:rsidR="007D4F88" w:rsidRPr="00283D67" w14:paraId="4C57F4B6" w14:textId="6313820E" w:rsidTr="007D4F88">
        <w:trPr>
          <w:trHeight w:val="306"/>
        </w:trPr>
        <w:tc>
          <w:tcPr>
            <w:tcW w:w="7044" w:type="dxa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1315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7D4F88">
        <w:trPr>
          <w:trHeight w:val="346"/>
        </w:trPr>
        <w:tc>
          <w:tcPr>
            <w:tcW w:w="7044" w:type="dxa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1315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7D4F88">
        <w:trPr>
          <w:trHeight w:val="346"/>
        </w:trPr>
        <w:tc>
          <w:tcPr>
            <w:tcW w:w="7044" w:type="dxa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Internationale Betriebswirtschaft/International Business</w:t>
            </w:r>
          </w:p>
        </w:tc>
        <w:tc>
          <w:tcPr>
            <w:tcW w:w="1315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7D4F88">
        <w:trPr>
          <w:trHeight w:val="346"/>
        </w:trPr>
        <w:tc>
          <w:tcPr>
            <w:tcW w:w="7044" w:type="dxa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1315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7D4F88">
        <w:trPr>
          <w:trHeight w:val="346"/>
        </w:trPr>
        <w:tc>
          <w:tcPr>
            <w:tcW w:w="7044" w:type="dxa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1315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02E13F3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14C7975A" w14:textId="16432B73" w:rsidTr="00D56177">
        <w:trPr>
          <w:trHeight w:val="346"/>
        </w:trPr>
        <w:tc>
          <w:tcPr>
            <w:tcW w:w="7044" w:type="dxa"/>
          </w:tcPr>
          <w:p w14:paraId="6CEE7ECE" w14:textId="5763753A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</w:p>
        </w:tc>
        <w:tc>
          <w:tcPr>
            <w:tcW w:w="1315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9E6A808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7D4F88" w14:paraId="5651E15B" w14:textId="10C90FCE" w:rsidTr="0037015C">
        <w:trPr>
          <w:trHeight w:val="306"/>
        </w:trPr>
        <w:tc>
          <w:tcPr>
            <w:tcW w:w="7044" w:type="dxa"/>
          </w:tcPr>
          <w:p w14:paraId="298D4826" w14:textId="035A2BA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0C6FFD99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</w:tbl>
    <w:p w14:paraId="59B80930" w14:textId="77777777" w:rsidR="00D71553" w:rsidRDefault="00D71553">
      <w:r>
        <w:br w:type="page"/>
      </w:r>
    </w:p>
    <w:tbl>
      <w:tblPr>
        <w:tblStyle w:val="Tabellenraster"/>
        <w:tblW w:w="9674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D838C5" w:rsidRPr="00F6433E" w14:paraId="5745A7FD" w14:textId="77777777" w:rsidTr="00625FAF">
        <w:trPr>
          <w:trHeight w:val="208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2280F7E6" w14:textId="77777777" w:rsidR="00D838C5" w:rsidRDefault="00D838C5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48B2F1DF" w14:textId="77777777" w:rsidR="00D838C5" w:rsidRDefault="00D838C5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13F5C9A6" w14:textId="77777777" w:rsidR="00D838C5" w:rsidRPr="00C25602" w:rsidRDefault="00D838C5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D838C5" w:rsidRPr="00F6433E" w14:paraId="6911D289" w14:textId="77777777" w:rsidTr="00625FAF">
        <w:trPr>
          <w:trHeight w:val="208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2F4521BA" w14:textId="77777777" w:rsidR="00D838C5" w:rsidRDefault="00D838C5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0A2B9EF6" w14:textId="77777777" w:rsidR="00D838C5" w:rsidRDefault="00D838C5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467DF44C" w14:textId="77777777" w:rsidR="00D838C5" w:rsidRPr="00C25602" w:rsidRDefault="00D838C5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D838C5" w:rsidRPr="00F6433E" w14:paraId="4EB1C70A" w14:textId="77777777" w:rsidTr="00625FAF">
        <w:trPr>
          <w:trHeight w:val="208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4D9F54B1" w14:textId="77777777" w:rsidR="00D838C5" w:rsidRDefault="00D838C5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7480E184" w14:textId="77777777" w:rsidR="00D838C5" w:rsidRDefault="00D838C5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0F586F48" w14:textId="77777777" w:rsidR="00D838C5" w:rsidRPr="00C25602" w:rsidRDefault="00D838C5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625FAF" w:rsidRPr="00F6433E" w14:paraId="006221B4" w14:textId="77777777" w:rsidTr="00625FAF">
        <w:trPr>
          <w:trHeight w:val="208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21437279" w14:textId="77777777" w:rsidR="00625FAF" w:rsidRDefault="00625FAF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338B608D" w14:textId="77777777" w:rsidR="00625FAF" w:rsidRDefault="00625FAF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0503DDD7" w14:textId="77777777" w:rsidR="00625FAF" w:rsidRPr="00C25602" w:rsidRDefault="00625FAF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196A91" w:rsidRPr="00F6433E" w14:paraId="2799ED73" w14:textId="77777777" w:rsidTr="00625FAF">
        <w:trPr>
          <w:trHeight w:val="208"/>
        </w:trPr>
        <w:tc>
          <w:tcPr>
            <w:tcW w:w="7044" w:type="dxa"/>
            <w:tcBorders>
              <w:top w:val="nil"/>
              <w:bottom w:val="single" w:sz="4" w:space="0" w:color="auto"/>
            </w:tcBorders>
            <w:shd w:val="clear" w:color="auto" w:fill="042F6D" w:themeFill="text2" w:themeFillTint="E6"/>
          </w:tcPr>
          <w:p w14:paraId="565E5E2F" w14:textId="3FC63F2C" w:rsidR="00196A91" w:rsidRDefault="00196A91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  <w:t>SPEZIALISIERUNG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7D5013FA" w14:textId="5B27B308" w:rsidR="00196A91" w:rsidRPr="00C65BD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ECTS-Punkte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041B5509" w14:textId="2398D39E" w:rsidR="00196A91" w:rsidRPr="00196A91" w:rsidRDefault="00196A91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  <w:t>Termine</w:t>
            </w:r>
          </w:p>
        </w:tc>
      </w:tr>
      <w:tr w:rsidR="00D56177" w:rsidRPr="00F6433E" w14:paraId="6BF56DB8" w14:textId="77777777" w:rsidTr="00196A91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BED0E5" w:themeFill="accent2" w:themeFillTint="66"/>
          </w:tcPr>
          <w:p w14:paraId="31A6F51E" w14:textId="2CFC572D" w:rsidR="00D71553" w:rsidRPr="0070467B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  <w:p w14:paraId="6D258C04" w14:textId="4574F6E5" w:rsidR="00D56177" w:rsidRPr="00A37530" w:rsidRDefault="00850F0B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shd w:val="clear" w:color="auto" w:fill="FFFFFF"/>
              </w:rPr>
            </w:pPr>
            <w:r w:rsidRPr="004326CC">
              <w:rPr>
                <w:b/>
                <w:sz w:val="24"/>
                <w:szCs w:val="24"/>
              </w:rPr>
              <w:t xml:space="preserve">Applied AI </w:t>
            </w:r>
            <w:proofErr w:type="spellStart"/>
            <w:r w:rsidRPr="004326CC">
              <w:rPr>
                <w:b/>
                <w:sz w:val="24"/>
                <w:szCs w:val="24"/>
              </w:rPr>
              <w:t>for</w:t>
            </w:r>
            <w:proofErr w:type="spellEnd"/>
            <w:r w:rsidRPr="004326CC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4326CC">
              <w:rPr>
                <w:b/>
                <w:sz w:val="24"/>
                <w:szCs w:val="24"/>
              </w:rPr>
              <w:t>Organizations</w:t>
            </w:r>
            <w:proofErr w:type="spellEnd"/>
            <w:r w:rsidR="00102B6B" w:rsidRPr="00102B6B">
              <w:rPr>
                <w:rFonts w:asciiTheme="majorHAnsi" w:hAnsiTheme="majorHAnsi"/>
                <w:b/>
                <w:bCs/>
                <w:sz w:val="24"/>
                <w:szCs w:val="24"/>
              </w:rPr>
              <w:t xml:space="preserve">         </w:t>
            </w:r>
            <w:r w:rsidR="00D71553" w:rsidRPr="00A37530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</w:rPr>
              <w:t xml:space="preserve">on </w:t>
            </w:r>
            <w:proofErr w:type="spellStart"/>
            <w:r w:rsidR="00D71553" w:rsidRPr="00A37530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</w:rPr>
              <w:t>campus</w:t>
            </w:r>
            <w:proofErr w:type="spellEnd"/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C56DEB7" w14:textId="77777777" w:rsidR="00196A91" w:rsidRPr="00A37530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  <w:p w14:paraId="1145A558" w14:textId="77777777" w:rsidR="00D56177" w:rsidRDefault="00D56177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C65BD5">
              <w:rPr>
                <w:rFonts w:asciiTheme="minorHAnsi" w:hAnsiTheme="minorHAnsi"/>
                <w:b/>
                <w:bCs/>
                <w:sz w:val="24"/>
                <w:szCs w:val="24"/>
              </w:rPr>
              <w:t xml:space="preserve">24 </w:t>
            </w:r>
          </w:p>
          <w:p w14:paraId="54795BA8" w14:textId="777D4898" w:rsidR="00C25602" w:rsidRPr="00C65BD5" w:rsidRDefault="00C25602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4EBE0C94" w14:textId="77777777" w:rsidR="00D56177" w:rsidRPr="00F6433E" w:rsidRDefault="00D56177" w:rsidP="00D56177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37015C" w:rsidRPr="00F6433E" w14:paraId="06F410BE" w14:textId="77777777" w:rsidTr="00196A91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nil"/>
            </w:tcBorders>
          </w:tcPr>
          <w:p w14:paraId="030D151B" w14:textId="77777777" w:rsidR="0037015C" w:rsidRPr="00F6433E" w:rsidRDefault="0037015C" w:rsidP="002E7E95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7EF5FE9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3F42D8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545A91" w:rsidRPr="00F6433E" w14:paraId="2387C0D1" w14:textId="77777777" w:rsidTr="00196A91">
        <w:trPr>
          <w:trHeight w:val="208"/>
        </w:trPr>
        <w:tc>
          <w:tcPr>
            <w:tcW w:w="7044" w:type="dxa"/>
            <w:tcBorders>
              <w:top w:val="nil"/>
            </w:tcBorders>
          </w:tcPr>
          <w:p w14:paraId="3F3F8180" w14:textId="0E38DEE9" w:rsidR="00545A91" w:rsidRPr="00F6433E" w:rsidRDefault="00545A91" w:rsidP="00545A91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lang w:val="en-AU"/>
              </w:rPr>
              <w:t xml:space="preserve">Modul 1 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0257D10A" w14:textId="16628C7B" w:rsidR="00545A91" w:rsidRPr="00F6433E" w:rsidRDefault="00545A91" w:rsidP="00545A91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t>6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B0F52" w14:textId="27B4E38D" w:rsidR="00545A91" w:rsidRPr="0037015C" w:rsidRDefault="00545A91" w:rsidP="00545A91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545A91" w:rsidRPr="00F6433E" w14:paraId="60B4BB42" w14:textId="77777777" w:rsidTr="00545A91">
        <w:trPr>
          <w:trHeight w:val="457"/>
        </w:trPr>
        <w:tc>
          <w:tcPr>
            <w:tcW w:w="7044" w:type="dxa"/>
          </w:tcPr>
          <w:p w14:paraId="49E55886" w14:textId="27436BE9" w:rsidR="00545A91" w:rsidRPr="00545A91" w:rsidRDefault="00545A91" w:rsidP="00545A91">
            <w:pPr>
              <w:spacing w:after="0" w:line="276" w:lineRule="auto"/>
            </w:pPr>
            <w:r>
              <w:t>Modul 2</w:t>
            </w:r>
            <w:r w:rsidR="00850F0B">
              <w:t xml:space="preserve"> 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7E81D834" w14:textId="3906AD84" w:rsidR="00545A91" w:rsidRPr="00F6433E" w:rsidRDefault="00545A91" w:rsidP="00545A91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046B0" w14:textId="618A725C" w:rsidR="00545A91" w:rsidRPr="0037015C" w:rsidRDefault="00545A91" w:rsidP="00545A91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545A91" w:rsidRPr="00F6433E" w14:paraId="3E549A6F" w14:textId="77777777" w:rsidTr="00196A91">
        <w:trPr>
          <w:trHeight w:val="208"/>
        </w:trPr>
        <w:tc>
          <w:tcPr>
            <w:tcW w:w="7044" w:type="dxa"/>
          </w:tcPr>
          <w:p w14:paraId="457B2B3A" w14:textId="5C5248C2" w:rsidR="00545A91" w:rsidRPr="00F6433E" w:rsidRDefault="00545A91" w:rsidP="00545A91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t>Modul 3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21361E86" w14:textId="18882297" w:rsidR="00545A91" w:rsidRPr="00F6433E" w:rsidRDefault="00545A91" w:rsidP="00545A91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82C6E" w14:textId="77777777" w:rsidR="00545A91" w:rsidRDefault="00545A91" w:rsidP="00545A91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  <w:p w14:paraId="343DB4FA" w14:textId="175220F8" w:rsidR="00895872" w:rsidRPr="0037015C" w:rsidRDefault="00895872" w:rsidP="00545A91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545A91" w:rsidRPr="00F6433E" w14:paraId="2526C6CF" w14:textId="77777777" w:rsidTr="00196A91">
        <w:trPr>
          <w:trHeight w:val="208"/>
        </w:trPr>
        <w:tc>
          <w:tcPr>
            <w:tcW w:w="7044" w:type="dxa"/>
            <w:tcBorders>
              <w:bottom w:val="single" w:sz="4" w:space="0" w:color="auto"/>
            </w:tcBorders>
          </w:tcPr>
          <w:p w14:paraId="1E3D3567" w14:textId="4EB9F84A" w:rsidR="00545A91" w:rsidRPr="00F6433E" w:rsidRDefault="00545A91" w:rsidP="00545A91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t xml:space="preserve">Modul 4 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2D3672E1" w14:textId="285FD091" w:rsidR="00545A91" w:rsidRPr="00F6433E" w:rsidRDefault="00545A91" w:rsidP="00545A91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33B3C" w14:textId="77777777" w:rsidR="00545A91" w:rsidRDefault="00545A91" w:rsidP="00545A91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  <w:p w14:paraId="1CE20000" w14:textId="44C79300" w:rsidR="00895872" w:rsidRPr="0037015C" w:rsidRDefault="00895872" w:rsidP="00545A91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135A7E" w:rsidRPr="007D4F88" w14:paraId="5D159C59" w14:textId="3F608D0E" w:rsidTr="00C25602">
        <w:trPr>
          <w:trHeight w:val="306"/>
        </w:trPr>
        <w:tc>
          <w:tcPr>
            <w:tcW w:w="7044" w:type="dxa"/>
            <w:tcBorders>
              <w:top w:val="single" w:sz="4" w:space="0" w:color="auto"/>
            </w:tcBorders>
            <w:shd w:val="clear" w:color="auto" w:fill="BED0E5" w:themeFill="accent2" w:themeFillTint="66"/>
          </w:tcPr>
          <w:p w14:paraId="4C592030" w14:textId="77777777" w:rsidR="00135A7E" w:rsidRPr="00C25602" w:rsidRDefault="00135A7E" w:rsidP="00135A7E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496A133" w14:textId="01B3087C" w:rsidR="00135A7E" w:rsidRPr="00C25602" w:rsidRDefault="00135A7E" w:rsidP="00135A7E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proofErr w:type="spellStart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Abschlussarbeit</w:t>
            </w:r>
            <w:proofErr w:type="spellEnd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/ MBA Thesis</w:t>
            </w:r>
          </w:p>
          <w:p w14:paraId="4806162F" w14:textId="6BE917D1" w:rsidR="00135A7E" w:rsidRPr="00C25602" w:rsidRDefault="00135A7E" w:rsidP="00135A7E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AB27EED" w14:textId="77777777" w:rsidR="00135A7E" w:rsidRPr="00C25602" w:rsidRDefault="00135A7E" w:rsidP="00135A7E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2C8DF5A6" w14:textId="1234B28D" w:rsidR="00135A7E" w:rsidRPr="00C25602" w:rsidRDefault="00135A7E" w:rsidP="00135A7E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15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6102DF2" w14:textId="77777777" w:rsidR="00135A7E" w:rsidRPr="007D4F88" w:rsidRDefault="00135A7E" w:rsidP="00135A7E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135A7E" w:rsidRPr="007D4F88" w14:paraId="267EEB57" w14:textId="65BF9147" w:rsidTr="00196A91">
        <w:trPr>
          <w:trHeight w:val="306"/>
        </w:trPr>
        <w:tc>
          <w:tcPr>
            <w:tcW w:w="7044" w:type="dxa"/>
          </w:tcPr>
          <w:p w14:paraId="567BD890" w14:textId="77777777" w:rsidR="00135A7E" w:rsidRDefault="00135A7E" w:rsidP="00135A7E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3CEB1643" w14:textId="0E5B0FDA" w:rsidR="00135A7E" w:rsidRPr="007D4F88" w:rsidRDefault="00135A7E" w:rsidP="00135A7E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right w:val="single" w:sz="4" w:space="0" w:color="auto"/>
            </w:tcBorders>
          </w:tcPr>
          <w:p w14:paraId="137A36DD" w14:textId="77777777" w:rsidR="00135A7E" w:rsidRPr="00C65BD5" w:rsidRDefault="00135A7E" w:rsidP="00135A7E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21C1E51A" w14:textId="7B4FD8D0" w:rsidR="00135A7E" w:rsidRPr="00C65BD5" w:rsidRDefault="00135A7E" w:rsidP="00135A7E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C65BD5">
              <w:rPr>
                <w:rFonts w:ascii="Univers" w:hAnsi="Univers"/>
                <w:b/>
                <w:sz w:val="24"/>
                <w:szCs w:val="24"/>
                <w:lang w:val="en-US"/>
              </w:rPr>
              <w:t>90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2E15" w14:textId="77777777" w:rsidR="00135A7E" w:rsidRPr="007D4F88" w:rsidRDefault="00135A7E" w:rsidP="00135A7E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211BE145" w14:textId="77777777" w:rsidR="002E7E95" w:rsidRDefault="002E7E95" w:rsidP="002E7E95">
      <w:pPr>
        <w:spacing w:after="0"/>
      </w:pPr>
    </w:p>
    <w:p w14:paraId="459DCCDD" w14:textId="77777777" w:rsidR="002E7E95" w:rsidRDefault="002E7E95" w:rsidP="002E7E95">
      <w:pPr>
        <w:spacing w:after="0"/>
      </w:pPr>
    </w:p>
    <w:p w14:paraId="28443640" w14:textId="77777777" w:rsidR="002E7E95" w:rsidRDefault="002E7E95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25F668AF" w14:textId="2C437BFA" w:rsidR="00106F7E" w:rsidRDefault="00106F7E" w:rsidP="002E7E95">
      <w:pPr>
        <w:spacing w:after="0"/>
      </w:pPr>
    </w:p>
    <w:p w14:paraId="33F7FB2A" w14:textId="77777777" w:rsidR="00106F7E" w:rsidRDefault="00106F7E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8B6CD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534A9319" w14:textId="77777777" w:rsidR="00356627" w:rsidRDefault="00356627" w:rsidP="00FC1429">
      <w:pPr>
        <w:spacing w:line="240" w:lineRule="auto"/>
      </w:pPr>
      <w:r>
        <w:separator/>
      </w:r>
    </w:p>
  </w:endnote>
  <w:endnote w:type="continuationSeparator" w:id="0">
    <w:p w14:paraId="0BD84480" w14:textId="77777777" w:rsidR="00356627" w:rsidRDefault="00356627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503020202020204"/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2E1B1D88" w14:textId="77777777" w:rsidR="00356627" w:rsidRDefault="00356627" w:rsidP="00F034E9">
      <w:pPr>
        <w:spacing w:before="120" w:line="240" w:lineRule="auto"/>
      </w:pPr>
      <w:r>
        <w:separator/>
      </w:r>
    </w:p>
  </w:footnote>
  <w:footnote w:type="continuationSeparator" w:id="0">
    <w:p w14:paraId="3F0ADD28" w14:textId="77777777" w:rsidR="00356627" w:rsidRDefault="00356627" w:rsidP="00F034E9">
      <w:pPr>
        <w:spacing w:before="120" w:line="240" w:lineRule="auto"/>
      </w:pPr>
      <w:r>
        <w:continuationSeparator/>
      </w:r>
    </w:p>
  </w:footnote>
  <w:footnote w:type="continuationNotice" w:id="1">
    <w:p w14:paraId="21A34E7E" w14:textId="77777777" w:rsidR="00356627" w:rsidRDefault="0035662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6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E39B4"/>
    <w:rsid w:val="000E623A"/>
    <w:rsid w:val="00102B6B"/>
    <w:rsid w:val="00106F7E"/>
    <w:rsid w:val="00120CC4"/>
    <w:rsid w:val="0012773C"/>
    <w:rsid w:val="001313B5"/>
    <w:rsid w:val="00135A7E"/>
    <w:rsid w:val="00146614"/>
    <w:rsid w:val="0016250A"/>
    <w:rsid w:val="001642C7"/>
    <w:rsid w:val="00185185"/>
    <w:rsid w:val="00196A91"/>
    <w:rsid w:val="001C799F"/>
    <w:rsid w:val="001E1F90"/>
    <w:rsid w:val="001F3408"/>
    <w:rsid w:val="001F4327"/>
    <w:rsid w:val="0022135D"/>
    <w:rsid w:val="00224A9A"/>
    <w:rsid w:val="00232C75"/>
    <w:rsid w:val="00247E51"/>
    <w:rsid w:val="00252EE3"/>
    <w:rsid w:val="00253BF9"/>
    <w:rsid w:val="00261CD2"/>
    <w:rsid w:val="00264BAA"/>
    <w:rsid w:val="00270B00"/>
    <w:rsid w:val="002766A0"/>
    <w:rsid w:val="00283C6F"/>
    <w:rsid w:val="00297EA4"/>
    <w:rsid w:val="002C4DAB"/>
    <w:rsid w:val="002E3751"/>
    <w:rsid w:val="002E5E0E"/>
    <w:rsid w:val="002E7E95"/>
    <w:rsid w:val="003063A0"/>
    <w:rsid w:val="00320942"/>
    <w:rsid w:val="0034276A"/>
    <w:rsid w:val="00356227"/>
    <w:rsid w:val="00356627"/>
    <w:rsid w:val="0037015C"/>
    <w:rsid w:val="00371B59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45A91"/>
    <w:rsid w:val="005A469A"/>
    <w:rsid w:val="005B353F"/>
    <w:rsid w:val="005B4085"/>
    <w:rsid w:val="005B7656"/>
    <w:rsid w:val="005C6032"/>
    <w:rsid w:val="005D5777"/>
    <w:rsid w:val="00614D34"/>
    <w:rsid w:val="00625FAF"/>
    <w:rsid w:val="00630210"/>
    <w:rsid w:val="00676EC2"/>
    <w:rsid w:val="006A137D"/>
    <w:rsid w:val="006B175E"/>
    <w:rsid w:val="006B5242"/>
    <w:rsid w:val="006D07EF"/>
    <w:rsid w:val="006D3878"/>
    <w:rsid w:val="006D7BE8"/>
    <w:rsid w:val="006E58A0"/>
    <w:rsid w:val="006F79CD"/>
    <w:rsid w:val="00702F49"/>
    <w:rsid w:val="0070414F"/>
    <w:rsid w:val="0070467B"/>
    <w:rsid w:val="00710BEE"/>
    <w:rsid w:val="00711D1D"/>
    <w:rsid w:val="00737EA2"/>
    <w:rsid w:val="00744831"/>
    <w:rsid w:val="00765131"/>
    <w:rsid w:val="00783D8D"/>
    <w:rsid w:val="00797F7D"/>
    <w:rsid w:val="007B7340"/>
    <w:rsid w:val="007C00CE"/>
    <w:rsid w:val="007D18A6"/>
    <w:rsid w:val="007D20EE"/>
    <w:rsid w:val="007D4F88"/>
    <w:rsid w:val="007D6D73"/>
    <w:rsid w:val="007E2CA2"/>
    <w:rsid w:val="007E4BAF"/>
    <w:rsid w:val="0081453F"/>
    <w:rsid w:val="008308C4"/>
    <w:rsid w:val="00833F3E"/>
    <w:rsid w:val="00844831"/>
    <w:rsid w:val="00850F0B"/>
    <w:rsid w:val="008619B2"/>
    <w:rsid w:val="00863605"/>
    <w:rsid w:val="00866895"/>
    <w:rsid w:val="00875405"/>
    <w:rsid w:val="00895872"/>
    <w:rsid w:val="00895FEA"/>
    <w:rsid w:val="008A521C"/>
    <w:rsid w:val="008B6CD3"/>
    <w:rsid w:val="008C22D2"/>
    <w:rsid w:val="008C7C77"/>
    <w:rsid w:val="008E2DB1"/>
    <w:rsid w:val="009044FD"/>
    <w:rsid w:val="00932932"/>
    <w:rsid w:val="00937155"/>
    <w:rsid w:val="00984C85"/>
    <w:rsid w:val="009A4008"/>
    <w:rsid w:val="009F3016"/>
    <w:rsid w:val="009F7FEA"/>
    <w:rsid w:val="00A12E17"/>
    <w:rsid w:val="00A13F96"/>
    <w:rsid w:val="00A34B2A"/>
    <w:rsid w:val="00A37530"/>
    <w:rsid w:val="00A43C9A"/>
    <w:rsid w:val="00A4404F"/>
    <w:rsid w:val="00A52852"/>
    <w:rsid w:val="00A630E4"/>
    <w:rsid w:val="00A76530"/>
    <w:rsid w:val="00AF792A"/>
    <w:rsid w:val="00B05073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6E11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F6F84"/>
    <w:rsid w:val="00D34F68"/>
    <w:rsid w:val="00D41495"/>
    <w:rsid w:val="00D56177"/>
    <w:rsid w:val="00D57D75"/>
    <w:rsid w:val="00D64ECE"/>
    <w:rsid w:val="00D71553"/>
    <w:rsid w:val="00D838C5"/>
    <w:rsid w:val="00DA0B06"/>
    <w:rsid w:val="00DA2726"/>
    <w:rsid w:val="00DC7CF5"/>
    <w:rsid w:val="00DF4EFE"/>
    <w:rsid w:val="00DF586F"/>
    <w:rsid w:val="00DF6D38"/>
    <w:rsid w:val="00E123EE"/>
    <w:rsid w:val="00E4750E"/>
    <w:rsid w:val="00E531AA"/>
    <w:rsid w:val="00E67F15"/>
    <w:rsid w:val="00E97C80"/>
    <w:rsid w:val="00EB5ABE"/>
    <w:rsid w:val="00EB7627"/>
    <w:rsid w:val="00EC79F9"/>
    <w:rsid w:val="00ED4771"/>
    <w:rsid w:val="00EE10AC"/>
    <w:rsid w:val="00EE26FE"/>
    <w:rsid w:val="00F034E9"/>
    <w:rsid w:val="00F31B09"/>
    <w:rsid w:val="00F43E18"/>
    <w:rsid w:val="00F56E2E"/>
    <w:rsid w:val="00F6433E"/>
    <w:rsid w:val="00F662DE"/>
    <w:rsid w:val="00F81DDF"/>
    <w:rsid w:val="00F83C03"/>
    <w:rsid w:val="00FA085A"/>
    <w:rsid w:val="00FC1429"/>
    <w:rsid w:val="00FD0EFD"/>
    <w:rsid w:val="00FD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AB45B661241BB4AA5FD11CC16B6E4F3" ma:contentTypeVersion="4" ma:contentTypeDescription="Ein neues Dokument erstellen." ma:contentTypeScope="" ma:versionID="4aead8acf05cfc0e7e9fff95068839e4">
  <xsd:schema xmlns:xsd="http://www.w3.org/2001/XMLSchema" xmlns:xs="http://www.w3.org/2001/XMLSchema" xmlns:p="http://schemas.microsoft.com/office/2006/metadata/properties" xmlns:ns2="338f59da-2bc5-457f-8819-3c3d60ede8d8" targetNamespace="http://schemas.microsoft.com/office/2006/metadata/properties" ma:root="true" ma:fieldsID="3b4350436ad6b330ed705801226e5838" ns2:_="">
    <xsd:import namespace="338f59da-2bc5-457f-8819-3c3d60ede8d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8f59da-2bc5-457f-8819-3c3d60ede8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4BC4204-DA57-4877-9BAA-305428C3C5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8f59da-2bc5-457f-8819-3c3d60ede8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2</Pages>
  <Words>206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Moritz Wild</cp:lastModifiedBy>
  <cp:revision>6</cp:revision>
  <cp:lastPrinted>2024-02-20T15:06:00Z</cp:lastPrinted>
  <dcterms:created xsi:type="dcterms:W3CDTF">2025-09-25T10:51:00Z</dcterms:created>
  <dcterms:modified xsi:type="dcterms:W3CDTF">2026-07-10T09:16:00Z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0x0101005AB45B661241BB4AA5FD11CC16B6E4F3</vt:lpwstr>
  </property>
</Properties>
</file>