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6BD14" w14:textId="77777777" w:rsidR="00AE78F5" w:rsidRDefault="00AE78F5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2CC2ECD6" w14:textId="77777777" w:rsidR="00AE78F5" w:rsidRDefault="00AE78F5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41CCBCF1" w14:textId="022050A8" w:rsidR="009D4B9E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Learning Agreement </w:t>
      </w:r>
    </w:p>
    <w:p w14:paraId="66793227" w14:textId="77777777" w:rsidR="00D448C0" w:rsidRPr="001D33DA" w:rsidRDefault="00D448C0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528602BE" w14:textId="29F9BCF0" w:rsidR="00DD1861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„MBA </w:t>
      </w:r>
      <w:r w:rsidR="000E628B">
        <w:rPr>
          <w:b/>
          <w:sz w:val="32"/>
          <w:szCs w:val="32"/>
          <w:lang w:val="en-GB"/>
        </w:rPr>
        <w:t>Professional</w:t>
      </w:r>
    </w:p>
    <w:p w14:paraId="7A242789" w14:textId="77777777" w:rsidR="002E7E95" w:rsidRPr="000E628B" w:rsidRDefault="00231F96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0E628B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="002E7E95" w:rsidRPr="000E628B">
        <w:rPr>
          <w:b/>
          <w:sz w:val="32"/>
          <w:szCs w:val="32"/>
          <w:lang w:val="en-GB"/>
        </w:rPr>
        <w:t>Management“</w:t>
      </w:r>
      <w:proofErr w:type="gramEnd"/>
    </w:p>
    <w:p w14:paraId="580D9DEA" w14:textId="77777777" w:rsidR="007A2717" w:rsidRPr="000E628B" w:rsidRDefault="007A2717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6B0E6B06" w14:textId="77777777" w:rsidR="00487559" w:rsidRPr="000E628B" w:rsidRDefault="00487559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02D76964" w14:textId="77777777" w:rsidR="00487559" w:rsidRPr="000E628B" w:rsidRDefault="00487559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6F3A6BD7" w14:textId="77777777" w:rsidR="005C0C5A" w:rsidRPr="000E628B" w:rsidRDefault="005C0C5A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2F480D45" w14:textId="77777777" w:rsidR="009D4B9E" w:rsidRPr="00002656" w:rsidRDefault="002F6063" w:rsidP="007A2717">
      <w:pPr>
        <w:tabs>
          <w:tab w:val="left" w:pos="5103"/>
        </w:tabs>
        <w:spacing w:after="0"/>
        <w:rPr>
          <w:b/>
          <w:sz w:val="24"/>
          <w:szCs w:val="24"/>
        </w:rPr>
      </w:pPr>
      <w:r w:rsidRPr="00002656">
        <w:rPr>
          <w:b/>
          <w:sz w:val="24"/>
          <w:szCs w:val="24"/>
        </w:rPr>
        <w:t>Studierende(r):</w:t>
      </w:r>
    </w:p>
    <w:p w14:paraId="7A31D4C6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F117C2" w14:textId="77777777" w:rsidR="00487559" w:rsidRPr="00002656" w:rsidRDefault="00487559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64BC9F6C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7A2717">
        <w:rPr>
          <w:rFonts w:asciiTheme="minorHAnsi" w:hAnsiTheme="minorHAnsi"/>
          <w:bCs/>
          <w:sz w:val="20"/>
          <w:szCs w:val="20"/>
        </w:rPr>
        <w:t>Vorname: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2084185450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333CD6DD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00BB3F4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Nachname: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950241626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C035F0D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622D2B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Emailadresse: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884716028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96BB457" w14:textId="77777777" w:rsidR="00AC4A44" w:rsidRDefault="00AC4A44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33F2791F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Matrikelnummer: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1972200058"/>
          <w:placeholder>
            <w:docPart w:val="DefaultPlaceholder_-1854013440"/>
          </w:placeholder>
          <w:showingPlcHdr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E3DCCA3" w14:textId="77777777" w:rsidR="00A312F1" w:rsidRDefault="00A312F1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1C90D7E5" w14:textId="77777777" w:rsidR="00487559" w:rsidRDefault="00487559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43E03B31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/>
          <w:i/>
          <w:iCs/>
          <w:sz w:val="24"/>
          <w:szCs w:val="24"/>
        </w:rPr>
      </w:pPr>
      <w:r w:rsidRPr="00D448C0">
        <w:rPr>
          <w:b/>
          <w:sz w:val="24"/>
          <w:szCs w:val="24"/>
        </w:rPr>
        <w:t>Studienleitung:</w:t>
      </w:r>
      <w:r>
        <w:rPr>
          <w:rFonts w:asciiTheme="minorHAnsi" w:hAnsiTheme="minorHAnsi"/>
          <w:bCs/>
          <w:sz w:val="24"/>
          <w:szCs w:val="24"/>
        </w:rPr>
        <w:t xml:space="preserve"> </w:t>
      </w:r>
      <w:r w:rsidR="00D448C0">
        <w:rPr>
          <w:rFonts w:asciiTheme="minorHAnsi" w:hAnsiTheme="minorHAnsi"/>
          <w:b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Ass</w:t>
      </w:r>
      <w:r w:rsidR="00D448C0" w:rsidRPr="00D448C0">
        <w:rPr>
          <w:rFonts w:asciiTheme="minorHAnsi" w:hAnsiTheme="minorHAnsi"/>
          <w:bCs/>
          <w:sz w:val="24"/>
          <w:szCs w:val="24"/>
        </w:rPr>
        <w:t>oz</w:t>
      </w:r>
      <w:r w:rsidRPr="00D448C0">
        <w:rPr>
          <w:rFonts w:asciiTheme="minorHAnsi" w:hAnsiTheme="minorHAnsi"/>
          <w:bCs/>
          <w:sz w:val="24"/>
          <w:szCs w:val="24"/>
        </w:rPr>
        <w:t>.</w:t>
      </w:r>
      <w:r w:rsidR="002F6063" w:rsidRPr="00D448C0">
        <w:rPr>
          <w:rFonts w:asciiTheme="minorHAnsi" w:hAnsiTheme="minorHAnsi"/>
          <w:bCs/>
          <w:sz w:val="24"/>
          <w:szCs w:val="24"/>
        </w:rPr>
        <w:t>-</w:t>
      </w:r>
      <w:r w:rsidRPr="00D448C0">
        <w:rPr>
          <w:rFonts w:asciiTheme="minorHAnsi" w:hAnsiTheme="minorHAnsi"/>
          <w:bCs/>
          <w:sz w:val="24"/>
          <w:szCs w:val="24"/>
        </w:rPr>
        <w:t>Prof. Dr. Jens Hartmann</w:t>
      </w:r>
    </w:p>
    <w:p w14:paraId="0C4BA690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D448C0">
        <w:rPr>
          <w:b/>
          <w:sz w:val="24"/>
          <w:szCs w:val="24"/>
        </w:rPr>
        <w:t>Organisation:</w:t>
      </w:r>
      <w:r>
        <w:rPr>
          <w:rFonts w:asciiTheme="minorHAnsi" w:hAnsiTheme="minorHAnsi"/>
          <w:b/>
          <w:i/>
          <w:iCs/>
          <w:sz w:val="24"/>
          <w:szCs w:val="24"/>
        </w:rPr>
        <w:t xml:space="preserve"> </w:t>
      </w:r>
      <w:r w:rsidR="00D448C0">
        <w:rPr>
          <w:rFonts w:asciiTheme="minorHAnsi" w:hAnsiTheme="minorHAnsi"/>
          <w:b/>
          <w:i/>
          <w:i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Mag. Karin Strobl, MSc</w:t>
      </w:r>
    </w:p>
    <w:p w14:paraId="2AE35420" w14:textId="77777777" w:rsidR="00487559" w:rsidRDefault="00487559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325EAA57" w14:textId="77777777" w:rsidR="00AE78F5" w:rsidRDefault="00AE78F5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68E56F00" w14:textId="77777777" w:rsidR="005C0C5A" w:rsidRPr="007A2717" w:rsidRDefault="005C0C5A" w:rsidP="002E7E95">
      <w:pPr>
        <w:spacing w:after="0"/>
      </w:pPr>
    </w:p>
    <w:tbl>
      <w:tblPr>
        <w:tblStyle w:val="Tabellenraster"/>
        <w:tblW w:w="10206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3686"/>
        <w:gridCol w:w="2126"/>
        <w:gridCol w:w="2126"/>
        <w:gridCol w:w="1276"/>
        <w:gridCol w:w="992"/>
      </w:tblGrid>
      <w:tr w:rsidR="001D33DA" w:rsidRPr="00283D67" w14:paraId="72564476" w14:textId="77777777" w:rsidTr="005E63D9">
        <w:trPr>
          <w:trHeight w:val="684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4E03ED2" w14:textId="77777777" w:rsidR="001D33DA" w:rsidRPr="007D4F88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0" w:name="_Hlk158644597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PFLICHTMODULE</w:t>
            </w:r>
          </w:p>
        </w:tc>
        <w:tc>
          <w:tcPr>
            <w:tcW w:w="5528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3FFCDE9" w14:textId="77777777" w:rsidR="001D33D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9D6E6BD" w14:textId="20597C3C" w:rsidR="001D33DA" w:rsidRPr="007D4F88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745EC270" w14:textId="6B7967E2" w:rsidR="001D33DA" w:rsidRPr="007D4F88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5E63D9" w:rsidRPr="0017466B" w14:paraId="5E1A9148" w14:textId="77777777" w:rsidTr="00E34283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033A9F3C" w14:textId="2DA640A2" w:rsidR="005E63D9" w:rsidRPr="00AE78F5" w:rsidRDefault="005E63D9" w:rsidP="005E63D9">
            <w:pPr>
              <w:spacing w:after="0"/>
            </w:pPr>
            <w:r w:rsidRPr="00AE78F5">
              <w:t xml:space="preserve">Accounting und Controlling 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5957084D" w14:textId="77777777" w:rsidR="005E63D9" w:rsidRPr="00565554" w:rsidRDefault="005E63D9" w:rsidP="005E63D9">
            <w:pPr>
              <w:spacing w:after="0"/>
              <w:jc w:val="center"/>
              <w:rPr>
                <w:sz w:val="20"/>
                <w:szCs w:val="20"/>
              </w:rPr>
            </w:pPr>
            <w:r w:rsidRPr="00565554">
              <w:rPr>
                <w:sz w:val="20"/>
                <w:szCs w:val="20"/>
              </w:rPr>
              <w:t>Online</w:t>
            </w:r>
          </w:p>
        </w:tc>
        <w:tc>
          <w:tcPr>
            <w:tcW w:w="1276" w:type="dxa"/>
            <w:vMerge w:val="restart"/>
          </w:tcPr>
          <w:p w14:paraId="71438C81" w14:textId="77777777" w:rsidR="005E63D9" w:rsidRDefault="005E63D9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E30E034" w14:textId="77777777" w:rsidR="005E63D9" w:rsidRDefault="005E63D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4E810029" w14:textId="77777777" w:rsidR="00E34283" w:rsidRPr="00E34283" w:rsidRDefault="00E34283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34161524" w14:textId="77777777" w:rsidR="005E63D9" w:rsidRPr="00E34283" w:rsidRDefault="005E63D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05BFD8F" w14:textId="76CFB8B3" w:rsidR="005E63D9" w:rsidRDefault="000E628B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E34283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E63D9" w:rsidRPr="00E34283">
              <w:rPr>
                <w:color w:val="000000"/>
                <w:sz w:val="20"/>
                <w:szCs w:val="20"/>
                <w:shd w:val="clear" w:color="auto" w:fill="FFFFFF"/>
              </w:rPr>
              <w:t xml:space="preserve"> Online (inkludiert </w:t>
            </w:r>
            <w:r w:rsidR="00E34283">
              <w:rPr>
                <w:color w:val="000000"/>
                <w:sz w:val="20"/>
                <w:szCs w:val="20"/>
                <w:shd w:val="clear" w:color="auto" w:fill="FFFFFF"/>
              </w:rPr>
              <w:t xml:space="preserve">Pflicht- und </w:t>
            </w:r>
            <w:r w:rsidR="005E63D9" w:rsidRPr="00E34283">
              <w:rPr>
                <w:color w:val="000000"/>
                <w:sz w:val="20"/>
                <w:szCs w:val="20"/>
                <w:shd w:val="clear" w:color="auto" w:fill="FFFFFF"/>
              </w:rPr>
              <w:t>Wahlmodule)</w:t>
            </w:r>
          </w:p>
          <w:p w14:paraId="741B4491" w14:textId="77777777" w:rsidR="005E63D9" w:rsidRDefault="005E63D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52264E9" w14:textId="77777777" w:rsidR="005E63D9" w:rsidRDefault="005E63D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DE19980" w14:textId="78A95988" w:rsidR="005E63D9" w:rsidRPr="0017466B" w:rsidRDefault="005E63D9" w:rsidP="00E34283">
            <w:pPr>
              <w:spacing w:after="0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72CA8343" w14:textId="77777777" w:rsidR="005E63D9" w:rsidRPr="0017466B" w:rsidRDefault="005E63D9" w:rsidP="005E63D9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5E63D9" w:rsidRPr="0017466B" w14:paraId="6D1A631D" w14:textId="77777777" w:rsidTr="00E34283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shd w:val="clear" w:color="auto" w:fill="D9D9D9" w:themeFill="background1" w:themeFillShade="D9"/>
          </w:tcPr>
          <w:p w14:paraId="3C445F62" w14:textId="77777777" w:rsidR="005E63D9" w:rsidRPr="00AE78F5" w:rsidRDefault="005E63D9" w:rsidP="005E63D9">
            <w:pPr>
              <w:spacing w:after="0"/>
            </w:pPr>
            <w:r w:rsidRPr="00AE78F5">
              <w:t xml:space="preserve">Organisation und </w:t>
            </w:r>
          </w:p>
          <w:p w14:paraId="260BFF7B" w14:textId="3ECE3E66" w:rsidR="005E63D9" w:rsidRPr="00AE78F5" w:rsidRDefault="005E63D9" w:rsidP="005E63D9">
            <w:pPr>
              <w:spacing w:after="0"/>
            </w:pPr>
            <w:r w:rsidRPr="00AE78F5">
              <w:t xml:space="preserve">Project Management 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635CCDFC" w14:textId="77777777" w:rsidR="005E63D9" w:rsidRPr="00565554" w:rsidRDefault="005E63D9" w:rsidP="005E63D9">
            <w:pPr>
              <w:spacing w:after="0"/>
              <w:jc w:val="center"/>
              <w:rPr>
                <w:sz w:val="20"/>
                <w:szCs w:val="20"/>
              </w:rPr>
            </w:pPr>
            <w:r w:rsidRPr="00565554">
              <w:rPr>
                <w:sz w:val="20"/>
                <w:szCs w:val="20"/>
              </w:rPr>
              <w:t>Online</w:t>
            </w:r>
          </w:p>
        </w:tc>
        <w:tc>
          <w:tcPr>
            <w:tcW w:w="1276" w:type="dxa"/>
            <w:vMerge/>
          </w:tcPr>
          <w:p w14:paraId="12332F84" w14:textId="721380DD" w:rsidR="005E63D9" w:rsidRPr="0017466B" w:rsidRDefault="005E63D9" w:rsidP="00540001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50B28EBA" w14:textId="77777777" w:rsidR="005E63D9" w:rsidRPr="0017466B" w:rsidRDefault="005E63D9" w:rsidP="005E63D9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5E63D9" w:rsidRPr="0017466B" w14:paraId="1DDBD1DD" w14:textId="77777777" w:rsidTr="00E34283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shd w:val="clear" w:color="auto" w:fill="D9D9D9" w:themeFill="background1" w:themeFillShade="D9"/>
          </w:tcPr>
          <w:p w14:paraId="28593ECE" w14:textId="77777777" w:rsidR="005E63D9" w:rsidRPr="0017466B" w:rsidRDefault="005E63D9" w:rsidP="005E63D9">
            <w:pPr>
              <w:spacing w:after="0"/>
            </w:pPr>
            <w:r w:rsidRPr="0017466B">
              <w:t xml:space="preserve">Nachhaltiges und </w:t>
            </w:r>
          </w:p>
          <w:p w14:paraId="02CB34A3" w14:textId="093CB2F0" w:rsidR="005E63D9" w:rsidRPr="00AE78F5" w:rsidRDefault="005E63D9" w:rsidP="005E63D9">
            <w:pPr>
              <w:spacing w:after="0"/>
            </w:pPr>
            <w:r w:rsidRPr="0017466B">
              <w:t>digitales Wirtschaf</w:t>
            </w:r>
            <w:r>
              <w:t>t</w:t>
            </w:r>
            <w:r w:rsidRPr="0017466B">
              <w:t xml:space="preserve">en 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6E9110AC" w14:textId="77777777" w:rsidR="005E63D9" w:rsidRPr="00565554" w:rsidRDefault="005E63D9" w:rsidP="005E63D9">
            <w:pPr>
              <w:spacing w:after="0"/>
              <w:jc w:val="center"/>
              <w:rPr>
                <w:sz w:val="20"/>
                <w:szCs w:val="20"/>
              </w:rPr>
            </w:pPr>
            <w:r w:rsidRPr="00565554">
              <w:rPr>
                <w:sz w:val="20"/>
                <w:szCs w:val="20"/>
              </w:rPr>
              <w:t>Online</w:t>
            </w:r>
          </w:p>
        </w:tc>
        <w:tc>
          <w:tcPr>
            <w:tcW w:w="1276" w:type="dxa"/>
            <w:vMerge/>
          </w:tcPr>
          <w:p w14:paraId="7FE60E5B" w14:textId="5550E26E" w:rsidR="005E63D9" w:rsidRPr="0017466B" w:rsidRDefault="005E63D9" w:rsidP="00540001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37C1B8D0" w14:textId="77777777" w:rsidR="005E63D9" w:rsidRPr="0017466B" w:rsidRDefault="005E63D9" w:rsidP="005E63D9">
            <w:pPr>
              <w:spacing w:after="0"/>
              <w:jc w:val="center"/>
              <w:rPr>
                <w:sz w:val="20"/>
                <w:szCs w:val="20"/>
              </w:rPr>
            </w:pPr>
            <w:r w:rsidRPr="0017466B">
              <w:t>6</w:t>
            </w:r>
          </w:p>
        </w:tc>
      </w:tr>
      <w:tr w:rsidR="005E63D9" w:rsidRPr="00C81CC5" w14:paraId="7FADBB53" w14:textId="77777777" w:rsidTr="005E63D9">
        <w:trPr>
          <w:trHeight w:val="56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32D415AB" w14:textId="183E1596" w:rsidR="005E63D9" w:rsidRPr="0017466B" w:rsidRDefault="005E63D9" w:rsidP="00153147">
            <w:pPr>
              <w:spacing w:after="0"/>
            </w:pPr>
            <w:r w:rsidRPr="0017466B">
              <w:t>Grundlagen der Betriebswirtschaft</w:t>
            </w:r>
            <w:r w:rsidRPr="00BC2ACF">
              <w:rPr>
                <w:vertAlign w:val="superscript"/>
              </w:rPr>
              <w:t>1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0B938AC5" w14:textId="210E7879" w:rsidR="005E63D9" w:rsidRPr="00CC1DF9" w:rsidRDefault="005E63D9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5A59B59" w14:textId="7245D2B3" w:rsidR="005E63D9" w:rsidRPr="00153147" w:rsidRDefault="005E63D9" w:rsidP="00540001">
            <w:pPr>
              <w:spacing w:after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D458936" w14:textId="77777777" w:rsidR="005E63D9" w:rsidRPr="00C81CC5" w:rsidRDefault="005E63D9" w:rsidP="001D33DA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15B78B15" w14:textId="77777777" w:rsidTr="005E63D9">
        <w:trPr>
          <w:trHeight w:val="56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1912B5" w14:textId="3C2B4C22" w:rsidR="005E63D9" w:rsidRPr="0017466B" w:rsidRDefault="005E63D9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Grundlagen der Volkswirtschaft </w:t>
            </w:r>
            <w:r>
              <w:rPr>
                <w:vertAlign w:val="superscript"/>
                <w:lang w:val="en-GB"/>
              </w:rPr>
              <w:t>2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6ECCDD0A" w14:textId="7A670BAB" w:rsidR="005E63D9" w:rsidRPr="00CC1DF9" w:rsidRDefault="005E63D9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FCC7017" w14:textId="61BB4EC5" w:rsidR="005E63D9" w:rsidRPr="00AD23CF" w:rsidRDefault="005E63D9" w:rsidP="00153147">
            <w:pPr>
              <w:spacing w:after="0"/>
              <w:jc w:val="center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1871" w14:textId="77777777" w:rsidR="005E63D9" w:rsidRPr="00C81CC5" w:rsidRDefault="005E63D9" w:rsidP="00153147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AE78F5" w:rsidRPr="00283D67" w14:paraId="59D1D11A" w14:textId="77777777" w:rsidTr="00BE026C">
        <w:trPr>
          <w:trHeight w:val="684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0021105F" w14:textId="77777777" w:rsidR="00AE78F5" w:rsidRPr="007D4F88" w:rsidRDefault="00AE78F5" w:rsidP="00BE026C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lastRenderedPageBreak/>
              <w:t>PFLICHTMODULE</w:t>
            </w:r>
          </w:p>
        </w:tc>
        <w:tc>
          <w:tcPr>
            <w:tcW w:w="5528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F7DB38D" w14:textId="77777777" w:rsidR="00AE78F5" w:rsidRDefault="00AE78F5" w:rsidP="00BE026C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45DF40D" w14:textId="77777777" w:rsidR="00AE78F5" w:rsidRPr="007D4F88" w:rsidRDefault="00AE78F5" w:rsidP="00BE026C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368780A" w14:textId="77777777" w:rsidR="00AE78F5" w:rsidRPr="007D4F88" w:rsidRDefault="00AE78F5" w:rsidP="00BE026C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5E63D9" w:rsidRPr="00C81CC5" w14:paraId="6CF1F384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3D5F6AEA" w14:textId="77777777" w:rsidR="005E63D9" w:rsidRPr="0017466B" w:rsidRDefault="005E63D9" w:rsidP="005337E9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Strategisches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955506" w14:textId="551BE3A3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671753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14.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15.10.2026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B7BA1" w14:textId="5BE697D6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5870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13.-14.10.2027</w:t>
            </w:r>
          </w:p>
        </w:tc>
        <w:tc>
          <w:tcPr>
            <w:tcW w:w="1276" w:type="dxa"/>
            <w:vMerge/>
            <w:vAlign w:val="center"/>
          </w:tcPr>
          <w:p w14:paraId="23F2AF06" w14:textId="1E3D9590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031435C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0E4E5AE4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1917F9A7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14852" w14:textId="01EABA9F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99573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16.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17.10.2026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D044A9" w14:textId="36311908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663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15.-16.10.2027</w:t>
            </w:r>
          </w:p>
        </w:tc>
        <w:tc>
          <w:tcPr>
            <w:tcW w:w="1276" w:type="dxa"/>
            <w:vMerge/>
            <w:vAlign w:val="center"/>
          </w:tcPr>
          <w:p w14:paraId="4AE6DD30" w14:textId="5E8D206B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5C05375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48D8E25A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6F0196D2" w14:textId="045C0014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Controlling &amp; Reporting</w:t>
            </w:r>
            <w:r w:rsidRPr="00BC2ACF">
              <w:rPr>
                <w:color w:val="000000"/>
                <w:shd w:val="clear" w:color="auto" w:fill="FFFFFF"/>
                <w:vertAlign w:val="superscript"/>
                <w:lang w:val="en-US"/>
              </w:rPr>
              <w:t>1,3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3E6C2" w14:textId="57DF5A97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663439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09.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10.12.2026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86CAE" w14:textId="76A05E7B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288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01.-02.12.2027</w:t>
            </w:r>
          </w:p>
        </w:tc>
        <w:tc>
          <w:tcPr>
            <w:tcW w:w="1276" w:type="dxa"/>
            <w:vMerge/>
            <w:vAlign w:val="center"/>
          </w:tcPr>
          <w:p w14:paraId="712E1EA2" w14:textId="4B2FFA48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15A1B60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27E167BB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4370848A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Unternehmensfinanzierung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986E9" w14:textId="48E76CF1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6958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11.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12.12.2026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D97E3F" w14:textId="491E52BB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68798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03.-04.12.2027</w:t>
            </w:r>
          </w:p>
        </w:tc>
        <w:tc>
          <w:tcPr>
            <w:tcW w:w="1276" w:type="dxa"/>
            <w:vMerge/>
            <w:vAlign w:val="center"/>
          </w:tcPr>
          <w:p w14:paraId="1CCD1C6B" w14:textId="7ABDBD8D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3C7ED25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0B74EECA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0D5528C2" w14:textId="77777777" w:rsidR="005E63D9" w:rsidRPr="0017466B" w:rsidRDefault="005E63D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Unternehmensethik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95A51" w14:textId="6EA0223F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01018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17.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18.02.2027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DAA5F9" w14:textId="017924F6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01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16.-17.02.2028</w:t>
            </w:r>
          </w:p>
        </w:tc>
        <w:tc>
          <w:tcPr>
            <w:tcW w:w="1276" w:type="dxa"/>
            <w:vMerge/>
            <w:vAlign w:val="center"/>
          </w:tcPr>
          <w:p w14:paraId="4B1E2569" w14:textId="71A38165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E8E12D2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1D6B3DEE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1FF96F76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</w:rPr>
              <w:t>Empirische Forschungsmethoden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35BE8F" w14:textId="3673A9E7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60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21.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22.05.2027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DC52BD" w14:textId="4A0F11DA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2339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19.-20.05.2028</w:t>
            </w:r>
          </w:p>
        </w:tc>
        <w:tc>
          <w:tcPr>
            <w:tcW w:w="1276" w:type="dxa"/>
            <w:vMerge/>
            <w:vAlign w:val="center"/>
          </w:tcPr>
          <w:p w14:paraId="1E5EC786" w14:textId="30830A63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5190F43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1D024173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36339CF7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1990D6" w14:textId="3F2E981C" w:rsidR="005E63D9" w:rsidRPr="00CC1DF9" w:rsidRDefault="000E628B" w:rsidP="005337E9">
            <w:pPr>
              <w:spacing w:after="0"/>
              <w:jc w:val="center"/>
              <w:rPr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497340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E63D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07.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color w:val="000000"/>
                <w:sz w:val="20"/>
                <w:szCs w:val="20"/>
                <w:shd w:val="clear" w:color="auto" w:fill="FFFFFF"/>
              </w:rPr>
              <w:t>08.04.2027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D64B2A" w14:textId="2ED83A83" w:rsidR="005E63D9" w:rsidRPr="00CC1DF9" w:rsidRDefault="000E628B" w:rsidP="005337E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815095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E63D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5E63D9" w:rsidRPr="00D118A7">
              <w:rPr>
                <w:color w:val="000000"/>
                <w:sz w:val="20"/>
                <w:szCs w:val="20"/>
                <w:shd w:val="clear" w:color="auto" w:fill="FFFFFF"/>
              </w:rPr>
              <w:t>05.-06.04.2028</w:t>
            </w:r>
          </w:p>
        </w:tc>
        <w:tc>
          <w:tcPr>
            <w:tcW w:w="1276" w:type="dxa"/>
            <w:vMerge/>
            <w:vAlign w:val="center"/>
          </w:tcPr>
          <w:p w14:paraId="680E79F9" w14:textId="61E23803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6A3F12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6C439A09" w14:textId="77777777" w:rsidTr="005E63D9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3686" w:type="dxa"/>
            <w:vAlign w:val="center"/>
          </w:tcPr>
          <w:p w14:paraId="7A959D2F" w14:textId="77777777" w:rsidR="005E63D9" w:rsidRPr="0017466B" w:rsidRDefault="005E63D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C0E0E" w14:textId="62DF4CBC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90938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09.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10.04.2027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2433" w14:textId="788FC8F5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2576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07.-08.04.2028</w:t>
            </w:r>
          </w:p>
        </w:tc>
        <w:tc>
          <w:tcPr>
            <w:tcW w:w="1276" w:type="dxa"/>
            <w:vMerge/>
            <w:vAlign w:val="center"/>
          </w:tcPr>
          <w:p w14:paraId="1F9D8EB2" w14:textId="13E2C51B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A781827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68764D04" w14:textId="77777777" w:rsidTr="005E63D9">
        <w:trPr>
          <w:trHeight w:val="567"/>
        </w:trPr>
        <w:tc>
          <w:tcPr>
            <w:tcW w:w="3686" w:type="dxa"/>
            <w:vAlign w:val="center"/>
          </w:tcPr>
          <w:p w14:paraId="78792D7F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2126" w:type="dxa"/>
            <w:vAlign w:val="center"/>
          </w:tcPr>
          <w:p w14:paraId="5BD3666F" w14:textId="404BEA63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28948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19.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20.05.2027</w:t>
            </w:r>
          </w:p>
        </w:tc>
        <w:tc>
          <w:tcPr>
            <w:tcW w:w="2126" w:type="dxa"/>
            <w:vAlign w:val="center"/>
          </w:tcPr>
          <w:p w14:paraId="580D8F8F" w14:textId="64674B2C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9161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17.-18.05.2028</w:t>
            </w:r>
          </w:p>
        </w:tc>
        <w:tc>
          <w:tcPr>
            <w:tcW w:w="1276" w:type="dxa"/>
            <w:vMerge/>
            <w:vAlign w:val="center"/>
          </w:tcPr>
          <w:p w14:paraId="1B49359F" w14:textId="55F49539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29AD1FA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C81CC5" w14:paraId="35E33D6A" w14:textId="77777777" w:rsidTr="005E63D9">
        <w:trPr>
          <w:trHeight w:val="56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D75938F" w14:textId="77777777" w:rsidR="005E63D9" w:rsidRPr="0017466B" w:rsidRDefault="005E63D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2AA8727" w14:textId="2D7FBE49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349102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19.</w:t>
            </w:r>
            <w:r w:rsidR="005E63D9">
              <w:rPr>
                <w:sz w:val="20"/>
                <w:szCs w:val="20"/>
              </w:rPr>
              <w:t>-</w:t>
            </w:r>
            <w:r w:rsidR="005E63D9" w:rsidRPr="00CC1DF9">
              <w:rPr>
                <w:sz w:val="20"/>
                <w:szCs w:val="20"/>
              </w:rPr>
              <w:t>20.02.202</w:t>
            </w:r>
            <w:r w:rsidR="005E63D9">
              <w:rPr>
                <w:sz w:val="20"/>
                <w:szCs w:val="20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30FB178" w14:textId="632A616A" w:rsidR="005E63D9" w:rsidRPr="00CC1DF9" w:rsidRDefault="000E628B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7150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CC1DF9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18.-19.02.2028</w:t>
            </w:r>
          </w:p>
        </w:tc>
        <w:tc>
          <w:tcPr>
            <w:tcW w:w="1276" w:type="dxa"/>
            <w:vMerge/>
            <w:vAlign w:val="center"/>
          </w:tcPr>
          <w:p w14:paraId="2C181B51" w14:textId="12E8063E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DCBA48" w14:textId="77777777" w:rsidR="005E63D9" w:rsidRPr="00C81CC5" w:rsidRDefault="005E63D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E63D9" w:rsidRPr="00283D67" w14:paraId="6563CD70" w14:textId="77777777" w:rsidTr="005E63D9">
        <w:trPr>
          <w:trHeight w:val="397"/>
        </w:trPr>
        <w:tc>
          <w:tcPr>
            <w:tcW w:w="3686" w:type="dxa"/>
            <w:shd w:val="clear" w:color="auto" w:fill="282E44" w:themeFill="accent4" w:themeFillShade="40"/>
            <w:vAlign w:val="center"/>
          </w:tcPr>
          <w:p w14:paraId="69B7DC81" w14:textId="77777777" w:rsidR="005E63D9" w:rsidRPr="005C5CC9" w:rsidRDefault="005E63D9" w:rsidP="00153147">
            <w:pPr>
              <w:spacing w:after="0"/>
              <w:rPr>
                <w:rFonts w:ascii="Univers" w:hAnsi="Univers"/>
                <w:b/>
                <w:sz w:val="26"/>
                <w:szCs w:val="26"/>
              </w:rPr>
            </w:pPr>
            <w:r w:rsidRPr="005C5CC9">
              <w:rPr>
                <w:rFonts w:ascii="Univers" w:hAnsi="Univers"/>
                <w:b/>
                <w:sz w:val="26"/>
                <w:szCs w:val="26"/>
              </w:rPr>
              <w:t>WAHLMODULE</w:t>
            </w:r>
          </w:p>
          <w:p w14:paraId="4D932844" w14:textId="482A5310" w:rsidR="005E63D9" w:rsidRPr="00DF2F4C" w:rsidRDefault="005E63D9" w:rsidP="00153147">
            <w:pPr>
              <w:spacing w:after="0"/>
              <w:rPr>
                <w:rFonts w:asciiTheme="minorHAnsi" w:hAnsiTheme="minorHAnsi"/>
                <w:color w:val="000000"/>
                <w:shd w:val="clear" w:color="auto" w:fill="FFFFFF"/>
              </w:rPr>
            </w:pPr>
            <w:r w:rsidRPr="00DF2F4C">
              <w:rPr>
                <w:rFonts w:ascii="Univers" w:hAnsi="Univers"/>
                <w:b/>
              </w:rPr>
              <w:t xml:space="preserve">(Auswahl </w:t>
            </w:r>
            <w:r>
              <w:rPr>
                <w:rFonts w:ascii="Univers" w:hAnsi="Univers"/>
                <w:b/>
              </w:rPr>
              <w:t xml:space="preserve">von 15 ECTS </w:t>
            </w:r>
            <w:r w:rsidRPr="00DF2F4C">
              <w:rPr>
                <w:rFonts w:ascii="Univers" w:hAnsi="Univers"/>
                <w:b/>
              </w:rPr>
              <w:t>bitte ankreuzen)</w:t>
            </w:r>
          </w:p>
        </w:tc>
        <w:tc>
          <w:tcPr>
            <w:tcW w:w="4252" w:type="dxa"/>
            <w:gridSpan w:val="2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8D01AF8" w14:textId="77777777" w:rsidR="005E63D9" w:rsidRDefault="005E63D9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</w:t>
            </w:r>
          </w:p>
          <w:p w14:paraId="07B29FF5" w14:textId="0226E29C" w:rsidR="005E63D9" w:rsidRDefault="005E63D9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1276" w:type="dxa"/>
            <w:vMerge/>
            <w:shd w:val="clear" w:color="auto" w:fill="282E44" w:themeFill="accent4" w:themeFillShade="40"/>
            <w:vAlign w:val="center"/>
          </w:tcPr>
          <w:p w14:paraId="4120466A" w14:textId="7E9C827E" w:rsidR="005E63D9" w:rsidRPr="00283D67" w:rsidRDefault="005E63D9" w:rsidP="001D33DA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E3A15D2" w14:textId="77777777" w:rsidR="005E63D9" w:rsidRPr="00D622B1" w:rsidRDefault="005E63D9" w:rsidP="001D33DA">
            <w:pPr>
              <w:spacing w:after="0"/>
              <w:jc w:val="center"/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15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5E63D9" w:rsidRPr="00C81CC5" w14:paraId="40E134CB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vAlign w:val="center"/>
          </w:tcPr>
          <w:p w14:paraId="2AC6D45F" w14:textId="6BED1353" w:rsidR="005E63D9" w:rsidRPr="0017466B" w:rsidRDefault="000E628B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214615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hd w:val="clear" w:color="auto" w:fill="FFFFFF"/>
              </w:rPr>
              <w:t xml:space="preserve"> Internationale Betriebswirtschaft</w:t>
            </w:r>
          </w:p>
        </w:tc>
        <w:tc>
          <w:tcPr>
            <w:tcW w:w="2126" w:type="dxa"/>
            <w:vAlign w:val="center"/>
          </w:tcPr>
          <w:p w14:paraId="28CE18DB" w14:textId="2E812F9E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946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09.-10.06.2027</w:t>
            </w:r>
          </w:p>
        </w:tc>
        <w:tc>
          <w:tcPr>
            <w:tcW w:w="2126" w:type="dxa"/>
            <w:vAlign w:val="center"/>
          </w:tcPr>
          <w:p w14:paraId="059C42F5" w14:textId="22824E2B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0381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07.-08.06.2028</w:t>
            </w:r>
          </w:p>
        </w:tc>
        <w:tc>
          <w:tcPr>
            <w:tcW w:w="1276" w:type="dxa"/>
            <w:vMerge/>
            <w:vAlign w:val="center"/>
          </w:tcPr>
          <w:p w14:paraId="56C169B9" w14:textId="608350B0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5501CB4D" w14:textId="7777777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5E63D9" w:rsidRPr="00C81CC5" w14:paraId="279C93A1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vAlign w:val="center"/>
          </w:tcPr>
          <w:p w14:paraId="1AB33833" w14:textId="1E7BFE11" w:rsidR="005E63D9" w:rsidRPr="0017466B" w:rsidRDefault="000E628B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20131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hd w:val="clear" w:color="auto" w:fill="FFFFFF"/>
              </w:rPr>
              <w:t xml:space="preserve"> Angewandte Mikroökonomie (VWL)</w:t>
            </w:r>
            <w:r w:rsidR="005E63D9">
              <w:rPr>
                <w:color w:val="000000"/>
                <w:shd w:val="clear" w:color="auto" w:fill="FFFFFF"/>
                <w:vertAlign w:val="superscript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87FB7F1" w14:textId="2B1A1694" w:rsidR="005E63D9" w:rsidRPr="0017466B" w:rsidRDefault="000E628B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13316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5E63D9" w:rsidRPr="00D118A7">
              <w:rPr>
                <w:color w:val="000000"/>
                <w:sz w:val="20"/>
                <w:szCs w:val="20"/>
                <w:shd w:val="clear" w:color="auto" w:fill="FFFFFF"/>
              </w:rPr>
              <w:t>11.-12.06.2027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6C09A55" w14:textId="6D59ECC6" w:rsidR="005E63D9" w:rsidRPr="0017466B" w:rsidRDefault="000E628B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703797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5E63D9" w:rsidRPr="00D118A7">
              <w:rPr>
                <w:color w:val="000000"/>
                <w:sz w:val="20"/>
                <w:szCs w:val="20"/>
                <w:shd w:val="clear" w:color="auto" w:fill="FFFFFF"/>
              </w:rPr>
              <w:t>09.-10.06.2028</w:t>
            </w:r>
          </w:p>
        </w:tc>
        <w:tc>
          <w:tcPr>
            <w:tcW w:w="1276" w:type="dxa"/>
            <w:vMerge/>
            <w:vAlign w:val="center"/>
          </w:tcPr>
          <w:p w14:paraId="25ED5312" w14:textId="30A8481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C98A91E" w14:textId="7777777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5E63D9" w:rsidRPr="00C81CC5" w14:paraId="0E8008C8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vAlign w:val="center"/>
          </w:tcPr>
          <w:p w14:paraId="40CD2BB6" w14:textId="046DF00B" w:rsidR="005E63D9" w:rsidRPr="0017466B" w:rsidRDefault="000E628B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780991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hd w:val="clear" w:color="auto" w:fill="FFFFFF"/>
              </w:rPr>
              <w:t xml:space="preserve"> Transformatives Management</w:t>
            </w:r>
          </w:p>
        </w:tc>
        <w:tc>
          <w:tcPr>
            <w:tcW w:w="2126" w:type="dxa"/>
            <w:vAlign w:val="center"/>
          </w:tcPr>
          <w:p w14:paraId="1A12BFC8" w14:textId="4330C368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6019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08.</w:t>
            </w:r>
            <w:r w:rsidR="005E63D9">
              <w:rPr>
                <w:sz w:val="20"/>
                <w:szCs w:val="20"/>
              </w:rPr>
              <w:t>-</w:t>
            </w:r>
            <w:r w:rsidR="005E63D9" w:rsidRPr="0017466B">
              <w:rPr>
                <w:sz w:val="20"/>
                <w:szCs w:val="20"/>
              </w:rPr>
              <w:t>09.09.2027</w:t>
            </w:r>
          </w:p>
        </w:tc>
        <w:tc>
          <w:tcPr>
            <w:tcW w:w="2126" w:type="dxa"/>
            <w:vAlign w:val="center"/>
          </w:tcPr>
          <w:p w14:paraId="5C542D40" w14:textId="3324E9CE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82118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06.-07.09.2028</w:t>
            </w:r>
          </w:p>
        </w:tc>
        <w:tc>
          <w:tcPr>
            <w:tcW w:w="1276" w:type="dxa"/>
            <w:vMerge/>
            <w:vAlign w:val="center"/>
          </w:tcPr>
          <w:p w14:paraId="2458E909" w14:textId="04E17B43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1F0D09F" w14:textId="7777777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5E63D9" w:rsidRPr="00C81CC5" w14:paraId="002545AE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AC7E10B" w14:textId="77777777" w:rsidR="005E63D9" w:rsidRPr="0017466B" w:rsidRDefault="000E628B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51730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5E63D9" w:rsidRPr="0017466B">
              <w:rPr>
                <w:color w:val="000000"/>
                <w:shd w:val="clear" w:color="auto" w:fill="FFFFFF"/>
              </w:rPr>
              <w:t xml:space="preserve"> Wissensmanagement &amp; </w:t>
            </w:r>
          </w:p>
          <w:p w14:paraId="60DD89CB" w14:textId="68EAD6D9" w:rsidR="005E63D9" w:rsidRPr="0017466B" w:rsidRDefault="005E63D9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 xml:space="preserve">    Innovation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DFC16E0" w14:textId="6C414746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059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10.</w:t>
            </w:r>
            <w:r w:rsidR="005E63D9">
              <w:rPr>
                <w:sz w:val="20"/>
                <w:szCs w:val="20"/>
              </w:rPr>
              <w:t>-</w:t>
            </w:r>
            <w:r w:rsidR="005E63D9" w:rsidRPr="0017466B">
              <w:rPr>
                <w:sz w:val="20"/>
                <w:szCs w:val="20"/>
              </w:rPr>
              <w:t>11.09.2027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B0658F5" w14:textId="7824468A" w:rsidR="005E63D9" w:rsidRPr="0017466B" w:rsidRDefault="000E628B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91157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E63D9" w:rsidRPr="0017466B">
              <w:rPr>
                <w:sz w:val="20"/>
                <w:szCs w:val="20"/>
              </w:rPr>
              <w:t xml:space="preserve"> </w:t>
            </w:r>
            <w:r w:rsidR="005E63D9" w:rsidRPr="00D118A7">
              <w:rPr>
                <w:sz w:val="20"/>
                <w:szCs w:val="20"/>
              </w:rPr>
              <w:t>08.-09.09.2028</w:t>
            </w:r>
          </w:p>
        </w:tc>
        <w:tc>
          <w:tcPr>
            <w:tcW w:w="1276" w:type="dxa"/>
            <w:vMerge/>
            <w:vAlign w:val="center"/>
          </w:tcPr>
          <w:p w14:paraId="7D8F70B6" w14:textId="7777777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2E401CA" w14:textId="77777777" w:rsidR="005E63D9" w:rsidRPr="0017466B" w:rsidRDefault="005E63D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Start w:id="1" w:name="_Hlk189746445"/>
      <w:tr w:rsidR="005E63D9" w:rsidRPr="00C81CC5" w14:paraId="120B6F6D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A2B31" w14:textId="2A4DFD10" w:rsidR="005E63D9" w:rsidRPr="0017466B" w:rsidRDefault="000E628B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24072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5E63D9" w:rsidRPr="0017466B">
              <w:rPr>
                <w:lang w:val="en-GB"/>
              </w:rPr>
              <w:t xml:space="preserve"> </w:t>
            </w:r>
            <w:r w:rsidR="005E63D9" w:rsidRPr="00002656">
              <w:rPr>
                <w:i/>
                <w:iCs/>
                <w:lang w:val="en-GB"/>
              </w:rPr>
              <w:t>Business Planning</w:t>
            </w:r>
            <w:r w:rsidR="005E63D9" w:rsidRPr="00002656">
              <w:rPr>
                <w:i/>
                <w:iCs/>
                <w:vertAlign w:val="superscript"/>
                <w:lang w:val="en-GB"/>
              </w:rPr>
              <w:t>3</w:t>
            </w:r>
            <w:r w:rsidR="005E63D9" w:rsidRPr="00002656">
              <w:rPr>
                <w:i/>
                <w:iCs/>
                <w:lang w:val="en-GB"/>
              </w:rPr>
              <w:t xml:space="preserve"> </w:t>
            </w:r>
          </w:p>
        </w:tc>
        <w:tc>
          <w:tcPr>
            <w:tcW w:w="4252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1D2430" w14:textId="5AA5A3F2" w:rsidR="005E63D9" w:rsidRPr="0017466B" w:rsidRDefault="005E63D9" w:rsidP="00540001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vAlign w:val="center"/>
          </w:tcPr>
          <w:p w14:paraId="530208CC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0185F44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End w:id="1"/>
      <w:tr w:rsidR="005E63D9" w:rsidRPr="00C81CC5" w14:paraId="13A18562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E5328" w14:textId="0CF20643" w:rsidR="005E63D9" w:rsidRPr="0017466B" w:rsidRDefault="000E628B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34055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5E63D9" w:rsidRPr="0017466B">
              <w:rPr>
                <w:lang w:val="en-GB"/>
              </w:rPr>
              <w:t xml:space="preserve"> </w:t>
            </w:r>
            <w:r w:rsidR="005E63D9" w:rsidRPr="00002656">
              <w:rPr>
                <w:i/>
                <w:iCs/>
                <w:lang w:val="en-GB"/>
              </w:rPr>
              <w:t xml:space="preserve">Unternehmensplanspiel 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7323B9" w14:textId="318083D3" w:rsidR="005E63D9" w:rsidRPr="0017466B" w:rsidRDefault="005E63D9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vAlign w:val="center"/>
          </w:tcPr>
          <w:p w14:paraId="4F2E361D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ADEE26F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5E63D9" w:rsidRPr="00C81CC5" w14:paraId="154C46D9" w14:textId="77777777" w:rsidTr="00E34283">
        <w:tblPrEx>
          <w:tblLook w:val="04A0" w:firstRow="1" w:lastRow="0" w:firstColumn="1" w:lastColumn="0" w:noHBand="0" w:noVBand="1"/>
        </w:tblPrEx>
        <w:trPr>
          <w:trHeight w:val="595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86B7E6" w14:textId="779D4269" w:rsidR="005E63D9" w:rsidRPr="0017466B" w:rsidRDefault="000E628B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7936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3D9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5E63D9" w:rsidRPr="0017466B">
              <w:rPr>
                <w:lang w:val="en-GB"/>
              </w:rPr>
              <w:t xml:space="preserve"> Angewandtes Wirtschaftsrecht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9CE57" w14:textId="5E7DC951" w:rsidR="005E63D9" w:rsidRPr="0017466B" w:rsidRDefault="005E63D9" w:rsidP="0017466B">
            <w:pPr>
              <w:spacing w:after="0"/>
              <w:jc w:val="center"/>
              <w:rPr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7DCD00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82E5A55" w14:textId="77777777" w:rsidR="005E63D9" w:rsidRPr="0017466B" w:rsidRDefault="005E63D9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E34283" w:rsidRPr="00C81CC5" w14:paraId="156B24CF" w14:textId="77777777" w:rsidTr="00E34283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10206" w:type="dxa"/>
            <w:gridSpan w:val="5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65CCB6" w14:textId="2DEADE21" w:rsidR="00E34283" w:rsidRPr="0017466B" w:rsidRDefault="00E34283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</w:tr>
      <w:tr w:rsidR="001D33DA" w:rsidRPr="007D4F88" w14:paraId="0C33483F" w14:textId="77777777" w:rsidTr="00E34283">
        <w:trPr>
          <w:trHeight w:val="306"/>
        </w:trPr>
        <w:tc>
          <w:tcPr>
            <w:tcW w:w="3686" w:type="dxa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6C2B46B7" w14:textId="5344D549" w:rsidR="00153147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lastRenderedPageBreak/>
              <w:t>SPEZIALISIERUNGS</w:t>
            </w:r>
            <w:r w:rsidR="00153147">
              <w:rPr>
                <w:rFonts w:ascii="Univers" w:hAnsi="Univers"/>
                <w:b/>
                <w:sz w:val="26"/>
                <w:szCs w:val="26"/>
                <w:lang w:val="en-US"/>
              </w:rPr>
              <w:t>-</w:t>
            </w:r>
          </w:p>
          <w:p w14:paraId="16AE9221" w14:textId="7CC351EF" w:rsidR="001D33DA" w:rsidRPr="007D4F88" w:rsidRDefault="001D33DA" w:rsidP="001D33DA">
            <w:pPr>
              <w:spacing w:after="0"/>
              <w:rPr>
                <w:rFonts w:ascii="Univers" w:hAnsi="Univer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MO</w:t>
            </w: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D</w:t>
            </w: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ULE</w:t>
            </w:r>
          </w:p>
        </w:tc>
        <w:tc>
          <w:tcPr>
            <w:tcW w:w="5528" w:type="dxa"/>
            <w:gridSpan w:val="3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4228ACC4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Englisch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D78BE8F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bCs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CC1DF9" w:rsidRPr="0017466B" w14:paraId="519D363C" w14:textId="77777777" w:rsidTr="005E63D9">
        <w:trPr>
          <w:trHeight w:val="567"/>
        </w:trPr>
        <w:tc>
          <w:tcPr>
            <w:tcW w:w="3686" w:type="dxa"/>
            <w:vAlign w:val="center"/>
          </w:tcPr>
          <w:p w14:paraId="59FC358B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Health Care Markets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A50B36C" w14:textId="09AF9542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15. - 18.03.2027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5002520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2D89F581" w14:textId="77777777" w:rsidTr="005E63D9">
        <w:trPr>
          <w:trHeight w:val="567"/>
        </w:trPr>
        <w:tc>
          <w:tcPr>
            <w:tcW w:w="3686" w:type="dxa"/>
            <w:vAlign w:val="center"/>
          </w:tcPr>
          <w:p w14:paraId="17366E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Quality and Regulations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64579E6" w14:textId="36268E75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10. - 13.05.2027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623B4E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4717E140" w14:textId="77777777" w:rsidTr="005E63D9">
        <w:trPr>
          <w:trHeight w:val="56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209C2B5C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Digital Transformation and R&amp;D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5E78B" w14:textId="628393E4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08.-11.11.2027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909E5C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17401B05" w14:textId="77777777" w:rsidTr="005E63D9">
        <w:trPr>
          <w:trHeight w:val="56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7A2926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Innovation and Market Access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A341D8" w14:textId="184647D8" w:rsidR="00CC1DF9" w:rsidRPr="00CC1DF9" w:rsidRDefault="00147762" w:rsidP="00CC1DF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17.-2</w:t>
            </w:r>
            <w:r w:rsidR="00F31196">
              <w:rPr>
                <w:sz w:val="20"/>
                <w:szCs w:val="20"/>
              </w:rPr>
              <w:t>0</w:t>
            </w:r>
            <w:r w:rsidR="00251F07">
              <w:rPr>
                <w:sz w:val="20"/>
                <w:szCs w:val="20"/>
              </w:rPr>
              <w:t>.01.2028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21DD9F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487559" w:rsidRPr="00616C32" w14:paraId="225C117A" w14:textId="77777777" w:rsidTr="00BE026C">
        <w:trPr>
          <w:trHeight w:val="306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18F7BAB" w14:textId="77777777" w:rsidR="00487559" w:rsidRPr="00616C32" w:rsidRDefault="00487559" w:rsidP="00BE026C">
            <w:pPr>
              <w:spacing w:after="0"/>
            </w:pPr>
            <w:r>
              <w:rPr>
                <w:b/>
                <w:sz w:val="26"/>
                <w:szCs w:val="26"/>
                <w:lang w:val="en-US"/>
              </w:rPr>
              <w:t>FACHLICH WISSENSCHAFTLICHES ARBEITEN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38881A93" w14:textId="77777777" w:rsidR="00487559" w:rsidRDefault="00487559" w:rsidP="00BE026C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TERMINE</w:t>
            </w:r>
          </w:p>
          <w:p w14:paraId="58704FDE" w14:textId="66C46E13" w:rsidR="00487559" w:rsidRPr="00616C32" w:rsidRDefault="00487559" w:rsidP="00BE026C">
            <w:pPr>
              <w:spacing w:after="0"/>
              <w:jc w:val="center"/>
              <w:rPr>
                <w:b/>
                <w:bCs/>
              </w:rPr>
            </w:pPr>
            <w:r w:rsidRPr="001D33DA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67B4E903" w14:textId="77777777" w:rsidR="00487559" w:rsidRPr="00616C32" w:rsidRDefault="00487559" w:rsidP="00BE026C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12</w:t>
            </w:r>
            <w:r w:rsidRPr="00616C32">
              <w:rPr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487559" w:rsidRPr="0017466B" w14:paraId="16FDC25A" w14:textId="77777777" w:rsidTr="00BE026C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1732B0" w14:textId="5DD0D324" w:rsidR="00487559" w:rsidRPr="0017466B" w:rsidRDefault="00487559" w:rsidP="00BE026C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Strukturiertes wissenschaftliches Arbeiten 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005AB6" w14:textId="799AA8B9" w:rsidR="00487559" w:rsidRPr="00BC2ACF" w:rsidRDefault="00487559" w:rsidP="00BE026C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A4CA9D" w14:textId="77777777" w:rsidR="00487559" w:rsidRPr="0017466B" w:rsidRDefault="00487559" w:rsidP="00BE026C">
            <w:pPr>
              <w:spacing w:after="0"/>
              <w:jc w:val="center"/>
              <w:rPr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487559" w:rsidRPr="0017466B" w14:paraId="1C82A411" w14:textId="77777777" w:rsidTr="00BE026C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15BDF4" w14:textId="77777777" w:rsidR="00487559" w:rsidRPr="0017466B" w:rsidRDefault="00487559" w:rsidP="00BE026C">
            <w:pPr>
              <w:spacing w:after="0"/>
              <w:rPr>
                <w:lang w:val="en-GB"/>
              </w:rPr>
            </w:pPr>
            <w:r>
              <w:rPr>
                <w:lang w:val="en-GB"/>
              </w:rPr>
              <w:t>Community of Practice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250983" w14:textId="027857E6" w:rsidR="00487559" w:rsidRPr="00BC2ACF" w:rsidRDefault="00487559" w:rsidP="00BE026C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EAD88F" w14:textId="77777777" w:rsidR="00487559" w:rsidRPr="0017466B" w:rsidRDefault="00487559" w:rsidP="00BE026C">
            <w:pPr>
              <w:spacing w:after="0"/>
              <w:jc w:val="center"/>
              <w:rPr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9A4F91" w:rsidRPr="005B0A85" w14:paraId="31420B00" w14:textId="77777777" w:rsidTr="005E63D9">
        <w:trPr>
          <w:trHeight w:val="306"/>
        </w:trPr>
        <w:tc>
          <w:tcPr>
            <w:tcW w:w="9214" w:type="dxa"/>
            <w:gridSpan w:val="4"/>
            <w:shd w:val="clear" w:color="auto" w:fill="282E44" w:themeFill="accent4" w:themeFillShade="40"/>
            <w:vAlign w:val="center"/>
          </w:tcPr>
          <w:p w14:paraId="00A9C5F7" w14:textId="6D50B29F" w:rsidR="009A4F91" w:rsidRPr="003F34BA" w:rsidRDefault="009A4F91" w:rsidP="009A4F91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C1C35A1" w14:textId="77777777" w:rsidR="009A4F91" w:rsidRPr="003F34BA" w:rsidRDefault="009A4F91" w:rsidP="005C5CC9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15 ECTS</w:t>
            </w:r>
          </w:p>
        </w:tc>
      </w:tr>
      <w:tr w:rsidR="001D33DA" w:rsidRPr="00F6433E" w14:paraId="7A9E967F" w14:textId="77777777" w:rsidTr="005E63D9">
        <w:tblPrEx>
          <w:tblLook w:val="04A0" w:firstRow="1" w:lastRow="0" w:firstColumn="1" w:lastColumn="0" w:noHBand="0" w:noVBand="1"/>
        </w:tblPrEx>
        <w:trPr>
          <w:trHeight w:val="172"/>
        </w:trPr>
        <w:tc>
          <w:tcPr>
            <w:tcW w:w="10206" w:type="dxa"/>
            <w:gridSpan w:val="5"/>
            <w:tcBorders>
              <w:bottom w:val="single" w:sz="4" w:space="0" w:color="auto"/>
            </w:tcBorders>
            <w:vAlign w:val="center"/>
          </w:tcPr>
          <w:p w14:paraId="4DACD61B" w14:textId="77777777" w:rsidR="001D33DA" w:rsidRPr="00F6433E" w:rsidRDefault="001D33DA" w:rsidP="001D33DA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06954" w:rsidRPr="007D4F88" w14:paraId="1A85E603" w14:textId="77777777" w:rsidTr="005E63D9">
        <w:trPr>
          <w:trHeight w:val="306"/>
        </w:trPr>
        <w:tc>
          <w:tcPr>
            <w:tcW w:w="9214" w:type="dxa"/>
            <w:gridSpan w:val="4"/>
            <w:tcBorders>
              <w:right w:val="nil"/>
            </w:tcBorders>
            <w:shd w:val="clear" w:color="auto" w:fill="B5BBD3" w:themeFill="accent4" w:themeFillShade="E6"/>
            <w:vAlign w:val="center"/>
          </w:tcPr>
          <w:p w14:paraId="78C79076" w14:textId="3C401317" w:rsidR="00B06954" w:rsidRDefault="00B06954" w:rsidP="00B06954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2" w:name="_Hlk233897168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B5BBD3" w:themeFill="accent4" w:themeFillShade="E6"/>
            <w:vAlign w:val="center"/>
          </w:tcPr>
          <w:p w14:paraId="1AFDED50" w14:textId="77777777" w:rsidR="00B06954" w:rsidRPr="007D4F88" w:rsidRDefault="00B06954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90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bookmarkEnd w:id="0"/>
    <w:bookmarkEnd w:id="2"/>
    <w:p w14:paraId="1DD5D3AA" w14:textId="1F43ECA9" w:rsidR="0005347C" w:rsidRP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05347C" w:rsidRPr="0005347C">
        <w:rPr>
          <w:sz w:val="18"/>
          <w:szCs w:val="18"/>
        </w:rPr>
        <w:t xml:space="preserve"> Positiver Abschluss der Grundlagen der Betriebswirtschaft ist Voraussetzung für Controlling &amp; Reporting.</w:t>
      </w:r>
    </w:p>
    <w:p w14:paraId="2F25DAAE" w14:textId="65529593" w:rsid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2</w:t>
      </w:r>
      <w:r w:rsidR="0005347C" w:rsidRPr="0005347C">
        <w:rPr>
          <w:sz w:val="18"/>
          <w:szCs w:val="18"/>
        </w:rPr>
        <w:t xml:space="preserve"> Positiver Abschluss der Grundlagen der </w:t>
      </w:r>
      <w:r w:rsidR="0005347C">
        <w:rPr>
          <w:sz w:val="18"/>
          <w:szCs w:val="18"/>
        </w:rPr>
        <w:t>Volks</w:t>
      </w:r>
      <w:r w:rsidR="0005347C" w:rsidRPr="0005347C">
        <w:rPr>
          <w:sz w:val="18"/>
          <w:szCs w:val="18"/>
        </w:rPr>
        <w:t>wirtschaft ist Voraussetzung für Angewandte Mikroökonomie (VWL).</w:t>
      </w:r>
    </w:p>
    <w:p w14:paraId="6881ABBE" w14:textId="57CE75DD" w:rsidR="00BC2ACF" w:rsidRPr="00BC2ACF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3</w:t>
      </w:r>
      <w:r w:rsidRPr="00222CDD">
        <w:rPr>
          <w:sz w:val="18"/>
          <w:szCs w:val="18"/>
        </w:rPr>
        <w:t xml:space="preserve"> </w:t>
      </w:r>
      <w:r w:rsidR="00BC2ACF" w:rsidRPr="00BC2ACF">
        <w:rPr>
          <w:sz w:val="18"/>
          <w:szCs w:val="18"/>
        </w:rPr>
        <w:t>Positiver Abschluss von Controlling &amp; Reporting ist Vor</w:t>
      </w:r>
      <w:r w:rsidR="00BC2ACF">
        <w:rPr>
          <w:sz w:val="18"/>
          <w:szCs w:val="18"/>
        </w:rPr>
        <w:t>aussetzungen für Business Planning.</w:t>
      </w:r>
    </w:p>
    <w:p w14:paraId="5A430858" w14:textId="4245DF8B" w:rsidR="0005347C" w:rsidRPr="0005347C" w:rsidRDefault="0005347C" w:rsidP="0005347C">
      <w:pPr>
        <w:spacing w:after="0"/>
        <w:ind w:left="360"/>
        <w:rPr>
          <w:i/>
          <w:iCs/>
          <w:sz w:val="18"/>
          <w:szCs w:val="18"/>
        </w:rPr>
      </w:pPr>
      <w:r w:rsidRPr="0005347C">
        <w:rPr>
          <w:i/>
          <w:iCs/>
          <w:sz w:val="18"/>
          <w:szCs w:val="18"/>
        </w:rPr>
        <w:t xml:space="preserve">Kollaborative online Module: Start </w:t>
      </w:r>
      <w:r>
        <w:rPr>
          <w:i/>
          <w:iCs/>
          <w:sz w:val="18"/>
          <w:szCs w:val="18"/>
        </w:rPr>
        <w:t xml:space="preserve">Anfang </w:t>
      </w:r>
      <w:r w:rsidRPr="0005347C">
        <w:rPr>
          <w:i/>
          <w:iCs/>
          <w:sz w:val="18"/>
          <w:szCs w:val="18"/>
        </w:rPr>
        <w:t xml:space="preserve">März, Juni </w:t>
      </w:r>
      <w:r>
        <w:rPr>
          <w:i/>
          <w:iCs/>
          <w:sz w:val="18"/>
          <w:szCs w:val="18"/>
        </w:rPr>
        <w:t>und</w:t>
      </w:r>
      <w:r w:rsidRPr="0005347C">
        <w:rPr>
          <w:i/>
          <w:iCs/>
          <w:sz w:val="18"/>
          <w:szCs w:val="18"/>
        </w:rPr>
        <w:t xml:space="preserve"> Oktober </w:t>
      </w:r>
      <w:r>
        <w:rPr>
          <w:i/>
          <w:iCs/>
          <w:sz w:val="18"/>
          <w:szCs w:val="18"/>
        </w:rPr>
        <w:t>- Abschluss innerhalb von</w:t>
      </w:r>
      <w:r w:rsidRPr="0005347C">
        <w:rPr>
          <w:i/>
          <w:iCs/>
          <w:sz w:val="18"/>
          <w:szCs w:val="18"/>
        </w:rPr>
        <w:t xml:space="preserve"> 8 </w:t>
      </w:r>
      <w:r>
        <w:rPr>
          <w:i/>
          <w:iCs/>
          <w:sz w:val="18"/>
          <w:szCs w:val="18"/>
        </w:rPr>
        <w:t>Wochen</w:t>
      </w:r>
      <w:r w:rsidRPr="0005347C">
        <w:rPr>
          <w:i/>
          <w:iCs/>
          <w:sz w:val="18"/>
          <w:szCs w:val="18"/>
        </w:rPr>
        <w:t>.</w:t>
      </w:r>
    </w:p>
    <w:p w14:paraId="58A40E94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28D03236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623116A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1A5FFA82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6F1A0F63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5CD31B7" w14:textId="77777777" w:rsidR="002E7E95" w:rsidRDefault="002E7E95" w:rsidP="002E7E95">
      <w:pPr>
        <w:spacing w:after="0"/>
      </w:pPr>
      <w:bookmarkStart w:id="3" w:name="_Hlk146184098"/>
      <w:r>
        <w:t>………………..…..………………………………………………………</w:t>
      </w:r>
      <w:r w:rsidR="00227565">
        <w:t>……………….</w:t>
      </w:r>
      <w:r>
        <w:t>.……………</w:t>
      </w:r>
      <w:r w:rsidR="00731CB2">
        <w:t>………..</w:t>
      </w:r>
    </w:p>
    <w:bookmarkEnd w:id="3"/>
    <w:p w14:paraId="3BF910EC" w14:textId="77777777" w:rsidR="006134B7" w:rsidRDefault="002E7E95" w:rsidP="00731CB2">
      <w:pPr>
        <w:tabs>
          <w:tab w:val="left" w:pos="1134"/>
          <w:tab w:val="left" w:pos="4820"/>
          <w:tab w:val="left" w:pos="6663"/>
        </w:tabs>
        <w:spacing w:after="0"/>
      </w:pPr>
      <w:r>
        <w:t>Datum</w:t>
      </w:r>
      <w:r w:rsidR="00227565">
        <w:tab/>
      </w:r>
      <w:r w:rsidR="006134B7">
        <w:tab/>
      </w:r>
      <w:r>
        <w:t>Unterschrift des</w:t>
      </w:r>
      <w:r w:rsidR="00731CB2">
        <w:t>/r</w:t>
      </w:r>
      <w:r>
        <w:t xml:space="preserve"> Studierenden</w:t>
      </w:r>
      <w:r w:rsidR="00227565" w:rsidRPr="00227565">
        <w:t xml:space="preserve"> </w:t>
      </w:r>
      <w:r w:rsidR="00227565">
        <w:tab/>
      </w:r>
    </w:p>
    <w:p w14:paraId="5D0B0699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6DD25AED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742EA5B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C9826D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416B2FD" w14:textId="77777777" w:rsidR="002E7E95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  <w:r w:rsidRPr="006134B7">
        <w:t>…………</w:t>
      </w:r>
      <w:proofErr w:type="gramStart"/>
      <w:r w:rsidRPr="006134B7">
        <w:t>…….</w:t>
      </w:r>
      <w:proofErr w:type="gramEnd"/>
      <w:r w:rsidRPr="006134B7">
        <w:t>.…..………………………………………………………………………..……………………..</w:t>
      </w:r>
      <w:r w:rsidR="00227565">
        <w:t>Datum</w:t>
      </w:r>
      <w:r w:rsidR="00227565">
        <w:tab/>
      </w:r>
      <w:r w:rsidR="00361B38">
        <w:tab/>
      </w:r>
      <w:r w:rsidR="00227565">
        <w:t>Unterschrift der Studienleitung</w:t>
      </w:r>
    </w:p>
    <w:sectPr w:rsidR="002E7E95" w:rsidSect="00E3428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77" w:bottom="1440" w:left="1077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BEF03" w14:textId="77777777" w:rsidR="00F63EE5" w:rsidRDefault="00F63EE5" w:rsidP="00FC1429">
      <w:pPr>
        <w:spacing w:line="240" w:lineRule="auto"/>
      </w:pPr>
      <w:r>
        <w:separator/>
      </w:r>
    </w:p>
  </w:endnote>
  <w:endnote w:type="continuationSeparator" w:id="0">
    <w:p w14:paraId="54F939A1" w14:textId="77777777" w:rsidR="00F63EE5" w:rsidRDefault="00F63EE5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9F3F" w14:textId="77777777" w:rsidR="006134B7" w:rsidRDefault="009D4B9E" w:rsidP="009D4B9E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5ADB0662" w14:textId="56AD659B" w:rsidR="00702F49" w:rsidRPr="00B06954" w:rsidRDefault="009D4B9E" w:rsidP="009D4B9E">
    <w:pPr>
      <w:pStyle w:val="KeinLeerraum"/>
      <w:spacing w:line="240" w:lineRule="auto"/>
      <w:rPr>
        <w:lang w:val="en-GB"/>
      </w:rPr>
    </w:pPr>
    <w:r w:rsidRPr="00B06954">
      <w:rPr>
        <w:lang w:val="en-GB"/>
      </w:rPr>
      <w:t xml:space="preserve">MBA </w:t>
    </w:r>
    <w:r w:rsidR="00153147" w:rsidRPr="00B06954">
      <w:rPr>
        <w:lang w:val="en-GB"/>
      </w:rPr>
      <w:t xml:space="preserve">Professional </w:t>
    </w:r>
    <w:r w:rsidRPr="00B06954">
      <w:rPr>
        <w:lang w:val="en-GB"/>
      </w:rPr>
      <w:t>Biotech, Pharma &amp; MedTech Management</w:t>
    </w:r>
    <w:r w:rsidRPr="00B06954">
      <w:rPr>
        <w:lang w:val="en-GB"/>
      </w:rPr>
      <w:tab/>
    </w:r>
    <w:r w:rsidRPr="00B06954">
      <w:rPr>
        <w:lang w:val="en-GB"/>
      </w:rPr>
      <w:tab/>
    </w:r>
    <w:r w:rsidR="006134B7" w:rsidRPr="00B06954">
      <w:rPr>
        <w:lang w:val="en-GB"/>
      </w:rPr>
      <w:tab/>
    </w:r>
    <w:r w:rsidR="006134B7" w:rsidRPr="00B06954">
      <w:rPr>
        <w:lang w:val="en-GB"/>
      </w:rPr>
      <w:tab/>
    </w:r>
    <w:r w:rsidR="00153147" w:rsidRPr="00B06954">
      <w:rPr>
        <w:lang w:val="en-GB"/>
      </w:rPr>
      <w:t xml:space="preserve">          </w:t>
    </w:r>
    <w:r w:rsidR="00BE5109" w:rsidRPr="00B06954">
      <w:rPr>
        <w:lang w:val="en-GB"/>
      </w:rPr>
      <w:t xml:space="preserve">Seite </w:t>
    </w:r>
    <w:r w:rsidR="00BE5109" w:rsidRPr="001642C7">
      <w:fldChar w:fldCharType="begin"/>
    </w:r>
    <w:r w:rsidR="00BE5109" w:rsidRPr="00B06954">
      <w:rPr>
        <w:lang w:val="en-GB"/>
      </w:rPr>
      <w:instrText>PAGE  \* Arabic  \* MERGEFORMAT</w:instrText>
    </w:r>
    <w:r w:rsidR="00BE5109" w:rsidRPr="001642C7">
      <w:fldChar w:fldCharType="separate"/>
    </w:r>
    <w:r w:rsidR="00BE5109" w:rsidRPr="00B06954">
      <w:rPr>
        <w:lang w:val="en-GB"/>
      </w:rPr>
      <w:t>1</w:t>
    </w:r>
    <w:r w:rsidR="00BE5109" w:rsidRPr="001642C7">
      <w:fldChar w:fldCharType="end"/>
    </w:r>
    <w:r w:rsidR="00BE5109" w:rsidRPr="00B06954">
      <w:rPr>
        <w:lang w:val="en-GB"/>
      </w:rPr>
      <w:t xml:space="preserve"> von </w:t>
    </w:r>
    <w:r w:rsidR="00F63EE5">
      <w:fldChar w:fldCharType="begin"/>
    </w:r>
    <w:r w:rsidR="00F63EE5" w:rsidRPr="00B06954">
      <w:rPr>
        <w:lang w:val="en-GB"/>
      </w:rPr>
      <w:instrText>NUMPAGES  \* Arabic  \* MERGEFORMAT</w:instrText>
    </w:r>
    <w:r w:rsidR="00F63EE5">
      <w:fldChar w:fldCharType="separate"/>
    </w:r>
    <w:r w:rsidR="00BE5109" w:rsidRPr="00B06954">
      <w:rPr>
        <w:lang w:val="en-GB"/>
      </w:rPr>
      <w:t>2</w:t>
    </w:r>
    <w:r w:rsidR="00F63EE5">
      <w:fldChar w:fldCharType="end"/>
    </w:r>
  </w:p>
  <w:p w14:paraId="1F90B6EB" w14:textId="77777777" w:rsidR="006134B7" w:rsidRDefault="006134B7" w:rsidP="009D4B9E">
    <w:pPr>
      <w:pStyle w:val="KeinLeerraum"/>
      <w:spacing w:line="240" w:lineRule="auto"/>
    </w:pPr>
    <w:r w:rsidRPr="006134B7">
      <w:t>Department für Biomedizinische Forschung</w:t>
    </w:r>
  </w:p>
  <w:p w14:paraId="0DC61CA2" w14:textId="77777777" w:rsidR="006134B7" w:rsidRPr="009D4B9E" w:rsidRDefault="006134B7" w:rsidP="009D4B9E">
    <w:pPr>
      <w:pStyle w:val="KeinLeerraum"/>
      <w:spacing w:line="240" w:lineRule="auto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EF046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5DD7B" w14:textId="77777777" w:rsidR="00F63EE5" w:rsidRDefault="00F63EE5" w:rsidP="00F034E9">
      <w:pPr>
        <w:spacing w:before="120" w:line="240" w:lineRule="auto"/>
      </w:pPr>
      <w:r>
        <w:separator/>
      </w:r>
    </w:p>
  </w:footnote>
  <w:footnote w:type="continuationSeparator" w:id="0">
    <w:p w14:paraId="7962BBDE" w14:textId="77777777" w:rsidR="00F63EE5" w:rsidRDefault="00F63EE5" w:rsidP="00F034E9">
      <w:pPr>
        <w:spacing w:before="120" w:line="240" w:lineRule="auto"/>
      </w:pPr>
      <w:r>
        <w:continuationSeparator/>
      </w:r>
    </w:p>
  </w:footnote>
  <w:footnote w:type="continuationNotice" w:id="1">
    <w:p w14:paraId="101E0A27" w14:textId="77777777" w:rsidR="00F63EE5" w:rsidRDefault="00F63EE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1C23B" w14:textId="53DB43F9" w:rsidR="00FC1429" w:rsidRDefault="00E34283" w:rsidP="00E34283">
    <w:pPr>
      <w:pStyle w:val="Kopfzeile"/>
      <w:tabs>
        <w:tab w:val="left" w:pos="3615"/>
        <w:tab w:val="right" w:pos="9780"/>
      </w:tabs>
      <w:jc w:val="left"/>
    </w:pPr>
    <w:r>
      <w:tab/>
    </w:r>
    <w:r>
      <w:tab/>
    </w:r>
    <w:r>
      <w:tab/>
    </w:r>
    <w:r w:rsidR="008A521C" w:rsidRPr="00D7679B">
      <w:rPr>
        <w:noProof/>
      </w:rPr>
      <w:drawing>
        <wp:inline distT="0" distB="0" distL="0" distR="0" wp14:anchorId="2D9431E8" wp14:editId="294B6787">
          <wp:extent cx="2253600" cy="832295"/>
          <wp:effectExtent l="0" t="0" r="0" b="6350"/>
          <wp:docPr id="2014248963" name="Grafik 2014248963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B7A34E" w14:textId="77777777" w:rsidR="00E34283" w:rsidRPr="008A521C" w:rsidRDefault="00E34283" w:rsidP="008A521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DE763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CCF5C24" wp14:editId="4A0EB076">
          <wp:extent cx="2253600" cy="832295"/>
          <wp:effectExtent l="0" t="0" r="0" b="6350"/>
          <wp:docPr id="328955617" name="Grafik 328955617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2dvcR2pMx6M0BMMgeeigjfn4mb7mKpAFJgtONqj9mIF1Qw/i2YX9d4C4Ulx4yrTWkeOVoY9XkZcY1/3UouenlA==" w:salt="/Ff8jXll8mNe/HuLbl65Lg==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02656"/>
    <w:rsid w:val="000139FC"/>
    <w:rsid w:val="000157C4"/>
    <w:rsid w:val="00015DBF"/>
    <w:rsid w:val="0002230E"/>
    <w:rsid w:val="0005347C"/>
    <w:rsid w:val="00060415"/>
    <w:rsid w:val="000636C0"/>
    <w:rsid w:val="00065357"/>
    <w:rsid w:val="00077938"/>
    <w:rsid w:val="00080AB5"/>
    <w:rsid w:val="000846A0"/>
    <w:rsid w:val="00086DA3"/>
    <w:rsid w:val="000A3CF0"/>
    <w:rsid w:val="000B1A75"/>
    <w:rsid w:val="000B76DE"/>
    <w:rsid w:val="000C61EE"/>
    <w:rsid w:val="000D1A71"/>
    <w:rsid w:val="000E0A7F"/>
    <w:rsid w:val="000E39B4"/>
    <w:rsid w:val="000E623A"/>
    <w:rsid w:val="000E628B"/>
    <w:rsid w:val="00101248"/>
    <w:rsid w:val="00103863"/>
    <w:rsid w:val="00106F7E"/>
    <w:rsid w:val="00120CC4"/>
    <w:rsid w:val="0012773C"/>
    <w:rsid w:val="001313B5"/>
    <w:rsid w:val="0013233B"/>
    <w:rsid w:val="00146614"/>
    <w:rsid w:val="00147762"/>
    <w:rsid w:val="00153147"/>
    <w:rsid w:val="0016250A"/>
    <w:rsid w:val="001642C7"/>
    <w:rsid w:val="0017466B"/>
    <w:rsid w:val="001806C2"/>
    <w:rsid w:val="0018293A"/>
    <w:rsid w:val="00185185"/>
    <w:rsid w:val="001B2B1E"/>
    <w:rsid w:val="001C799F"/>
    <w:rsid w:val="001D33DA"/>
    <w:rsid w:val="001D4A63"/>
    <w:rsid w:val="001E1F90"/>
    <w:rsid w:val="001F3408"/>
    <w:rsid w:val="001F3F8C"/>
    <w:rsid w:val="001F4327"/>
    <w:rsid w:val="00220490"/>
    <w:rsid w:val="0022135D"/>
    <w:rsid w:val="00222CDD"/>
    <w:rsid w:val="00224A9A"/>
    <w:rsid w:val="00227565"/>
    <w:rsid w:val="00231F96"/>
    <w:rsid w:val="00232C75"/>
    <w:rsid w:val="002475CC"/>
    <w:rsid w:val="00247E51"/>
    <w:rsid w:val="00251F07"/>
    <w:rsid w:val="00252D46"/>
    <w:rsid w:val="00252EE3"/>
    <w:rsid w:val="00253BF9"/>
    <w:rsid w:val="00261CD2"/>
    <w:rsid w:val="00264BAA"/>
    <w:rsid w:val="00270B00"/>
    <w:rsid w:val="002726BF"/>
    <w:rsid w:val="002766A0"/>
    <w:rsid w:val="00283C6F"/>
    <w:rsid w:val="00297EA4"/>
    <w:rsid w:val="002C4DAB"/>
    <w:rsid w:val="002D25B8"/>
    <w:rsid w:val="002D5FCE"/>
    <w:rsid w:val="002E3751"/>
    <w:rsid w:val="002E5E0E"/>
    <w:rsid w:val="002E7E95"/>
    <w:rsid w:val="002F0084"/>
    <w:rsid w:val="002F6063"/>
    <w:rsid w:val="002F7840"/>
    <w:rsid w:val="00306300"/>
    <w:rsid w:val="003063A0"/>
    <w:rsid w:val="00320942"/>
    <w:rsid w:val="0034276A"/>
    <w:rsid w:val="00356227"/>
    <w:rsid w:val="00361B38"/>
    <w:rsid w:val="00371B59"/>
    <w:rsid w:val="00373E06"/>
    <w:rsid w:val="00375478"/>
    <w:rsid w:val="0037714F"/>
    <w:rsid w:val="0037749F"/>
    <w:rsid w:val="00383AA5"/>
    <w:rsid w:val="00387EE9"/>
    <w:rsid w:val="00395F7C"/>
    <w:rsid w:val="003963A7"/>
    <w:rsid w:val="003B64B8"/>
    <w:rsid w:val="003C2BBD"/>
    <w:rsid w:val="003D0512"/>
    <w:rsid w:val="003D078E"/>
    <w:rsid w:val="003D55C5"/>
    <w:rsid w:val="003E7D53"/>
    <w:rsid w:val="003F34BA"/>
    <w:rsid w:val="003F53B7"/>
    <w:rsid w:val="00403C58"/>
    <w:rsid w:val="00411953"/>
    <w:rsid w:val="00415843"/>
    <w:rsid w:val="004256BC"/>
    <w:rsid w:val="00426642"/>
    <w:rsid w:val="00447C3D"/>
    <w:rsid w:val="00470AF0"/>
    <w:rsid w:val="00480CA5"/>
    <w:rsid w:val="00482661"/>
    <w:rsid w:val="00487559"/>
    <w:rsid w:val="004A1BA4"/>
    <w:rsid w:val="004A6998"/>
    <w:rsid w:val="004C0220"/>
    <w:rsid w:val="004D0940"/>
    <w:rsid w:val="004F2EE7"/>
    <w:rsid w:val="004F4C64"/>
    <w:rsid w:val="0050146D"/>
    <w:rsid w:val="005035DA"/>
    <w:rsid w:val="00504DD7"/>
    <w:rsid w:val="00504F5B"/>
    <w:rsid w:val="00514135"/>
    <w:rsid w:val="005175D2"/>
    <w:rsid w:val="005202A7"/>
    <w:rsid w:val="00523573"/>
    <w:rsid w:val="005320B4"/>
    <w:rsid w:val="00532952"/>
    <w:rsid w:val="005337E9"/>
    <w:rsid w:val="00540001"/>
    <w:rsid w:val="00542929"/>
    <w:rsid w:val="00543613"/>
    <w:rsid w:val="00553EC8"/>
    <w:rsid w:val="00565554"/>
    <w:rsid w:val="00573D2B"/>
    <w:rsid w:val="005B0A85"/>
    <w:rsid w:val="005B353F"/>
    <w:rsid w:val="005B4085"/>
    <w:rsid w:val="005B7656"/>
    <w:rsid w:val="005C0C5A"/>
    <w:rsid w:val="005C5CC9"/>
    <w:rsid w:val="005C6032"/>
    <w:rsid w:val="005E53D5"/>
    <w:rsid w:val="005E63D9"/>
    <w:rsid w:val="006102CA"/>
    <w:rsid w:val="006134B7"/>
    <w:rsid w:val="00630210"/>
    <w:rsid w:val="00653CA2"/>
    <w:rsid w:val="00656C29"/>
    <w:rsid w:val="0066283C"/>
    <w:rsid w:val="00676EC2"/>
    <w:rsid w:val="006A137D"/>
    <w:rsid w:val="006B175E"/>
    <w:rsid w:val="006B5242"/>
    <w:rsid w:val="006C01F6"/>
    <w:rsid w:val="006D07EF"/>
    <w:rsid w:val="006E58A0"/>
    <w:rsid w:val="006F79CD"/>
    <w:rsid w:val="00702F49"/>
    <w:rsid w:val="0070414F"/>
    <w:rsid w:val="00710BEE"/>
    <w:rsid w:val="00711D1D"/>
    <w:rsid w:val="00713C66"/>
    <w:rsid w:val="00720799"/>
    <w:rsid w:val="00731CB2"/>
    <w:rsid w:val="00737EA2"/>
    <w:rsid w:val="00744831"/>
    <w:rsid w:val="00765131"/>
    <w:rsid w:val="00770D8B"/>
    <w:rsid w:val="0078174A"/>
    <w:rsid w:val="00783D8D"/>
    <w:rsid w:val="00797B62"/>
    <w:rsid w:val="00797F7D"/>
    <w:rsid w:val="007A2717"/>
    <w:rsid w:val="007B170A"/>
    <w:rsid w:val="007B7340"/>
    <w:rsid w:val="007C00CE"/>
    <w:rsid w:val="007D18A6"/>
    <w:rsid w:val="007D20EE"/>
    <w:rsid w:val="007D496E"/>
    <w:rsid w:val="007D4F88"/>
    <w:rsid w:val="007D6D73"/>
    <w:rsid w:val="007D6DD0"/>
    <w:rsid w:val="007E2CA2"/>
    <w:rsid w:val="007E4BAF"/>
    <w:rsid w:val="00806FE5"/>
    <w:rsid w:val="0081453F"/>
    <w:rsid w:val="00830414"/>
    <w:rsid w:val="008308C4"/>
    <w:rsid w:val="00833F3E"/>
    <w:rsid w:val="00844831"/>
    <w:rsid w:val="008619B2"/>
    <w:rsid w:val="00863605"/>
    <w:rsid w:val="00866895"/>
    <w:rsid w:val="00883329"/>
    <w:rsid w:val="008864EE"/>
    <w:rsid w:val="00895FEA"/>
    <w:rsid w:val="008974CB"/>
    <w:rsid w:val="00897D9D"/>
    <w:rsid w:val="008A521C"/>
    <w:rsid w:val="008C010A"/>
    <w:rsid w:val="008C22D2"/>
    <w:rsid w:val="008C7C77"/>
    <w:rsid w:val="008E2DB1"/>
    <w:rsid w:val="008F3560"/>
    <w:rsid w:val="009044FD"/>
    <w:rsid w:val="00915A1B"/>
    <w:rsid w:val="00932932"/>
    <w:rsid w:val="009336FA"/>
    <w:rsid w:val="00935128"/>
    <w:rsid w:val="00937155"/>
    <w:rsid w:val="00947EDE"/>
    <w:rsid w:val="009723AA"/>
    <w:rsid w:val="00980EA8"/>
    <w:rsid w:val="00986081"/>
    <w:rsid w:val="00992EF8"/>
    <w:rsid w:val="00997FA5"/>
    <w:rsid w:val="009A4008"/>
    <w:rsid w:val="009A4F91"/>
    <w:rsid w:val="009D4B9E"/>
    <w:rsid w:val="009F3016"/>
    <w:rsid w:val="009F5840"/>
    <w:rsid w:val="009F5E23"/>
    <w:rsid w:val="009F7FEA"/>
    <w:rsid w:val="00A013A4"/>
    <w:rsid w:val="00A11BA0"/>
    <w:rsid w:val="00A12E17"/>
    <w:rsid w:val="00A13F96"/>
    <w:rsid w:val="00A2757D"/>
    <w:rsid w:val="00A312F1"/>
    <w:rsid w:val="00A34B2A"/>
    <w:rsid w:val="00A43C9A"/>
    <w:rsid w:val="00A52852"/>
    <w:rsid w:val="00A630E4"/>
    <w:rsid w:val="00A77D9C"/>
    <w:rsid w:val="00A8626C"/>
    <w:rsid w:val="00A91209"/>
    <w:rsid w:val="00A92D1C"/>
    <w:rsid w:val="00AC13CE"/>
    <w:rsid w:val="00AC4A44"/>
    <w:rsid w:val="00AD23CF"/>
    <w:rsid w:val="00AE0689"/>
    <w:rsid w:val="00AE3E6D"/>
    <w:rsid w:val="00AE78F5"/>
    <w:rsid w:val="00AF4730"/>
    <w:rsid w:val="00AF792A"/>
    <w:rsid w:val="00B05073"/>
    <w:rsid w:val="00B06954"/>
    <w:rsid w:val="00B23819"/>
    <w:rsid w:val="00B304C4"/>
    <w:rsid w:val="00B3074E"/>
    <w:rsid w:val="00B46CA1"/>
    <w:rsid w:val="00B52011"/>
    <w:rsid w:val="00B523D3"/>
    <w:rsid w:val="00B53EE7"/>
    <w:rsid w:val="00B56E71"/>
    <w:rsid w:val="00B57B85"/>
    <w:rsid w:val="00B615AE"/>
    <w:rsid w:val="00B63082"/>
    <w:rsid w:val="00B63959"/>
    <w:rsid w:val="00B73312"/>
    <w:rsid w:val="00B735B7"/>
    <w:rsid w:val="00B81E4D"/>
    <w:rsid w:val="00BA11A5"/>
    <w:rsid w:val="00BA1F88"/>
    <w:rsid w:val="00BA60BA"/>
    <w:rsid w:val="00BA7331"/>
    <w:rsid w:val="00BC2ACF"/>
    <w:rsid w:val="00BC5766"/>
    <w:rsid w:val="00BE047A"/>
    <w:rsid w:val="00BE5109"/>
    <w:rsid w:val="00BF6E11"/>
    <w:rsid w:val="00C2015E"/>
    <w:rsid w:val="00C267CE"/>
    <w:rsid w:val="00C279A2"/>
    <w:rsid w:val="00C444D3"/>
    <w:rsid w:val="00C52790"/>
    <w:rsid w:val="00C62F6F"/>
    <w:rsid w:val="00C63018"/>
    <w:rsid w:val="00C74EBF"/>
    <w:rsid w:val="00C8002B"/>
    <w:rsid w:val="00C81CC5"/>
    <w:rsid w:val="00C82F26"/>
    <w:rsid w:val="00C8302B"/>
    <w:rsid w:val="00C8692A"/>
    <w:rsid w:val="00C9372D"/>
    <w:rsid w:val="00C94083"/>
    <w:rsid w:val="00CB0A91"/>
    <w:rsid w:val="00CC1DF9"/>
    <w:rsid w:val="00CC77D7"/>
    <w:rsid w:val="00CD038D"/>
    <w:rsid w:val="00CD75E3"/>
    <w:rsid w:val="00CD76B6"/>
    <w:rsid w:val="00CE2FEF"/>
    <w:rsid w:val="00CF6F84"/>
    <w:rsid w:val="00D0020F"/>
    <w:rsid w:val="00D05E25"/>
    <w:rsid w:val="00D118A7"/>
    <w:rsid w:val="00D34F68"/>
    <w:rsid w:val="00D350CA"/>
    <w:rsid w:val="00D41495"/>
    <w:rsid w:val="00D43A41"/>
    <w:rsid w:val="00D448C0"/>
    <w:rsid w:val="00D57D75"/>
    <w:rsid w:val="00D6582C"/>
    <w:rsid w:val="00D81FC3"/>
    <w:rsid w:val="00D85313"/>
    <w:rsid w:val="00D90793"/>
    <w:rsid w:val="00DA0B06"/>
    <w:rsid w:val="00DB2B74"/>
    <w:rsid w:val="00DC7CF5"/>
    <w:rsid w:val="00DD0520"/>
    <w:rsid w:val="00DD1861"/>
    <w:rsid w:val="00DD590C"/>
    <w:rsid w:val="00DF2F4C"/>
    <w:rsid w:val="00DF4EFE"/>
    <w:rsid w:val="00DF586F"/>
    <w:rsid w:val="00DF6D38"/>
    <w:rsid w:val="00E34283"/>
    <w:rsid w:val="00E42C54"/>
    <w:rsid w:val="00E46E78"/>
    <w:rsid w:val="00E4750E"/>
    <w:rsid w:val="00E531AA"/>
    <w:rsid w:val="00E67F15"/>
    <w:rsid w:val="00E81C7E"/>
    <w:rsid w:val="00E97C80"/>
    <w:rsid w:val="00EC79F9"/>
    <w:rsid w:val="00ED4771"/>
    <w:rsid w:val="00ED6070"/>
    <w:rsid w:val="00EE10AC"/>
    <w:rsid w:val="00EE26FE"/>
    <w:rsid w:val="00EF1623"/>
    <w:rsid w:val="00EF5E4F"/>
    <w:rsid w:val="00F034E9"/>
    <w:rsid w:val="00F040BD"/>
    <w:rsid w:val="00F23247"/>
    <w:rsid w:val="00F31196"/>
    <w:rsid w:val="00F31B09"/>
    <w:rsid w:val="00F43E18"/>
    <w:rsid w:val="00F56E2E"/>
    <w:rsid w:val="00F60B0D"/>
    <w:rsid w:val="00F63EE5"/>
    <w:rsid w:val="00F6433E"/>
    <w:rsid w:val="00F662DE"/>
    <w:rsid w:val="00F753AA"/>
    <w:rsid w:val="00F81DDF"/>
    <w:rsid w:val="00F83C03"/>
    <w:rsid w:val="00F84C6B"/>
    <w:rsid w:val="00FA085A"/>
    <w:rsid w:val="00FB732C"/>
    <w:rsid w:val="00FC1429"/>
    <w:rsid w:val="00FD0EFD"/>
    <w:rsid w:val="00FD23E0"/>
    <w:rsid w:val="00FD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37DA4B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356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C036D-AD81-41C6-80E6-1BA36B84AF1D}"/>
      </w:docPartPr>
      <w:docPartBody>
        <w:p w:rsidR="00EE59EF" w:rsidRDefault="00EE59EF"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EF"/>
    <w:rsid w:val="000C61EE"/>
    <w:rsid w:val="001B2B1E"/>
    <w:rsid w:val="00252D46"/>
    <w:rsid w:val="002D5FCE"/>
    <w:rsid w:val="00375478"/>
    <w:rsid w:val="003C2BBD"/>
    <w:rsid w:val="00403C58"/>
    <w:rsid w:val="00470AF0"/>
    <w:rsid w:val="004F4C64"/>
    <w:rsid w:val="00553EC8"/>
    <w:rsid w:val="005E53D5"/>
    <w:rsid w:val="00653CA2"/>
    <w:rsid w:val="008974CB"/>
    <w:rsid w:val="009336FA"/>
    <w:rsid w:val="00947EDE"/>
    <w:rsid w:val="009F5E23"/>
    <w:rsid w:val="00AE0689"/>
    <w:rsid w:val="00B52011"/>
    <w:rsid w:val="00B63959"/>
    <w:rsid w:val="00C8002B"/>
    <w:rsid w:val="00CD76B6"/>
    <w:rsid w:val="00DD590C"/>
    <w:rsid w:val="00E42C54"/>
    <w:rsid w:val="00EE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59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417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Karin Strobl</cp:lastModifiedBy>
  <cp:revision>5</cp:revision>
  <cp:lastPrinted>2024-02-12T14:44:00Z</cp:lastPrinted>
  <dcterms:created xsi:type="dcterms:W3CDTF">2026-07-03T11:28:00Z</dcterms:created>
  <dcterms:modified xsi:type="dcterms:W3CDTF">2026-07-03T13:21:00Z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