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C8E8" w14:textId="7E982141" w:rsidR="00D05027" w:rsidRDefault="002E7E95" w:rsidP="00504F5B">
      <w:pPr>
        <w:spacing w:after="0"/>
        <w:jc w:val="center"/>
        <w:rPr>
          <w:b/>
          <w:sz w:val="32"/>
          <w:szCs w:val="32"/>
          <w:lang w:val="en-GB"/>
        </w:rPr>
      </w:pPr>
      <w:r w:rsidRPr="001D33DA">
        <w:rPr>
          <w:b/>
          <w:sz w:val="32"/>
          <w:szCs w:val="32"/>
          <w:lang w:val="en-GB"/>
        </w:rPr>
        <w:t xml:space="preserve">Learning Agreement „MBA </w:t>
      </w:r>
      <w:r w:rsidR="00DD1861" w:rsidRPr="001D33DA">
        <w:rPr>
          <w:b/>
          <w:sz w:val="32"/>
          <w:szCs w:val="32"/>
          <w:lang w:val="en-GB"/>
        </w:rPr>
        <w:t xml:space="preserve">– </w:t>
      </w:r>
      <w:r w:rsidR="00D05027">
        <w:rPr>
          <w:b/>
          <w:sz w:val="32"/>
          <w:szCs w:val="32"/>
          <w:lang w:val="en-GB"/>
        </w:rPr>
        <w:t>Professional</w:t>
      </w:r>
    </w:p>
    <w:p w14:paraId="7A242789" w14:textId="49F702BC" w:rsidR="002E7E95" w:rsidRPr="00D05027" w:rsidRDefault="00231F96" w:rsidP="00504F5B">
      <w:pPr>
        <w:spacing w:after="0"/>
        <w:jc w:val="center"/>
        <w:rPr>
          <w:b/>
          <w:sz w:val="32"/>
          <w:szCs w:val="32"/>
        </w:rPr>
      </w:pPr>
      <w:proofErr w:type="spellStart"/>
      <w:r w:rsidRPr="00D05027">
        <w:rPr>
          <w:b/>
          <w:sz w:val="32"/>
          <w:szCs w:val="32"/>
        </w:rPr>
        <w:t>Biotech</w:t>
      </w:r>
      <w:proofErr w:type="spellEnd"/>
      <w:r w:rsidRPr="00D05027">
        <w:rPr>
          <w:b/>
          <w:sz w:val="32"/>
          <w:szCs w:val="32"/>
        </w:rPr>
        <w:t xml:space="preserve">, </w:t>
      </w:r>
      <w:proofErr w:type="spellStart"/>
      <w:r w:rsidRPr="00D05027">
        <w:rPr>
          <w:b/>
          <w:sz w:val="32"/>
          <w:szCs w:val="32"/>
        </w:rPr>
        <w:t>Pharma</w:t>
      </w:r>
      <w:proofErr w:type="spellEnd"/>
      <w:r w:rsidRPr="00D05027">
        <w:rPr>
          <w:b/>
          <w:sz w:val="32"/>
          <w:szCs w:val="32"/>
        </w:rPr>
        <w:t xml:space="preserve"> &amp; MedTech </w:t>
      </w:r>
      <w:r w:rsidR="002E7E95" w:rsidRPr="00D05027">
        <w:rPr>
          <w:b/>
          <w:sz w:val="32"/>
          <w:szCs w:val="32"/>
        </w:rPr>
        <w:t>Management“</w:t>
      </w:r>
    </w:p>
    <w:p w14:paraId="580D9DEA" w14:textId="77777777" w:rsidR="007A2717" w:rsidRPr="00D05027" w:rsidRDefault="007A2717" w:rsidP="00504F5B">
      <w:pPr>
        <w:tabs>
          <w:tab w:val="left" w:pos="5103"/>
        </w:tabs>
        <w:spacing w:after="0"/>
        <w:jc w:val="center"/>
        <w:rPr>
          <w:b/>
          <w:sz w:val="24"/>
          <w:szCs w:val="24"/>
        </w:rPr>
      </w:pPr>
    </w:p>
    <w:p w14:paraId="2F480D45" w14:textId="77777777" w:rsidR="009D4B9E" w:rsidRPr="00002656" w:rsidRDefault="002F6063" w:rsidP="007A2717">
      <w:pPr>
        <w:tabs>
          <w:tab w:val="left" w:pos="5103"/>
        </w:tabs>
        <w:spacing w:after="0"/>
        <w:rPr>
          <w:b/>
          <w:sz w:val="24"/>
          <w:szCs w:val="24"/>
        </w:rPr>
      </w:pPr>
      <w:r w:rsidRPr="00002656">
        <w:rPr>
          <w:b/>
          <w:sz w:val="24"/>
          <w:szCs w:val="24"/>
        </w:rPr>
        <w:t>Studierende(r):</w:t>
      </w:r>
    </w:p>
    <w:p w14:paraId="7A31D4C6" w14:textId="77777777" w:rsidR="00D448C0" w:rsidRPr="00002656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64BC9F6C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7A2717">
        <w:rPr>
          <w:rFonts w:asciiTheme="minorHAnsi" w:hAnsiTheme="minorHAnsi"/>
          <w:bCs/>
          <w:sz w:val="20"/>
          <w:szCs w:val="20"/>
        </w:rPr>
        <w:t>Vorname: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2084185450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333CD6DD" w14:textId="77777777" w:rsidR="00D448C0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00BB3F4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Nachname: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950241626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C035F0D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8622D2B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Emailadresse: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884716028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796BB457" w14:textId="77777777" w:rsidR="00AC4A44" w:rsidRDefault="00AC4A44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33F2791F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Matrikelnummer: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1972200058"/>
          <w:placeholder>
            <w:docPart w:val="DefaultPlaceholder_-1854013440"/>
          </w:placeholder>
          <w:showingPlcHdr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E3DCCA3" w14:textId="77777777" w:rsidR="00A312F1" w:rsidRPr="00D05027" w:rsidRDefault="00A312F1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2FB1E8E8" w14:textId="116C10CE" w:rsidR="00341BA8" w:rsidRDefault="00791E6D" w:rsidP="006134B7">
      <w:pPr>
        <w:tabs>
          <w:tab w:val="left" w:pos="4536"/>
        </w:tabs>
        <w:spacing w:after="0"/>
        <w:rPr>
          <w:b/>
          <w:sz w:val="24"/>
          <w:szCs w:val="24"/>
          <w:lang w:val="en-US"/>
        </w:rPr>
      </w:pPr>
      <w:proofErr w:type="spellStart"/>
      <w:r w:rsidRPr="00791E6D">
        <w:rPr>
          <w:b/>
          <w:sz w:val="24"/>
          <w:szCs w:val="24"/>
          <w:lang w:val="en-US"/>
        </w:rPr>
        <w:t>Lernformat</w:t>
      </w:r>
      <w:proofErr w:type="spellEnd"/>
      <w:r>
        <w:rPr>
          <w:b/>
          <w:sz w:val="24"/>
          <w:szCs w:val="24"/>
          <w:lang w:val="en-US"/>
        </w:rPr>
        <w:t xml:space="preserve"> Core Curriculum </w:t>
      </w:r>
      <w:r w:rsidR="00341BA8">
        <w:rPr>
          <w:b/>
          <w:sz w:val="24"/>
          <w:szCs w:val="24"/>
          <w:lang w:val="en-US"/>
        </w:rPr>
        <w:t>Module:</w:t>
      </w:r>
      <w:r w:rsidR="00341BA8" w:rsidRPr="00791E6D">
        <w:rPr>
          <w:b/>
          <w:sz w:val="24"/>
          <w:szCs w:val="24"/>
          <w:lang w:val="en-US"/>
        </w:rPr>
        <w:tab/>
      </w:r>
      <w:sdt>
        <w:sdtPr>
          <w:rPr>
            <w:color w:val="000000"/>
            <w:shd w:val="clear" w:color="auto" w:fill="FFFFFF"/>
            <w:lang w:val="en-US"/>
          </w:rPr>
          <w:id w:val="-1600403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A8" w:rsidRPr="00791E6D">
            <w:rPr>
              <w:rFonts w:ascii="MS Gothic" w:eastAsia="MS Gothic" w:hAnsi="MS Gothic" w:hint="eastAsia"/>
              <w:color w:val="000000"/>
              <w:shd w:val="clear" w:color="auto" w:fill="FFFFFF"/>
              <w:lang w:val="en-US"/>
            </w:rPr>
            <w:t>☐</w:t>
          </w:r>
        </w:sdtContent>
      </w:sdt>
      <w:r w:rsidR="00341BA8" w:rsidRPr="00791E6D">
        <w:rPr>
          <w:color w:val="000000"/>
          <w:shd w:val="clear" w:color="auto" w:fill="FFFFFF"/>
          <w:lang w:val="en-US"/>
        </w:rPr>
        <w:t xml:space="preserve"> </w:t>
      </w:r>
      <w:r w:rsidR="00341BA8">
        <w:rPr>
          <w:color w:val="000000"/>
          <w:shd w:val="clear" w:color="auto" w:fill="FFFFFF"/>
          <w:lang w:val="en-US"/>
        </w:rPr>
        <w:t xml:space="preserve">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 xml:space="preserve">Blended Learning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ab/>
      </w:r>
      <w:sdt>
        <w:sdtPr>
          <w:rPr>
            <w:color w:val="000000"/>
            <w:shd w:val="clear" w:color="auto" w:fill="FFFFFF"/>
            <w:lang w:val="en-US"/>
          </w:rPr>
          <w:id w:val="-426805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A8" w:rsidRPr="00791E6D">
            <w:rPr>
              <w:rFonts w:ascii="MS Gothic" w:eastAsia="MS Gothic" w:hAnsi="MS Gothic" w:hint="eastAsia"/>
              <w:color w:val="000000"/>
              <w:shd w:val="clear" w:color="auto" w:fill="FFFFFF"/>
              <w:lang w:val="en-US"/>
            </w:rPr>
            <w:t>☐</w:t>
          </w:r>
        </w:sdtContent>
      </w:sdt>
      <w:r w:rsidR="00341BA8" w:rsidRPr="00791E6D">
        <w:rPr>
          <w:color w:val="000000"/>
          <w:shd w:val="clear" w:color="auto" w:fill="FFFFFF"/>
          <w:lang w:val="en-US"/>
        </w:rPr>
        <w:t xml:space="preserve"> </w:t>
      </w:r>
      <w:r w:rsidR="00341BA8">
        <w:rPr>
          <w:color w:val="000000"/>
          <w:shd w:val="clear" w:color="auto" w:fill="FFFFFF"/>
          <w:lang w:val="en-US"/>
        </w:rPr>
        <w:t xml:space="preserve">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>Distance Learning</w:t>
      </w:r>
    </w:p>
    <w:p w14:paraId="7254FE6C" w14:textId="030D9F0D" w:rsidR="00791E6D" w:rsidRPr="00341BA8" w:rsidRDefault="00341BA8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  <w:lang w:val="en-US"/>
        </w:rPr>
      </w:pPr>
      <w:r w:rsidRPr="00341BA8">
        <w:rPr>
          <w:bCs/>
          <w:sz w:val="20"/>
          <w:szCs w:val="20"/>
          <w:lang w:val="en-US"/>
        </w:rPr>
        <w:t>(</w:t>
      </w:r>
      <w:proofErr w:type="spellStart"/>
      <w:r w:rsidRPr="00341BA8">
        <w:rPr>
          <w:bCs/>
          <w:sz w:val="20"/>
          <w:szCs w:val="20"/>
          <w:lang w:val="en-US"/>
        </w:rPr>
        <w:t>Pflicht</w:t>
      </w:r>
      <w:proofErr w:type="spellEnd"/>
      <w:r w:rsidRPr="00341BA8">
        <w:rPr>
          <w:bCs/>
          <w:sz w:val="20"/>
          <w:szCs w:val="20"/>
          <w:lang w:val="en-US"/>
        </w:rPr>
        <w:t xml:space="preserve">- </w:t>
      </w:r>
      <w:r>
        <w:rPr>
          <w:bCs/>
          <w:sz w:val="20"/>
          <w:szCs w:val="20"/>
          <w:lang w:val="en-US"/>
        </w:rPr>
        <w:t>&amp;</w:t>
      </w:r>
      <w:r w:rsidRPr="00341BA8">
        <w:rPr>
          <w:bCs/>
          <w:sz w:val="20"/>
          <w:szCs w:val="20"/>
          <w:lang w:val="en-US"/>
        </w:rPr>
        <w:t xml:space="preserve"> </w:t>
      </w:r>
      <w:proofErr w:type="spellStart"/>
      <w:r w:rsidRPr="00341BA8">
        <w:rPr>
          <w:bCs/>
          <w:sz w:val="20"/>
          <w:szCs w:val="20"/>
          <w:lang w:val="en-US"/>
        </w:rPr>
        <w:t>Wahlmodule</w:t>
      </w:r>
      <w:proofErr w:type="spellEnd"/>
      <w:r w:rsidRPr="00341BA8">
        <w:rPr>
          <w:bCs/>
          <w:sz w:val="20"/>
          <w:szCs w:val="20"/>
          <w:lang w:val="en-US"/>
        </w:rPr>
        <w:t xml:space="preserve">) </w:t>
      </w:r>
    </w:p>
    <w:p w14:paraId="5021195D" w14:textId="77777777" w:rsidR="00791E6D" w:rsidRPr="00D05027" w:rsidRDefault="00791E6D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3E03B31" w14:textId="41B176A3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/>
          <w:i/>
          <w:iCs/>
          <w:sz w:val="24"/>
          <w:szCs w:val="24"/>
        </w:rPr>
      </w:pPr>
      <w:r w:rsidRPr="00D448C0">
        <w:rPr>
          <w:b/>
          <w:sz w:val="24"/>
          <w:szCs w:val="24"/>
        </w:rPr>
        <w:t>Studienleitung: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="00D448C0">
        <w:rPr>
          <w:rFonts w:asciiTheme="minorHAnsi" w:hAnsiTheme="minorHAnsi"/>
          <w:bCs/>
          <w:sz w:val="24"/>
          <w:szCs w:val="24"/>
        </w:rPr>
        <w:tab/>
      </w:r>
      <w:proofErr w:type="spellStart"/>
      <w:r w:rsidRPr="00D448C0">
        <w:rPr>
          <w:rFonts w:asciiTheme="minorHAnsi" w:hAnsiTheme="minorHAnsi"/>
          <w:bCs/>
          <w:sz w:val="24"/>
          <w:szCs w:val="24"/>
        </w:rPr>
        <w:t>Ass</w:t>
      </w:r>
      <w:r w:rsidR="00D448C0" w:rsidRPr="00D448C0">
        <w:rPr>
          <w:rFonts w:asciiTheme="minorHAnsi" w:hAnsiTheme="minorHAnsi"/>
          <w:bCs/>
          <w:sz w:val="24"/>
          <w:szCs w:val="24"/>
        </w:rPr>
        <w:t>oz</w:t>
      </w:r>
      <w:proofErr w:type="spellEnd"/>
      <w:r w:rsidRPr="00D448C0">
        <w:rPr>
          <w:rFonts w:asciiTheme="minorHAnsi" w:hAnsiTheme="minorHAnsi"/>
          <w:bCs/>
          <w:sz w:val="24"/>
          <w:szCs w:val="24"/>
        </w:rPr>
        <w:t>.</w:t>
      </w:r>
      <w:r w:rsidR="002F6063" w:rsidRPr="00D448C0">
        <w:rPr>
          <w:rFonts w:asciiTheme="minorHAnsi" w:hAnsiTheme="minorHAnsi"/>
          <w:bCs/>
          <w:sz w:val="24"/>
          <w:szCs w:val="24"/>
        </w:rPr>
        <w:t>-</w:t>
      </w:r>
      <w:r w:rsidRPr="00D448C0">
        <w:rPr>
          <w:rFonts w:asciiTheme="minorHAnsi" w:hAnsiTheme="minorHAnsi"/>
          <w:bCs/>
          <w:sz w:val="24"/>
          <w:szCs w:val="24"/>
        </w:rPr>
        <w:t>Prof. Dr. Jens Hartmann</w:t>
      </w:r>
    </w:p>
    <w:p w14:paraId="0C4BA690" w14:textId="77777777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D448C0">
        <w:rPr>
          <w:b/>
          <w:sz w:val="24"/>
          <w:szCs w:val="24"/>
        </w:rPr>
        <w:t>Organisation:</w:t>
      </w:r>
      <w:r>
        <w:rPr>
          <w:rFonts w:asciiTheme="minorHAnsi" w:hAnsiTheme="minorHAnsi"/>
          <w:b/>
          <w:i/>
          <w:iCs/>
          <w:sz w:val="24"/>
          <w:szCs w:val="24"/>
        </w:rPr>
        <w:t xml:space="preserve"> </w:t>
      </w:r>
      <w:r w:rsidR="00D448C0">
        <w:rPr>
          <w:rFonts w:asciiTheme="minorHAnsi" w:hAnsiTheme="minorHAnsi"/>
          <w:b/>
          <w:i/>
          <w:iCs/>
          <w:sz w:val="24"/>
          <w:szCs w:val="24"/>
        </w:rPr>
        <w:tab/>
      </w:r>
      <w:r w:rsidRPr="00D448C0">
        <w:rPr>
          <w:rFonts w:asciiTheme="minorHAnsi" w:hAnsiTheme="minorHAnsi"/>
          <w:bCs/>
          <w:sz w:val="24"/>
          <w:szCs w:val="24"/>
        </w:rPr>
        <w:t>Mag. Karin Strobl, MSc</w:t>
      </w:r>
    </w:p>
    <w:p w14:paraId="68E56F00" w14:textId="77777777" w:rsidR="005C0C5A" w:rsidRPr="00D05027" w:rsidRDefault="005C0C5A" w:rsidP="00D0502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tbl>
      <w:tblPr>
        <w:tblStyle w:val="Tabellenraster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938"/>
        <w:gridCol w:w="1559"/>
      </w:tblGrid>
      <w:tr w:rsidR="00BB1F1D" w:rsidRPr="003B72EB" w14:paraId="4C5DBB3B" w14:textId="77777777" w:rsidTr="00D05027">
        <w:trPr>
          <w:trHeight w:val="578"/>
        </w:trPr>
        <w:tc>
          <w:tcPr>
            <w:tcW w:w="79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F09B216" w14:textId="77777777" w:rsidR="00BB1F1D" w:rsidRPr="003B72EB" w:rsidRDefault="00BB1F1D" w:rsidP="00B9094D">
            <w:pPr>
              <w:spacing w:after="0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bookmarkStart w:id="0" w:name="_Hlk158644597"/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BASISCURRICULUM</w:t>
            </w:r>
          </w:p>
        </w:tc>
        <w:tc>
          <w:tcPr>
            <w:tcW w:w="1559" w:type="dxa"/>
            <w:shd w:val="clear" w:color="auto" w:fill="002060"/>
            <w:vAlign w:val="center"/>
          </w:tcPr>
          <w:p w14:paraId="7201DBE4" w14:textId="77777777" w:rsidR="00BB1F1D" w:rsidRPr="003B72EB" w:rsidRDefault="00BB1F1D" w:rsidP="00B9094D">
            <w:pPr>
              <w:spacing w:after="0"/>
              <w:jc w:val="center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18 ECTS</w:t>
            </w:r>
          </w:p>
        </w:tc>
      </w:tr>
      <w:tr w:rsidR="00BB1F1D" w:rsidRPr="003B72EB" w14:paraId="64FB8AE4" w14:textId="77777777" w:rsidTr="00D05027">
        <w:trPr>
          <w:trHeight w:val="369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42E49495" w14:textId="39990328" w:rsidR="00BB1F1D" w:rsidRPr="003B72EB" w:rsidRDefault="00BB1F1D" w:rsidP="00B9094D">
            <w:pPr>
              <w:spacing w:after="0"/>
            </w:pPr>
            <w:r w:rsidRPr="003B72EB">
              <w:t xml:space="preserve">Accounting und Controlling </w:t>
            </w:r>
            <w:r>
              <w:t>(online)</w:t>
            </w:r>
          </w:p>
        </w:tc>
        <w:tc>
          <w:tcPr>
            <w:tcW w:w="1559" w:type="dxa"/>
            <w:vAlign w:val="center"/>
          </w:tcPr>
          <w:p w14:paraId="56250346" w14:textId="77777777" w:rsidR="00BB1F1D" w:rsidRPr="003B72EB" w:rsidRDefault="00BB1F1D" w:rsidP="00B9094D">
            <w:pPr>
              <w:spacing w:after="0"/>
              <w:jc w:val="center"/>
            </w:pPr>
            <w:r w:rsidRPr="003B72EB">
              <w:t>6</w:t>
            </w:r>
          </w:p>
        </w:tc>
      </w:tr>
      <w:tr w:rsidR="00BB1F1D" w:rsidRPr="003B72EB" w14:paraId="02187724" w14:textId="77777777" w:rsidTr="00D05027">
        <w:trPr>
          <w:trHeight w:val="369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6B341448" w14:textId="508EA2CA" w:rsidR="00BB1F1D" w:rsidRPr="003B72EB" w:rsidRDefault="00BB1F1D" w:rsidP="00BB1F1D">
            <w:pPr>
              <w:spacing w:after="0"/>
            </w:pPr>
            <w:r w:rsidRPr="003B72EB">
              <w:t xml:space="preserve">Organisation und Project Management </w:t>
            </w:r>
            <w:r>
              <w:t>(online)</w:t>
            </w:r>
          </w:p>
        </w:tc>
        <w:tc>
          <w:tcPr>
            <w:tcW w:w="1559" w:type="dxa"/>
            <w:vAlign w:val="center"/>
          </w:tcPr>
          <w:p w14:paraId="47FAF868" w14:textId="77777777" w:rsidR="00BB1F1D" w:rsidRPr="003B72EB" w:rsidRDefault="00BB1F1D" w:rsidP="00B9094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BB1F1D" w:rsidRPr="003B72EB" w14:paraId="318563A0" w14:textId="77777777" w:rsidTr="00D05027">
        <w:trPr>
          <w:trHeight w:val="369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1D556BC6" w14:textId="5AAFC1A2" w:rsidR="00BB1F1D" w:rsidRPr="003B72EB" w:rsidRDefault="00BB1F1D" w:rsidP="00BB1F1D">
            <w:pPr>
              <w:spacing w:after="0"/>
            </w:pPr>
            <w:r w:rsidRPr="003B72EB">
              <w:t xml:space="preserve">Nachhaltiges und digitales Wirtschaften </w:t>
            </w:r>
            <w:r>
              <w:t>(online)</w:t>
            </w:r>
          </w:p>
        </w:tc>
        <w:tc>
          <w:tcPr>
            <w:tcW w:w="1559" w:type="dxa"/>
            <w:vAlign w:val="center"/>
          </w:tcPr>
          <w:p w14:paraId="71144419" w14:textId="77777777" w:rsidR="00BB1F1D" w:rsidRPr="003B72EB" w:rsidRDefault="00BB1F1D" w:rsidP="00B9094D">
            <w:pPr>
              <w:spacing w:after="0"/>
              <w:jc w:val="center"/>
            </w:pPr>
            <w:r w:rsidRPr="003B72EB">
              <w:t>6</w:t>
            </w:r>
          </w:p>
        </w:tc>
      </w:tr>
      <w:tr w:rsidR="00110AD0" w:rsidRPr="00283D67" w14:paraId="72564476" w14:textId="77777777" w:rsidTr="00D05027">
        <w:tblPrEx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7938" w:type="dxa"/>
            <w:tcBorders>
              <w:top w:val="nil"/>
              <w:bottom w:val="single" w:sz="4" w:space="0" w:color="auto"/>
            </w:tcBorders>
            <w:shd w:val="clear" w:color="auto" w:fill="002060"/>
            <w:vAlign w:val="center"/>
          </w:tcPr>
          <w:p w14:paraId="44E03ED2" w14:textId="77777777" w:rsidR="00110AD0" w:rsidRPr="007D4F88" w:rsidRDefault="00110AD0" w:rsidP="001D33DA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>PFLICHTMODULE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45EC270" w14:textId="6B7967E2" w:rsidR="00110AD0" w:rsidRPr="007D4F88" w:rsidRDefault="00110AD0" w:rsidP="001D33DA">
            <w:pPr>
              <w:spacing w:after="0"/>
              <w:jc w:val="center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36</w:t>
            </w: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tr w:rsidR="00110AD0" w:rsidRPr="00C81CC5" w14:paraId="7FADBB53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32D415AB" w14:textId="1203CF4D" w:rsidR="00110AD0" w:rsidRPr="0017466B" w:rsidRDefault="00110AD0" w:rsidP="00153147">
            <w:pPr>
              <w:spacing w:after="0"/>
            </w:pPr>
            <w:r w:rsidRPr="0017466B">
              <w:t>Grundlagen der Betriebswirtschaft</w:t>
            </w:r>
            <w:r w:rsidRPr="00BC2ACF">
              <w:rPr>
                <w:vertAlign w:val="superscript"/>
              </w:rPr>
              <w:t>1</w:t>
            </w:r>
            <w:r w:rsidRPr="00110AD0">
              <w:t xml:space="preserve"> (online)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D458936" w14:textId="77777777" w:rsidR="00110AD0" w:rsidRPr="00C81CC5" w:rsidRDefault="00110AD0" w:rsidP="001D33DA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5B78B15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912B5" w14:textId="581D3F5B" w:rsidR="00110AD0" w:rsidRPr="0017466B" w:rsidRDefault="00110AD0" w:rsidP="00153147">
            <w:pPr>
              <w:spacing w:after="0"/>
              <w:rPr>
                <w:lang w:val="en-GB"/>
              </w:rPr>
            </w:pPr>
            <w:proofErr w:type="spellStart"/>
            <w:r w:rsidRPr="0017466B">
              <w:rPr>
                <w:lang w:val="en-GB"/>
              </w:rPr>
              <w:t>Grundlagen</w:t>
            </w:r>
            <w:proofErr w:type="spellEnd"/>
            <w:r w:rsidRPr="0017466B">
              <w:rPr>
                <w:lang w:val="en-GB"/>
              </w:rPr>
              <w:t xml:space="preserve"> der </w:t>
            </w:r>
            <w:proofErr w:type="spellStart"/>
            <w:r w:rsidRPr="0017466B">
              <w:rPr>
                <w:lang w:val="en-GB"/>
              </w:rPr>
              <w:t>Volkswirtschaft</w:t>
            </w:r>
            <w:proofErr w:type="spellEnd"/>
            <w:r w:rsidRPr="0017466B">
              <w:rPr>
                <w:lang w:val="en-GB"/>
              </w:rPr>
              <w:t xml:space="preserve"> </w:t>
            </w:r>
            <w:r>
              <w:rPr>
                <w:vertAlign w:val="superscript"/>
                <w:lang w:val="en-GB"/>
              </w:rPr>
              <w:t>2</w:t>
            </w:r>
            <w:r w:rsidRPr="00110AD0">
              <w:rPr>
                <w:lang w:val="en-GB"/>
              </w:rPr>
              <w:t xml:space="preserve"> (online)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F51871" w14:textId="77777777" w:rsidR="00110AD0" w:rsidRPr="00C81CC5" w:rsidRDefault="00110AD0" w:rsidP="00153147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CF1F384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3D5F6AEA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Strategisches Management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031435C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0E4E5AE4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1917F9A7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Marketing Management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5C05375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48D8E25A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6F0196D2" w14:textId="045C0014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Controlling &amp; Reporting</w:t>
            </w:r>
            <w:r w:rsidRPr="00BC2ACF">
              <w:rPr>
                <w:color w:val="000000"/>
                <w:shd w:val="clear" w:color="auto" w:fill="FFFFFF"/>
                <w:vertAlign w:val="superscript"/>
                <w:lang w:val="en-US"/>
              </w:rPr>
              <w:t>1,3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15A1B60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27E167BB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4370848A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Unternehmensfinanzierung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3C7ED25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0B74EECA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0D5528C2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Unternehmensethik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E8E12D2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D6B3DEE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1FF96F76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</w:rPr>
              <w:t>Empirische Forschungsmethoden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5190F43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D024173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36339CF7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Human Resources Management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E6A3F12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C439A09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7A959D2F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Leadership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781827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8764D04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vAlign w:val="center"/>
          </w:tcPr>
          <w:p w14:paraId="78792D7F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Business Analytics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29AD1FA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35E33D6A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1D75938F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Managing Complexity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CBA48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283D67" w14:paraId="6563CD70" w14:textId="77777777" w:rsidTr="00D05027">
        <w:tblPrEx>
          <w:tblLook w:val="01E0" w:firstRow="1" w:lastRow="1" w:firstColumn="1" w:lastColumn="1" w:noHBand="0" w:noVBand="0"/>
        </w:tblPrEx>
        <w:trPr>
          <w:trHeight w:val="725"/>
        </w:trPr>
        <w:tc>
          <w:tcPr>
            <w:tcW w:w="7938" w:type="dxa"/>
            <w:shd w:val="clear" w:color="auto" w:fill="002060"/>
            <w:vAlign w:val="center"/>
          </w:tcPr>
          <w:p w14:paraId="69B7DC81" w14:textId="77777777" w:rsidR="00110AD0" w:rsidRPr="005C5CC9" w:rsidRDefault="00110AD0" w:rsidP="00153147">
            <w:pPr>
              <w:spacing w:after="0"/>
              <w:rPr>
                <w:rFonts w:ascii="Univers" w:hAnsi="Univers"/>
                <w:b/>
                <w:sz w:val="26"/>
                <w:szCs w:val="26"/>
              </w:rPr>
            </w:pPr>
            <w:r w:rsidRPr="005C5CC9">
              <w:rPr>
                <w:rFonts w:ascii="Univers" w:hAnsi="Univers"/>
                <w:b/>
                <w:sz w:val="26"/>
                <w:szCs w:val="26"/>
              </w:rPr>
              <w:lastRenderedPageBreak/>
              <w:t>WAHLMODULE</w:t>
            </w:r>
          </w:p>
          <w:p w14:paraId="4D932844" w14:textId="420D1A85" w:rsidR="00110AD0" w:rsidRPr="00DF2F4C" w:rsidRDefault="00B72AE6" w:rsidP="00153147">
            <w:pPr>
              <w:spacing w:after="0"/>
              <w:rPr>
                <w:rFonts w:asciiTheme="minorHAnsi" w:hAnsiTheme="minorHAnsi"/>
                <w:color w:val="000000"/>
                <w:shd w:val="clear" w:color="auto" w:fill="FFFFFF"/>
              </w:rPr>
            </w:pPr>
            <w:r>
              <w:rPr>
                <w:rFonts w:ascii="Univers" w:hAnsi="Univers"/>
                <w:b/>
              </w:rPr>
              <w:t>Bitte wählen Sie Wahlmodule</w:t>
            </w:r>
            <w:r w:rsidR="00110AD0" w:rsidRPr="00DF2F4C">
              <w:rPr>
                <w:rFonts w:ascii="Univers" w:hAnsi="Univers"/>
                <w:b/>
              </w:rPr>
              <w:t xml:space="preserve"> </w:t>
            </w:r>
            <w:r>
              <w:rPr>
                <w:rFonts w:ascii="Univers" w:hAnsi="Univers"/>
                <w:b/>
              </w:rPr>
              <w:t>im Umfang von 15 ECTS aus.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E3A15D2" w14:textId="77777777" w:rsidR="00110AD0" w:rsidRPr="00D622B1" w:rsidRDefault="00110AD0" w:rsidP="001D33DA">
            <w:pPr>
              <w:spacing w:after="0"/>
              <w:jc w:val="center"/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15</w:t>
            </w: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tr w:rsidR="00110AD0" w:rsidRPr="00C81CC5" w14:paraId="40E134CB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2AC6D45F" w14:textId="2D4B20C7" w:rsidR="00110AD0" w:rsidRPr="0017466B" w:rsidRDefault="00110AD0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214615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17466B">
              <w:rPr>
                <w:color w:val="000000"/>
                <w:shd w:val="clear" w:color="auto" w:fill="FFFFFF"/>
              </w:rPr>
              <w:t xml:space="preserve"> Internationale Betriebswirtschaft</w:t>
            </w:r>
          </w:p>
        </w:tc>
        <w:tc>
          <w:tcPr>
            <w:tcW w:w="1559" w:type="dxa"/>
            <w:vAlign w:val="center"/>
          </w:tcPr>
          <w:p w14:paraId="5501CB4D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279C93A1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1AB33833" w14:textId="64DE6B1A" w:rsidR="00110AD0" w:rsidRPr="0017466B" w:rsidRDefault="00110AD0" w:rsidP="009F5840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20131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17466B">
              <w:rPr>
                <w:color w:val="000000"/>
                <w:shd w:val="clear" w:color="auto" w:fill="FFFFFF"/>
              </w:rPr>
              <w:t xml:space="preserve"> Angewandte Mikroökonomie (VWL)</w:t>
            </w:r>
            <w:r>
              <w:rPr>
                <w:color w:val="00000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1C98A91E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0E8008C8" w14:textId="77777777" w:rsidTr="00D05027">
        <w:trPr>
          <w:trHeight w:val="369"/>
        </w:trPr>
        <w:tc>
          <w:tcPr>
            <w:tcW w:w="7938" w:type="dxa"/>
            <w:vAlign w:val="center"/>
          </w:tcPr>
          <w:p w14:paraId="40CD2BB6" w14:textId="046DF00B" w:rsidR="00110AD0" w:rsidRPr="0017466B" w:rsidRDefault="00110AD0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78099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466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17466B">
              <w:rPr>
                <w:color w:val="000000"/>
                <w:shd w:val="clear" w:color="auto" w:fill="FFFFFF"/>
              </w:rPr>
              <w:t xml:space="preserve"> Transformatives Management</w:t>
            </w:r>
          </w:p>
        </w:tc>
        <w:tc>
          <w:tcPr>
            <w:tcW w:w="1559" w:type="dxa"/>
            <w:vAlign w:val="center"/>
          </w:tcPr>
          <w:p w14:paraId="01F0D09F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002545AE" w14:textId="77777777" w:rsidTr="00D05027"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60DD89CB" w14:textId="60E692E5" w:rsidR="00110AD0" w:rsidRPr="0017466B" w:rsidRDefault="00110AD0" w:rsidP="00FF48E6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51730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466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17466B">
              <w:rPr>
                <w:color w:val="000000"/>
                <w:shd w:val="clear" w:color="auto" w:fill="FFFFFF"/>
              </w:rPr>
              <w:t xml:space="preserve"> Wissensmanagement &amp; Innovation</w:t>
            </w:r>
          </w:p>
        </w:tc>
        <w:tc>
          <w:tcPr>
            <w:tcW w:w="1559" w:type="dxa"/>
            <w:vAlign w:val="center"/>
          </w:tcPr>
          <w:p w14:paraId="02E401CA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bookmarkStart w:id="1" w:name="_Hlk189746445"/>
      <w:tr w:rsidR="00110AD0" w:rsidRPr="00C81CC5" w14:paraId="120B6F6D" w14:textId="77777777" w:rsidTr="00D05027">
        <w:trPr>
          <w:trHeight w:val="369"/>
        </w:trPr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A2B31" w14:textId="3DE163C7" w:rsidR="00110AD0" w:rsidRPr="0017466B" w:rsidRDefault="00110AD0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2407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466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17466B">
              <w:rPr>
                <w:lang w:val="en-GB"/>
              </w:rPr>
              <w:t xml:space="preserve"> </w:t>
            </w:r>
            <w:r w:rsidRPr="00002656">
              <w:rPr>
                <w:i/>
                <w:iCs/>
                <w:lang w:val="en-GB"/>
              </w:rPr>
              <w:t>Business Planning</w:t>
            </w:r>
            <w:r w:rsidRPr="00002656">
              <w:rPr>
                <w:i/>
                <w:iCs/>
                <w:vertAlign w:val="superscript"/>
                <w:lang w:val="en-GB"/>
              </w:rPr>
              <w:t>3</w:t>
            </w:r>
            <w:r w:rsidRPr="00002656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(online)</w:t>
            </w:r>
          </w:p>
        </w:tc>
        <w:tc>
          <w:tcPr>
            <w:tcW w:w="1559" w:type="dxa"/>
            <w:vAlign w:val="center"/>
          </w:tcPr>
          <w:p w14:paraId="10185F44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bookmarkEnd w:id="1"/>
      <w:tr w:rsidR="00110AD0" w:rsidRPr="00C81CC5" w14:paraId="13A18562" w14:textId="77777777" w:rsidTr="00D05027">
        <w:trPr>
          <w:trHeight w:val="369"/>
        </w:trPr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E5328" w14:textId="371A570C" w:rsidR="00110AD0" w:rsidRPr="0017466B" w:rsidRDefault="00110AD0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3405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466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17466B">
              <w:rPr>
                <w:lang w:val="en-GB"/>
              </w:rPr>
              <w:t xml:space="preserve"> </w:t>
            </w:r>
            <w:proofErr w:type="spellStart"/>
            <w:r w:rsidRPr="00002656">
              <w:rPr>
                <w:i/>
                <w:iCs/>
                <w:lang w:val="en-GB"/>
              </w:rPr>
              <w:t>Unternehmensplanspiel</w:t>
            </w:r>
            <w:proofErr w:type="spellEnd"/>
            <w:r w:rsidRPr="00002656">
              <w:rPr>
                <w:i/>
                <w:iCs/>
                <w:lang w:val="en-GB"/>
              </w:rPr>
              <w:t xml:space="preserve"> </w:t>
            </w:r>
            <w:r>
              <w:rPr>
                <w:i/>
                <w:iCs/>
                <w:lang w:val="en-GB"/>
              </w:rPr>
              <w:t>(online)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ADEE26F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C81CC5" w14:paraId="154C46D9" w14:textId="77777777" w:rsidTr="00D05027"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6B7E6" w14:textId="0EDBA179" w:rsidR="00110AD0" w:rsidRPr="0017466B" w:rsidRDefault="00110AD0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793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466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17466B">
              <w:rPr>
                <w:lang w:val="en-GB"/>
              </w:rPr>
              <w:t xml:space="preserve"> </w:t>
            </w:r>
            <w:proofErr w:type="spellStart"/>
            <w:r w:rsidRPr="0017466B">
              <w:rPr>
                <w:lang w:val="en-GB"/>
              </w:rPr>
              <w:t>Angewandtes</w:t>
            </w:r>
            <w:proofErr w:type="spellEnd"/>
            <w:r w:rsidRPr="0017466B">
              <w:rPr>
                <w:lang w:val="en-GB"/>
              </w:rPr>
              <w:t xml:space="preserve"> </w:t>
            </w:r>
            <w:proofErr w:type="spellStart"/>
            <w:r w:rsidRPr="0017466B">
              <w:rPr>
                <w:lang w:val="en-GB"/>
              </w:rPr>
              <w:t>Wirtschaftsrecht</w:t>
            </w:r>
            <w:proofErr w:type="spellEnd"/>
            <w:r>
              <w:rPr>
                <w:lang w:val="en-GB"/>
              </w:rPr>
              <w:t xml:space="preserve"> (online)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2E5A55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7D4F88" w14:paraId="0C33483F" w14:textId="77777777" w:rsidTr="00D05027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7938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16AE9221" w14:textId="15B5FD9A" w:rsidR="00110AD0" w:rsidRPr="007D4F88" w:rsidRDefault="00110AD0" w:rsidP="00110AD0">
            <w:pPr>
              <w:spacing w:after="0"/>
              <w:rPr>
                <w:rFonts w:ascii="Univers" w:hAnsi="Univers"/>
              </w:rPr>
            </w:pP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SPEZIALISIERUNGS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-</w:t>
            </w: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MO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D</w:t>
            </w: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ULE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</w:t>
            </w:r>
            <w:r w:rsidRPr="00110AD0">
              <w:rPr>
                <w:rFonts w:ascii="Univers" w:hAnsi="Univers"/>
                <w:b/>
                <w:sz w:val="20"/>
                <w:szCs w:val="20"/>
                <w:lang w:val="en-US"/>
              </w:rPr>
              <w:t>(Blended Learning)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2D78BE8F" w14:textId="77777777" w:rsidR="00110AD0" w:rsidRPr="003F34BA" w:rsidRDefault="00110AD0" w:rsidP="001D33DA">
            <w:pPr>
              <w:spacing w:after="0"/>
              <w:jc w:val="center"/>
              <w:rPr>
                <w:rFonts w:ascii="Univers" w:hAnsi="Univers"/>
                <w:b/>
                <w:bCs/>
              </w:rPr>
            </w:pP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24 ECTS</w:t>
            </w:r>
          </w:p>
        </w:tc>
      </w:tr>
      <w:tr w:rsidR="00110AD0" w:rsidRPr="0017466B" w14:paraId="519D363C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vAlign w:val="center"/>
          </w:tcPr>
          <w:p w14:paraId="59FC358B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 xml:space="preserve">Health Care </w:t>
            </w:r>
            <w:proofErr w:type="spellStart"/>
            <w:r w:rsidRPr="0017466B">
              <w:rPr>
                <w:color w:val="000000"/>
                <w:shd w:val="clear" w:color="auto" w:fill="FFFFFF"/>
              </w:rPr>
              <w:t>Markets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5002520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2D89F581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vAlign w:val="center"/>
          </w:tcPr>
          <w:p w14:paraId="17366E12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Quality and Regulations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2623B4E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4717E140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09C2B5C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Digital Transformation and R&amp;D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909E5C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17401B05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7A292612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Innovation and Market Access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21DD9F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BB1F1D" w:rsidRPr="003B72EB" w14:paraId="15206607" w14:textId="77777777" w:rsidTr="00D05027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65474210" w14:textId="4491A26F" w:rsidR="00BB1F1D" w:rsidRPr="003B72EB" w:rsidRDefault="00BB1F1D" w:rsidP="00BB1F1D">
            <w:pPr>
              <w:spacing w:after="0"/>
              <w:rPr>
                <w:b/>
                <w:bCs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FACHLICH WISSENSCHAFTLICHES ARBEITEN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79BE506D" w14:textId="77777777" w:rsidR="00BB1F1D" w:rsidRPr="003B72EB" w:rsidRDefault="00BB1F1D" w:rsidP="00B909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12 ECTS</w:t>
            </w:r>
          </w:p>
        </w:tc>
      </w:tr>
      <w:tr w:rsidR="00BB1F1D" w:rsidRPr="003B72EB" w14:paraId="79C024FE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6DAE9" w14:textId="7A44C14C" w:rsidR="00BB1F1D" w:rsidRPr="003B72EB" w:rsidRDefault="00BB1F1D" w:rsidP="00B9094D">
            <w:pPr>
              <w:spacing w:after="0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B72EB">
              <w:rPr>
                <w:lang w:val="en-GB"/>
              </w:rPr>
              <w:t>Strukturiertes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wissenschaftliches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Arbeiten</w:t>
            </w:r>
            <w:proofErr w:type="spellEnd"/>
            <w:r>
              <w:rPr>
                <w:lang w:val="en-GB"/>
              </w:rPr>
              <w:t xml:space="preserve"> (online)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8D13F" w14:textId="77777777" w:rsidR="00BB1F1D" w:rsidRPr="003B72EB" w:rsidRDefault="00BB1F1D" w:rsidP="00B9094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BB1F1D" w:rsidRPr="003B72EB" w14:paraId="503F4F8A" w14:textId="77777777" w:rsidTr="00D05027">
        <w:tblPrEx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79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80C93" w14:textId="70C780A3" w:rsidR="00BB1F1D" w:rsidRPr="002026BB" w:rsidRDefault="00BB1F1D" w:rsidP="00B9094D">
            <w:pPr>
              <w:spacing w:after="0"/>
              <w:rPr>
                <w:lang w:val="en-GB"/>
              </w:rPr>
            </w:pPr>
            <w:r w:rsidRPr="003B72EB">
              <w:rPr>
                <w:lang w:val="en-GB"/>
              </w:rPr>
              <w:t>Community of Practice</w:t>
            </w:r>
            <w:r>
              <w:rPr>
                <w:lang w:val="en-GB"/>
              </w:rPr>
              <w:t xml:space="preserve"> (online)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7373F" w14:textId="77777777" w:rsidR="00BB1F1D" w:rsidRPr="003B72EB" w:rsidRDefault="00BB1F1D" w:rsidP="00B9094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110AD0" w:rsidRPr="005B0A85" w14:paraId="31420B00" w14:textId="77777777" w:rsidTr="00D05027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5C63D49" w14:textId="35C005B6" w:rsidR="00110AD0" w:rsidRPr="003F34BA" w:rsidRDefault="00B72AE6" w:rsidP="00B72AE6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MBA Thesis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C1C35A1" w14:textId="367769F1" w:rsidR="00110AD0" w:rsidRPr="003F34BA" w:rsidRDefault="00110AD0" w:rsidP="005C5CC9">
            <w:pPr>
              <w:spacing w:after="0"/>
              <w:jc w:val="center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 w:rsidRPr="00110AD0">
              <w:rPr>
                <w:rFonts w:ascii="Univers" w:hAnsi="Univers"/>
                <w:b/>
                <w:sz w:val="26"/>
                <w:szCs w:val="26"/>
                <w:lang w:val="en-US"/>
              </w:rPr>
              <w:t>15 ECTS</w:t>
            </w:r>
          </w:p>
        </w:tc>
      </w:tr>
      <w:tr w:rsidR="001D33DA" w:rsidRPr="00F6433E" w14:paraId="7A9E967F" w14:textId="77777777" w:rsidTr="00D05027">
        <w:trPr>
          <w:trHeight w:val="172"/>
        </w:trPr>
        <w:tc>
          <w:tcPr>
            <w:tcW w:w="9497" w:type="dxa"/>
            <w:gridSpan w:val="2"/>
            <w:tcBorders>
              <w:bottom w:val="single" w:sz="4" w:space="0" w:color="auto"/>
            </w:tcBorders>
            <w:vAlign w:val="center"/>
          </w:tcPr>
          <w:p w14:paraId="4DACD61B" w14:textId="77777777" w:rsidR="001D33DA" w:rsidRPr="00F6433E" w:rsidRDefault="001D33DA" w:rsidP="001D33DA">
            <w:pPr>
              <w:spacing w:after="0"/>
              <w:jc w:val="center"/>
              <w:rPr>
                <w:rFonts w:ascii="Univers" w:hAnsi="Univers"/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</w:p>
        </w:tc>
      </w:tr>
      <w:tr w:rsidR="00B06954" w:rsidRPr="007D4F88" w14:paraId="1A85E603" w14:textId="77777777" w:rsidTr="00D05027">
        <w:tblPrEx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7938" w:type="dxa"/>
            <w:tcBorders>
              <w:right w:val="nil"/>
            </w:tcBorders>
            <w:shd w:val="clear" w:color="auto" w:fill="B5BBD3" w:themeFill="accent4" w:themeFillShade="E6"/>
            <w:vAlign w:val="center"/>
          </w:tcPr>
          <w:p w14:paraId="78C79076" w14:textId="3C401317" w:rsidR="00B06954" w:rsidRDefault="00B06954" w:rsidP="00B06954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bookmarkStart w:id="2" w:name="_Hlk233897168"/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>SUMME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shd w:val="clear" w:color="auto" w:fill="B5BBD3" w:themeFill="accent4" w:themeFillShade="E6"/>
            <w:vAlign w:val="center"/>
          </w:tcPr>
          <w:p w14:paraId="1AFDED50" w14:textId="1BC79C65" w:rsidR="00B06954" w:rsidRPr="007D4F88" w:rsidRDefault="00BB1F1D" w:rsidP="00D05027">
            <w:pPr>
              <w:spacing w:after="0"/>
              <w:ind w:left="39" w:hanging="39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120</w:t>
            </w:r>
            <w:r w:rsidR="00B06954"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bookmarkEnd w:id="0"/>
      <w:bookmarkEnd w:id="2"/>
    </w:tbl>
    <w:p w14:paraId="03D07DAD" w14:textId="77777777" w:rsidR="00791E6D" w:rsidRDefault="00791E6D" w:rsidP="0005347C">
      <w:pPr>
        <w:spacing w:after="0"/>
        <w:ind w:left="360"/>
        <w:rPr>
          <w:sz w:val="18"/>
          <w:szCs w:val="18"/>
          <w:vertAlign w:val="superscript"/>
        </w:rPr>
      </w:pPr>
    </w:p>
    <w:p w14:paraId="1DD5D3AA" w14:textId="6B785E8F" w:rsidR="0005347C" w:rsidRP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="0005347C" w:rsidRPr="0005347C">
        <w:rPr>
          <w:sz w:val="18"/>
          <w:szCs w:val="18"/>
        </w:rPr>
        <w:t xml:space="preserve"> Positiver Abschluss der Grundlagen der Betriebswirtschaft ist Voraussetzung für Controlling &amp; Reporting.</w:t>
      </w:r>
    </w:p>
    <w:p w14:paraId="2F25DAAE" w14:textId="65529593" w:rsid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05347C" w:rsidRPr="0005347C">
        <w:rPr>
          <w:sz w:val="18"/>
          <w:szCs w:val="18"/>
        </w:rPr>
        <w:t xml:space="preserve"> Positiver Abschluss der Grundlagen der </w:t>
      </w:r>
      <w:r w:rsidR="0005347C">
        <w:rPr>
          <w:sz w:val="18"/>
          <w:szCs w:val="18"/>
        </w:rPr>
        <w:t>Volks</w:t>
      </w:r>
      <w:r w:rsidR="0005347C" w:rsidRPr="0005347C">
        <w:rPr>
          <w:sz w:val="18"/>
          <w:szCs w:val="18"/>
        </w:rPr>
        <w:t>wirtschaft ist Voraussetzung für Angewandte Mikroökonomie (VWL).</w:t>
      </w:r>
    </w:p>
    <w:p w14:paraId="6881ABBE" w14:textId="57CE75DD" w:rsidR="00BC2ACF" w:rsidRPr="00BC2ACF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222CDD">
        <w:rPr>
          <w:sz w:val="18"/>
          <w:szCs w:val="18"/>
        </w:rPr>
        <w:t xml:space="preserve"> </w:t>
      </w:r>
      <w:r w:rsidR="00BC2ACF" w:rsidRPr="00BC2ACF">
        <w:rPr>
          <w:sz w:val="18"/>
          <w:szCs w:val="18"/>
        </w:rPr>
        <w:t>Positiver Abschluss von Controlling &amp; Reporting ist Vor</w:t>
      </w:r>
      <w:r w:rsidR="00BC2ACF">
        <w:rPr>
          <w:sz w:val="18"/>
          <w:szCs w:val="18"/>
        </w:rPr>
        <w:t>aussetzungen für Business Planning.</w:t>
      </w:r>
    </w:p>
    <w:p w14:paraId="5A430858" w14:textId="3C9B677A" w:rsidR="0005347C" w:rsidRPr="0005347C" w:rsidRDefault="0005347C" w:rsidP="0005347C">
      <w:pPr>
        <w:spacing w:after="0"/>
        <w:ind w:left="360"/>
        <w:rPr>
          <w:i/>
          <w:iCs/>
          <w:sz w:val="18"/>
          <w:szCs w:val="18"/>
        </w:rPr>
      </w:pPr>
      <w:r w:rsidRPr="0005347C">
        <w:rPr>
          <w:i/>
          <w:iCs/>
          <w:sz w:val="18"/>
          <w:szCs w:val="18"/>
        </w:rPr>
        <w:t xml:space="preserve">Kollaborative online Module: </w:t>
      </w:r>
      <w:r w:rsidR="00791E6D">
        <w:rPr>
          <w:i/>
          <w:iCs/>
          <w:sz w:val="18"/>
          <w:szCs w:val="18"/>
        </w:rPr>
        <w:t xml:space="preserve">Registrierung via Canvas, </w:t>
      </w:r>
      <w:r>
        <w:rPr>
          <w:i/>
          <w:iCs/>
          <w:sz w:val="18"/>
          <w:szCs w:val="18"/>
        </w:rPr>
        <w:t>Abschluss innerhalb von</w:t>
      </w:r>
      <w:r w:rsidRPr="0005347C">
        <w:rPr>
          <w:i/>
          <w:iCs/>
          <w:sz w:val="18"/>
          <w:szCs w:val="18"/>
        </w:rPr>
        <w:t xml:space="preserve"> 8 </w:t>
      </w:r>
      <w:r>
        <w:rPr>
          <w:i/>
          <w:iCs/>
          <w:sz w:val="18"/>
          <w:szCs w:val="18"/>
        </w:rPr>
        <w:t>Wochen</w:t>
      </w:r>
      <w:r w:rsidRPr="0005347C">
        <w:rPr>
          <w:i/>
          <w:iCs/>
          <w:sz w:val="18"/>
          <w:szCs w:val="18"/>
        </w:rPr>
        <w:t>.</w:t>
      </w:r>
    </w:p>
    <w:p w14:paraId="28D03236" w14:textId="77777777" w:rsidR="001806C2" w:rsidRDefault="001806C2" w:rsidP="002E7E95">
      <w:pPr>
        <w:spacing w:after="0"/>
        <w:rPr>
          <w:sz w:val="18"/>
          <w:szCs w:val="18"/>
        </w:rPr>
      </w:pPr>
    </w:p>
    <w:p w14:paraId="0599751F" w14:textId="77777777" w:rsidR="00FF48E6" w:rsidRPr="0005347C" w:rsidRDefault="00FF48E6" w:rsidP="002E7E95">
      <w:pPr>
        <w:spacing w:after="0"/>
        <w:rPr>
          <w:sz w:val="18"/>
          <w:szCs w:val="18"/>
        </w:rPr>
      </w:pPr>
    </w:p>
    <w:p w14:paraId="5623116A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1A5FFA82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6F1A0F63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55CD31B7" w14:textId="77777777" w:rsidR="002E7E95" w:rsidRDefault="002E7E95" w:rsidP="002E7E95">
      <w:pPr>
        <w:spacing w:after="0"/>
      </w:pPr>
      <w:bookmarkStart w:id="3" w:name="_Hlk146184098"/>
      <w:r>
        <w:t>………………..…..………………………………………………………</w:t>
      </w:r>
      <w:r w:rsidR="00227565">
        <w:t>……………….</w:t>
      </w:r>
      <w:r>
        <w:t>.……………</w:t>
      </w:r>
      <w:r w:rsidR="00731CB2">
        <w:t>………..</w:t>
      </w:r>
    </w:p>
    <w:bookmarkEnd w:id="3"/>
    <w:p w14:paraId="6DD25AED" w14:textId="2B9876B7" w:rsidR="00BC2ACF" w:rsidRDefault="002E7E95" w:rsidP="00731CB2">
      <w:pPr>
        <w:tabs>
          <w:tab w:val="left" w:pos="1134"/>
          <w:tab w:val="left" w:pos="4820"/>
          <w:tab w:val="left" w:pos="6663"/>
        </w:tabs>
        <w:spacing w:after="0"/>
      </w:pPr>
      <w:r>
        <w:t>Datum</w:t>
      </w:r>
      <w:r w:rsidR="00227565">
        <w:tab/>
      </w:r>
      <w:r w:rsidR="006134B7">
        <w:tab/>
      </w:r>
      <w:r>
        <w:t>Unterschrift des</w:t>
      </w:r>
      <w:r w:rsidR="00731CB2">
        <w:t>/r</w:t>
      </w:r>
      <w:r>
        <w:t xml:space="preserve"> Studierenden</w:t>
      </w:r>
      <w:r w:rsidR="00227565" w:rsidRPr="00227565">
        <w:t xml:space="preserve"> </w:t>
      </w:r>
    </w:p>
    <w:p w14:paraId="432E3AC9" w14:textId="77777777" w:rsidR="00D05027" w:rsidRDefault="00D0502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742EA5B6" w14:textId="77777777" w:rsidR="006134B7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00D3E8C8" w14:textId="77777777" w:rsidR="00FF48E6" w:rsidRDefault="00FF48E6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3C9826D6" w14:textId="77777777" w:rsidR="006134B7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3416B2FD" w14:textId="77777777" w:rsidR="002E7E95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  <w:r w:rsidRPr="006134B7">
        <w:t>…………</w:t>
      </w:r>
      <w:proofErr w:type="gramStart"/>
      <w:r w:rsidRPr="006134B7">
        <w:t>……..….</w:t>
      </w:r>
      <w:proofErr w:type="gramEnd"/>
      <w:r w:rsidRPr="006134B7">
        <w:t>.…………………………………………………………………</w:t>
      </w:r>
      <w:proofErr w:type="gramStart"/>
      <w:r w:rsidRPr="006134B7">
        <w:t>…….</w:t>
      </w:r>
      <w:proofErr w:type="gramEnd"/>
      <w:r w:rsidRPr="006134B7">
        <w:t>.………………</w:t>
      </w:r>
      <w:proofErr w:type="gramStart"/>
      <w:r w:rsidRPr="006134B7">
        <w:t>…….</w:t>
      </w:r>
      <w:proofErr w:type="gramEnd"/>
      <w:r w:rsidRPr="006134B7">
        <w:t>.</w:t>
      </w:r>
      <w:r w:rsidR="00227565">
        <w:t>Datum</w:t>
      </w:r>
      <w:r w:rsidR="00227565">
        <w:tab/>
      </w:r>
      <w:r w:rsidR="00361B38">
        <w:tab/>
      </w:r>
      <w:r w:rsidR="00227565">
        <w:t>Unterschrift der Studienleitung</w:t>
      </w:r>
    </w:p>
    <w:sectPr w:rsidR="002E7E95" w:rsidSect="00C81CC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77" w:bottom="1440" w:left="1077" w:header="46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EBD7" w14:textId="77777777" w:rsidR="002D70B4" w:rsidRDefault="002D70B4" w:rsidP="00FC1429">
      <w:pPr>
        <w:spacing w:line="240" w:lineRule="auto"/>
      </w:pPr>
      <w:r>
        <w:separator/>
      </w:r>
    </w:p>
  </w:endnote>
  <w:endnote w:type="continuationSeparator" w:id="0">
    <w:p w14:paraId="23A4B71A" w14:textId="77777777" w:rsidR="002D70B4" w:rsidRDefault="002D70B4" w:rsidP="00FC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9F3F" w14:textId="77777777" w:rsidR="006134B7" w:rsidRDefault="009D4B9E" w:rsidP="009D4B9E">
    <w:pPr>
      <w:pStyle w:val="KeinLeerraum"/>
      <w:spacing w:line="240" w:lineRule="auto"/>
      <w:rPr>
        <w:lang w:val="en-US"/>
      </w:rPr>
    </w:pPr>
    <w:r w:rsidRPr="009D4B9E">
      <w:rPr>
        <w:lang w:val="en-US"/>
      </w:rPr>
      <w:t xml:space="preserve">Learning Agreement </w:t>
    </w:r>
  </w:p>
  <w:p w14:paraId="5ADB0662" w14:textId="04C46AD4" w:rsidR="00702F49" w:rsidRPr="00B06954" w:rsidRDefault="009D4B9E" w:rsidP="00791E6D">
    <w:pPr>
      <w:pStyle w:val="KeinLeerraum"/>
      <w:tabs>
        <w:tab w:val="right" w:pos="9752"/>
      </w:tabs>
      <w:spacing w:line="240" w:lineRule="auto"/>
      <w:rPr>
        <w:lang w:val="en-GB"/>
      </w:rPr>
    </w:pPr>
    <w:r w:rsidRPr="00B06954">
      <w:rPr>
        <w:lang w:val="en-GB"/>
      </w:rPr>
      <w:t xml:space="preserve">MBA </w:t>
    </w:r>
    <w:r w:rsidR="00D05027">
      <w:rPr>
        <w:lang w:val="en-GB"/>
      </w:rPr>
      <w:t xml:space="preserve">Professional </w:t>
    </w:r>
    <w:r w:rsidRPr="00B06954">
      <w:rPr>
        <w:lang w:val="en-GB"/>
      </w:rPr>
      <w:t>Biotech, Pharma &amp; MedTech Management</w:t>
    </w:r>
    <w:r w:rsidR="00791E6D">
      <w:rPr>
        <w:lang w:val="en-GB"/>
      </w:rPr>
      <w:tab/>
    </w:r>
    <w:proofErr w:type="spellStart"/>
    <w:r w:rsidR="00BE5109" w:rsidRPr="00B06954">
      <w:rPr>
        <w:lang w:val="en-GB"/>
      </w:rPr>
      <w:t>Seite</w:t>
    </w:r>
    <w:proofErr w:type="spellEnd"/>
    <w:r w:rsidR="00BE5109" w:rsidRPr="00B06954">
      <w:rPr>
        <w:lang w:val="en-GB"/>
      </w:rPr>
      <w:t xml:space="preserve"> </w:t>
    </w:r>
    <w:r w:rsidR="00BE5109" w:rsidRPr="001642C7">
      <w:fldChar w:fldCharType="begin"/>
    </w:r>
    <w:r w:rsidR="00BE5109" w:rsidRPr="00B06954">
      <w:rPr>
        <w:lang w:val="en-GB"/>
      </w:rPr>
      <w:instrText>PAGE  \* Arabic  \* MERGEFORMAT</w:instrText>
    </w:r>
    <w:r w:rsidR="00BE5109" w:rsidRPr="001642C7">
      <w:fldChar w:fldCharType="separate"/>
    </w:r>
    <w:r w:rsidR="00BE5109" w:rsidRPr="00B06954">
      <w:rPr>
        <w:lang w:val="en-GB"/>
      </w:rPr>
      <w:t>1</w:t>
    </w:r>
    <w:r w:rsidR="00BE5109" w:rsidRPr="001642C7">
      <w:fldChar w:fldCharType="end"/>
    </w:r>
    <w:r w:rsidR="00791E6D">
      <w:rPr>
        <w:lang w:val="en-GB"/>
      </w:rPr>
      <w:t>/</w:t>
    </w:r>
    <w:r w:rsidR="00F63EE5">
      <w:fldChar w:fldCharType="begin"/>
    </w:r>
    <w:r w:rsidR="00F63EE5" w:rsidRPr="00B06954">
      <w:rPr>
        <w:lang w:val="en-GB"/>
      </w:rPr>
      <w:instrText>NUMPAGES  \* Arabic  \* MERGEFORMAT</w:instrText>
    </w:r>
    <w:r w:rsidR="00F63EE5">
      <w:fldChar w:fldCharType="separate"/>
    </w:r>
    <w:r w:rsidR="00BE5109" w:rsidRPr="00B06954">
      <w:rPr>
        <w:lang w:val="en-GB"/>
      </w:rPr>
      <w:t>2</w:t>
    </w:r>
    <w:r w:rsidR="00F63EE5">
      <w:fldChar w:fldCharType="end"/>
    </w:r>
  </w:p>
  <w:p w14:paraId="1F90B6EB" w14:textId="77777777" w:rsidR="006134B7" w:rsidRDefault="006134B7" w:rsidP="009D4B9E">
    <w:pPr>
      <w:pStyle w:val="KeinLeerraum"/>
      <w:spacing w:line="240" w:lineRule="auto"/>
    </w:pPr>
    <w:r w:rsidRPr="006134B7">
      <w:t>Department für Biomedizinische Forschung</w:t>
    </w:r>
  </w:p>
  <w:p w14:paraId="0DC61CA2" w14:textId="77777777" w:rsidR="006134B7" w:rsidRPr="009D4B9E" w:rsidRDefault="006134B7" w:rsidP="009D4B9E">
    <w:pPr>
      <w:pStyle w:val="KeinLeerraum"/>
      <w:spacing w:line="240" w:lineRule="auto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F046" w14:textId="77777777" w:rsidR="00DF4EFE" w:rsidRPr="00DF4EFE" w:rsidRDefault="00DF4EFE" w:rsidP="00DF4EFE">
    <w:pPr>
      <w:tabs>
        <w:tab w:val="center" w:pos="4536"/>
        <w:tab w:val="right" w:pos="9449"/>
      </w:tabs>
      <w:spacing w:after="240" w:line="240" w:lineRule="auto"/>
      <w:ind w:right="-380"/>
      <w:jc w:val="right"/>
      <w:rPr>
        <w:color w:val="000000" w:themeColor="text1"/>
        <w:sz w:val="16"/>
        <w:szCs w:val="16"/>
        <w:lang w:val="de-DE"/>
      </w:rPr>
    </w:pPr>
    <w:r w:rsidRPr="00DF4EFE">
      <w:rPr>
        <w:color w:val="000000" w:themeColor="text1"/>
        <w:sz w:val="16"/>
        <w:szCs w:val="16"/>
        <w:lang w:val="de-DE"/>
      </w:rPr>
      <w:t xml:space="preserve">Seite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PAGE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  <w:r w:rsidRPr="00DF4EFE">
      <w:rPr>
        <w:color w:val="000000" w:themeColor="text1"/>
        <w:sz w:val="16"/>
        <w:szCs w:val="16"/>
        <w:lang w:val="de-DE"/>
      </w:rPr>
      <w:t xml:space="preserve"> von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NUMPAGES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E883" w14:textId="77777777" w:rsidR="002D70B4" w:rsidRDefault="002D70B4" w:rsidP="00F034E9">
      <w:pPr>
        <w:spacing w:before="120" w:line="240" w:lineRule="auto"/>
      </w:pPr>
      <w:r>
        <w:separator/>
      </w:r>
    </w:p>
  </w:footnote>
  <w:footnote w:type="continuationSeparator" w:id="0">
    <w:p w14:paraId="5DA1E47C" w14:textId="77777777" w:rsidR="002D70B4" w:rsidRDefault="002D70B4" w:rsidP="00F034E9">
      <w:pPr>
        <w:spacing w:before="120" w:line="240" w:lineRule="auto"/>
      </w:pPr>
      <w:r>
        <w:continuationSeparator/>
      </w:r>
    </w:p>
  </w:footnote>
  <w:footnote w:type="continuationNotice" w:id="1">
    <w:p w14:paraId="49742110" w14:textId="77777777" w:rsidR="002D70B4" w:rsidRDefault="002D70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C23B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2D9431E8" wp14:editId="294B6787">
          <wp:extent cx="2253600" cy="832295"/>
          <wp:effectExtent l="0" t="0" r="0" b="6350"/>
          <wp:docPr id="1538408151" name="Grafik 1538408151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E763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4CCF5C24" wp14:editId="4A0EB076">
          <wp:extent cx="2253600" cy="832295"/>
          <wp:effectExtent l="0" t="0" r="0" b="6350"/>
          <wp:docPr id="2103015184" name="Grafik 2103015184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240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8E8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EE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141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760F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8A91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8E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6D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B2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44D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6021A"/>
    <w:multiLevelType w:val="multilevel"/>
    <w:tmpl w:val="1C2871DC"/>
    <w:numStyleLink w:val="Aufzhlung"/>
  </w:abstractNum>
  <w:abstractNum w:abstractNumId="11" w15:restartNumberingAfterBreak="0">
    <w:nsid w:val="07B8570D"/>
    <w:multiLevelType w:val="multilevel"/>
    <w:tmpl w:val="8ABCB486"/>
    <w:styleLink w:val="ListennummerStandard"/>
    <w:lvl w:ilvl="0">
      <w:start w:val="1"/>
      <w:numFmt w:val="decimal"/>
      <w:pStyle w:val="Listennumm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decimal"/>
      <w:pStyle w:val="Listennummer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Listennummer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pStyle w:val="Listennummer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pStyle w:val="Listennummer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1D144A6F"/>
    <w:multiLevelType w:val="multilevel"/>
    <w:tmpl w:val="1C2871DC"/>
    <w:styleLink w:val="Aufzhlung"/>
    <w:lvl w:ilvl="0">
      <w:start w:val="1"/>
      <w:numFmt w:val="bullet"/>
      <w:pStyle w:val="Aufzhlungszeichen"/>
      <w:lvlText w:val="•"/>
      <w:lvlJc w:val="left"/>
      <w:pPr>
        <w:tabs>
          <w:tab w:val="num" w:pos="284"/>
        </w:tabs>
        <w:ind w:left="284" w:hanging="284"/>
      </w:pPr>
      <w:rPr>
        <w:rFonts w:ascii="Univers" w:hAnsi="Univers" w:hint="default"/>
        <w:color w:val="auto"/>
        <w:u w:val="none"/>
      </w:rPr>
    </w:lvl>
    <w:lvl w:ilvl="1">
      <w:start w:val="1"/>
      <w:numFmt w:val="bullet"/>
      <w:pStyle w:val="Aufzhlungszeichen2"/>
      <w:lvlText w:val="•"/>
      <w:lvlJc w:val="left"/>
      <w:pPr>
        <w:tabs>
          <w:tab w:val="num" w:pos="568"/>
        </w:tabs>
        <w:ind w:left="568" w:hanging="284"/>
      </w:pPr>
      <w:rPr>
        <w:rFonts w:ascii="Univers" w:hAnsi="Univers" w:hint="default"/>
        <w:color w:val="auto"/>
      </w:rPr>
    </w:lvl>
    <w:lvl w:ilvl="2">
      <w:start w:val="1"/>
      <w:numFmt w:val="bullet"/>
      <w:pStyle w:val="Aufzhlungszeichen3"/>
      <w:lvlText w:val="•"/>
      <w:lvlJc w:val="left"/>
      <w:pPr>
        <w:tabs>
          <w:tab w:val="num" w:pos="852"/>
        </w:tabs>
        <w:ind w:left="852" w:hanging="284"/>
      </w:pPr>
      <w:rPr>
        <w:rFonts w:ascii="Univers" w:hAnsi="Univers" w:hint="default"/>
        <w:color w:val="auto"/>
      </w:rPr>
    </w:lvl>
    <w:lvl w:ilvl="3">
      <w:start w:val="1"/>
      <w:numFmt w:val="bullet"/>
      <w:pStyle w:val="Aufzhlungszeichen4"/>
      <w:lvlText w:val="•"/>
      <w:lvlJc w:val="left"/>
      <w:pPr>
        <w:tabs>
          <w:tab w:val="num" w:pos="1136"/>
        </w:tabs>
        <w:ind w:left="1136" w:hanging="284"/>
      </w:pPr>
      <w:rPr>
        <w:rFonts w:ascii="Univers" w:hAnsi="Univers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420"/>
        </w:tabs>
        <w:ind w:left="1420" w:hanging="284"/>
      </w:pPr>
      <w:rPr>
        <w:rFonts w:ascii="Univers" w:hAnsi="Univers" w:hint="default"/>
        <w:color w:val="auto"/>
      </w:rPr>
    </w:lvl>
    <w:lvl w:ilvl="5">
      <w:start w:val="1"/>
      <w:numFmt w:val="bullet"/>
      <w:lvlText w:val="●"/>
      <w:lvlJc w:val="left"/>
      <w:pPr>
        <w:tabs>
          <w:tab w:val="num" w:pos="1704"/>
        </w:tabs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1988"/>
        </w:tabs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▪"/>
      <w:lvlJc w:val="left"/>
      <w:pPr>
        <w:tabs>
          <w:tab w:val="num" w:pos="2272"/>
        </w:tabs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▪"/>
      <w:lvlJc w:val="left"/>
      <w:pPr>
        <w:tabs>
          <w:tab w:val="num" w:pos="2556"/>
        </w:tabs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13" w15:restartNumberingAfterBreak="0">
    <w:nsid w:val="1EF00B24"/>
    <w:multiLevelType w:val="multilevel"/>
    <w:tmpl w:val="BD1C529A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4" w15:restartNumberingAfterBreak="0">
    <w:nsid w:val="2108570F"/>
    <w:multiLevelType w:val="hybridMultilevel"/>
    <w:tmpl w:val="2EF25C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0EB6"/>
    <w:multiLevelType w:val="multilevel"/>
    <w:tmpl w:val="50F63D06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40E9610B"/>
    <w:multiLevelType w:val="multilevel"/>
    <w:tmpl w:val="1C2871DC"/>
    <w:numStyleLink w:val="Aufzhlung"/>
  </w:abstractNum>
  <w:abstractNum w:abstractNumId="17" w15:restartNumberingAfterBreak="0">
    <w:nsid w:val="45576DF8"/>
    <w:multiLevelType w:val="multilevel"/>
    <w:tmpl w:val="D95885C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A45ADE"/>
    <w:multiLevelType w:val="multilevel"/>
    <w:tmpl w:val="1C2871DC"/>
    <w:numStyleLink w:val="Aufzhlung"/>
  </w:abstractNum>
  <w:abstractNum w:abstractNumId="19" w15:restartNumberingAfterBreak="0">
    <w:nsid w:val="5195189C"/>
    <w:multiLevelType w:val="multilevel"/>
    <w:tmpl w:val="1C2871DC"/>
    <w:numStyleLink w:val="Aufzhlung"/>
  </w:abstractNum>
  <w:abstractNum w:abstractNumId="20" w15:restartNumberingAfterBreak="0">
    <w:nsid w:val="581E51C3"/>
    <w:multiLevelType w:val="multilevel"/>
    <w:tmpl w:val="2C7E6254"/>
    <w:styleLink w:val="ListemitBuchstaben"/>
    <w:lvl w:ilvl="0">
      <w:start w:val="1"/>
      <w:numFmt w:val="lowerLetter"/>
      <w:pStyle w:val="Liste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Liste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pStyle w:val="Liste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pStyle w:val="Liste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pStyle w:val="Liste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1" w15:restartNumberingAfterBreak="0">
    <w:nsid w:val="62040FDC"/>
    <w:multiLevelType w:val="hybridMultilevel"/>
    <w:tmpl w:val="526A2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A5C6B"/>
    <w:multiLevelType w:val="multilevel"/>
    <w:tmpl w:val="1C2871DC"/>
    <w:numStyleLink w:val="Aufzhlung"/>
  </w:abstractNum>
  <w:num w:numId="1" w16cid:durableId="1969309993">
    <w:abstractNumId w:val="9"/>
  </w:num>
  <w:num w:numId="2" w16cid:durableId="1425147555">
    <w:abstractNumId w:val="7"/>
  </w:num>
  <w:num w:numId="3" w16cid:durableId="1366978685">
    <w:abstractNumId w:val="6"/>
  </w:num>
  <w:num w:numId="4" w16cid:durableId="482820869">
    <w:abstractNumId w:val="5"/>
  </w:num>
  <w:num w:numId="5" w16cid:durableId="1296180127">
    <w:abstractNumId w:val="4"/>
  </w:num>
  <w:num w:numId="6" w16cid:durableId="740905289">
    <w:abstractNumId w:val="8"/>
  </w:num>
  <w:num w:numId="7" w16cid:durableId="1153718581">
    <w:abstractNumId w:val="3"/>
  </w:num>
  <w:num w:numId="8" w16cid:durableId="1503201124">
    <w:abstractNumId w:val="2"/>
  </w:num>
  <w:num w:numId="9" w16cid:durableId="455608221">
    <w:abstractNumId w:val="1"/>
  </w:num>
  <w:num w:numId="10" w16cid:durableId="763499474">
    <w:abstractNumId w:val="0"/>
  </w:num>
  <w:num w:numId="11" w16cid:durableId="259220088">
    <w:abstractNumId w:val="12"/>
  </w:num>
  <w:num w:numId="12" w16cid:durableId="296255046">
    <w:abstractNumId w:val="19"/>
  </w:num>
  <w:num w:numId="13" w16cid:durableId="774980307">
    <w:abstractNumId w:val="19"/>
  </w:num>
  <w:num w:numId="14" w16cid:durableId="1454901894">
    <w:abstractNumId w:val="19"/>
  </w:num>
  <w:num w:numId="15" w16cid:durableId="2042436749">
    <w:abstractNumId w:val="19"/>
  </w:num>
  <w:num w:numId="16" w16cid:durableId="2112702514">
    <w:abstractNumId w:val="15"/>
  </w:num>
  <w:num w:numId="17" w16cid:durableId="1831603677">
    <w:abstractNumId w:val="15"/>
  </w:num>
  <w:num w:numId="18" w16cid:durableId="430903243">
    <w:abstractNumId w:val="15"/>
  </w:num>
  <w:num w:numId="19" w16cid:durableId="182206291">
    <w:abstractNumId w:val="15"/>
  </w:num>
  <w:num w:numId="20" w16cid:durableId="505555565">
    <w:abstractNumId w:val="15"/>
  </w:num>
  <w:num w:numId="21" w16cid:durableId="1418862515">
    <w:abstractNumId w:val="20"/>
  </w:num>
  <w:num w:numId="22" w16cid:durableId="1841189727">
    <w:abstractNumId w:val="13"/>
  </w:num>
  <w:num w:numId="23" w16cid:durableId="1906254002">
    <w:abstractNumId w:val="13"/>
  </w:num>
  <w:num w:numId="24" w16cid:durableId="1242107455">
    <w:abstractNumId w:val="13"/>
  </w:num>
  <w:num w:numId="25" w16cid:durableId="2024546655">
    <w:abstractNumId w:val="13"/>
  </w:num>
  <w:num w:numId="26" w16cid:durableId="99449076">
    <w:abstractNumId w:val="13"/>
  </w:num>
  <w:num w:numId="27" w16cid:durableId="2115665598">
    <w:abstractNumId w:val="11"/>
  </w:num>
  <w:num w:numId="28" w16cid:durableId="482621865">
    <w:abstractNumId w:val="17"/>
  </w:num>
  <w:num w:numId="29" w16cid:durableId="1503081911">
    <w:abstractNumId w:val="22"/>
  </w:num>
  <w:num w:numId="30" w16cid:durableId="1628468032">
    <w:abstractNumId w:val="16"/>
  </w:num>
  <w:num w:numId="31" w16cid:durableId="1048577359">
    <w:abstractNumId w:val="18"/>
  </w:num>
  <w:num w:numId="32" w16cid:durableId="576329952">
    <w:abstractNumId w:val="10"/>
  </w:num>
  <w:num w:numId="33" w16cid:durableId="1922518212">
    <w:abstractNumId w:val="21"/>
  </w:num>
  <w:num w:numId="34" w16cid:durableId="923874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zz2+QZwkWbSdD3Qt3pFl0cABDImzRaati2a223qp3daZacARbBEDSadakRbegKnNUAgd7pAKwWN2jKtANnbAg==" w:salt="YLEKaE5xPmTCw7tqDLec5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20"/>
    <w:rsid w:val="00002656"/>
    <w:rsid w:val="000139FC"/>
    <w:rsid w:val="000157C4"/>
    <w:rsid w:val="00015DBF"/>
    <w:rsid w:val="0002230E"/>
    <w:rsid w:val="00022DDA"/>
    <w:rsid w:val="0005347C"/>
    <w:rsid w:val="00060415"/>
    <w:rsid w:val="000636C0"/>
    <w:rsid w:val="00065357"/>
    <w:rsid w:val="00077938"/>
    <w:rsid w:val="00080AB5"/>
    <w:rsid w:val="000846A0"/>
    <w:rsid w:val="00086DA3"/>
    <w:rsid w:val="000A3CF0"/>
    <w:rsid w:val="000B1A75"/>
    <w:rsid w:val="000B76DE"/>
    <w:rsid w:val="000D1A71"/>
    <w:rsid w:val="000E0A7F"/>
    <w:rsid w:val="000E39B4"/>
    <w:rsid w:val="000E623A"/>
    <w:rsid w:val="00101248"/>
    <w:rsid w:val="00103863"/>
    <w:rsid w:val="00106F7E"/>
    <w:rsid w:val="00110AD0"/>
    <w:rsid w:val="00120CC4"/>
    <w:rsid w:val="0012773C"/>
    <w:rsid w:val="001313B5"/>
    <w:rsid w:val="0013233B"/>
    <w:rsid w:val="00146614"/>
    <w:rsid w:val="00147762"/>
    <w:rsid w:val="00153147"/>
    <w:rsid w:val="0016250A"/>
    <w:rsid w:val="001642C7"/>
    <w:rsid w:val="0017466B"/>
    <w:rsid w:val="001806C2"/>
    <w:rsid w:val="0018293A"/>
    <w:rsid w:val="00185185"/>
    <w:rsid w:val="001B2B1E"/>
    <w:rsid w:val="001C799F"/>
    <w:rsid w:val="001C7B41"/>
    <w:rsid w:val="001D33DA"/>
    <w:rsid w:val="001D4A63"/>
    <w:rsid w:val="001E1F90"/>
    <w:rsid w:val="001F3408"/>
    <w:rsid w:val="001F3F8C"/>
    <w:rsid w:val="001F4327"/>
    <w:rsid w:val="00220490"/>
    <w:rsid w:val="0022135D"/>
    <w:rsid w:val="00222CDD"/>
    <w:rsid w:val="00224A9A"/>
    <w:rsid w:val="00227565"/>
    <w:rsid w:val="00231F96"/>
    <w:rsid w:val="00232C75"/>
    <w:rsid w:val="002475CC"/>
    <w:rsid w:val="00247E51"/>
    <w:rsid w:val="00250B6A"/>
    <w:rsid w:val="00251F07"/>
    <w:rsid w:val="00252D46"/>
    <w:rsid w:val="00252EE3"/>
    <w:rsid w:val="00253BF9"/>
    <w:rsid w:val="00261CD2"/>
    <w:rsid w:val="00264BAA"/>
    <w:rsid w:val="00270B00"/>
    <w:rsid w:val="002726BF"/>
    <w:rsid w:val="002766A0"/>
    <w:rsid w:val="00283C6F"/>
    <w:rsid w:val="00292ADA"/>
    <w:rsid w:val="002971EF"/>
    <w:rsid w:val="00297EA4"/>
    <w:rsid w:val="002C4DAB"/>
    <w:rsid w:val="002D25B8"/>
    <w:rsid w:val="002D5FCE"/>
    <w:rsid w:val="002D70B4"/>
    <w:rsid w:val="002E3751"/>
    <w:rsid w:val="002E5E0E"/>
    <w:rsid w:val="002E7E95"/>
    <w:rsid w:val="002F0084"/>
    <w:rsid w:val="002F6063"/>
    <w:rsid w:val="002F7840"/>
    <w:rsid w:val="00306300"/>
    <w:rsid w:val="003063A0"/>
    <w:rsid w:val="00320942"/>
    <w:rsid w:val="00341BA8"/>
    <w:rsid w:val="0034276A"/>
    <w:rsid w:val="00355376"/>
    <w:rsid w:val="00356227"/>
    <w:rsid w:val="00361B38"/>
    <w:rsid w:val="00371B59"/>
    <w:rsid w:val="00373E06"/>
    <w:rsid w:val="00375478"/>
    <w:rsid w:val="0037714F"/>
    <w:rsid w:val="0037749F"/>
    <w:rsid w:val="00383AA5"/>
    <w:rsid w:val="00387EE9"/>
    <w:rsid w:val="00395F7C"/>
    <w:rsid w:val="003963A7"/>
    <w:rsid w:val="00397983"/>
    <w:rsid w:val="003B54B8"/>
    <w:rsid w:val="003B64B8"/>
    <w:rsid w:val="003C2BBD"/>
    <w:rsid w:val="003D0512"/>
    <w:rsid w:val="003D078E"/>
    <w:rsid w:val="003D55C5"/>
    <w:rsid w:val="003E7D53"/>
    <w:rsid w:val="003F34BA"/>
    <w:rsid w:val="003F53B7"/>
    <w:rsid w:val="00403C58"/>
    <w:rsid w:val="00411953"/>
    <w:rsid w:val="00415843"/>
    <w:rsid w:val="004256BC"/>
    <w:rsid w:val="00426642"/>
    <w:rsid w:val="0043794B"/>
    <w:rsid w:val="00447C3D"/>
    <w:rsid w:val="00470AF0"/>
    <w:rsid w:val="00480CA5"/>
    <w:rsid w:val="00482661"/>
    <w:rsid w:val="004A1BA4"/>
    <w:rsid w:val="004A6998"/>
    <w:rsid w:val="004C0220"/>
    <w:rsid w:val="004D0940"/>
    <w:rsid w:val="004F2EE7"/>
    <w:rsid w:val="004F4C64"/>
    <w:rsid w:val="0050146D"/>
    <w:rsid w:val="005035DA"/>
    <w:rsid w:val="00504DD7"/>
    <w:rsid w:val="00504F5B"/>
    <w:rsid w:val="00514135"/>
    <w:rsid w:val="005175D2"/>
    <w:rsid w:val="00517C81"/>
    <w:rsid w:val="005202A7"/>
    <w:rsid w:val="00523573"/>
    <w:rsid w:val="005320B4"/>
    <w:rsid w:val="00532952"/>
    <w:rsid w:val="005337E9"/>
    <w:rsid w:val="00540001"/>
    <w:rsid w:val="00542929"/>
    <w:rsid w:val="00543613"/>
    <w:rsid w:val="00553EC8"/>
    <w:rsid w:val="00573D2B"/>
    <w:rsid w:val="005B0A85"/>
    <w:rsid w:val="005B353F"/>
    <w:rsid w:val="005B4085"/>
    <w:rsid w:val="005B7656"/>
    <w:rsid w:val="005C0C5A"/>
    <w:rsid w:val="005C5CC9"/>
    <w:rsid w:val="005C6032"/>
    <w:rsid w:val="005D6BD8"/>
    <w:rsid w:val="005E53D5"/>
    <w:rsid w:val="006102CA"/>
    <w:rsid w:val="006134B7"/>
    <w:rsid w:val="00630210"/>
    <w:rsid w:val="0064659B"/>
    <w:rsid w:val="00653CA2"/>
    <w:rsid w:val="00656C29"/>
    <w:rsid w:val="0066283C"/>
    <w:rsid w:val="00676EC2"/>
    <w:rsid w:val="006A137D"/>
    <w:rsid w:val="006B175E"/>
    <w:rsid w:val="006B5242"/>
    <w:rsid w:val="006C01F6"/>
    <w:rsid w:val="006D07EF"/>
    <w:rsid w:val="006E58A0"/>
    <w:rsid w:val="006F79CD"/>
    <w:rsid w:val="00702F49"/>
    <w:rsid w:val="0070414F"/>
    <w:rsid w:val="00710BEE"/>
    <w:rsid w:val="00711D1D"/>
    <w:rsid w:val="00713C66"/>
    <w:rsid w:val="00720799"/>
    <w:rsid w:val="00731CB2"/>
    <w:rsid w:val="00737EA2"/>
    <w:rsid w:val="00744831"/>
    <w:rsid w:val="00754FC9"/>
    <w:rsid w:val="0076464D"/>
    <w:rsid w:val="00765131"/>
    <w:rsid w:val="00770D8B"/>
    <w:rsid w:val="0078174A"/>
    <w:rsid w:val="00783D8D"/>
    <w:rsid w:val="00791E6D"/>
    <w:rsid w:val="00797B62"/>
    <w:rsid w:val="00797F7D"/>
    <w:rsid w:val="007A2717"/>
    <w:rsid w:val="007A4318"/>
    <w:rsid w:val="007B170A"/>
    <w:rsid w:val="007B7340"/>
    <w:rsid w:val="007C00CE"/>
    <w:rsid w:val="007D18A6"/>
    <w:rsid w:val="007D20EE"/>
    <w:rsid w:val="007D496E"/>
    <w:rsid w:val="007D4F88"/>
    <w:rsid w:val="007D6D73"/>
    <w:rsid w:val="007D6DD0"/>
    <w:rsid w:val="007E2CA2"/>
    <w:rsid w:val="007E4BAF"/>
    <w:rsid w:val="00806FE5"/>
    <w:rsid w:val="0081453F"/>
    <w:rsid w:val="00830414"/>
    <w:rsid w:val="008308C4"/>
    <w:rsid w:val="00833F3E"/>
    <w:rsid w:val="00844831"/>
    <w:rsid w:val="008619B2"/>
    <w:rsid w:val="00863605"/>
    <w:rsid w:val="00866895"/>
    <w:rsid w:val="00883329"/>
    <w:rsid w:val="008864EE"/>
    <w:rsid w:val="00895FEA"/>
    <w:rsid w:val="00897D9D"/>
    <w:rsid w:val="008A521C"/>
    <w:rsid w:val="008C007C"/>
    <w:rsid w:val="008C010A"/>
    <w:rsid w:val="008C22D2"/>
    <w:rsid w:val="008C7C77"/>
    <w:rsid w:val="008E2DB1"/>
    <w:rsid w:val="008F3560"/>
    <w:rsid w:val="009044FD"/>
    <w:rsid w:val="00915A1B"/>
    <w:rsid w:val="00932932"/>
    <w:rsid w:val="009336FA"/>
    <w:rsid w:val="00935128"/>
    <w:rsid w:val="00937155"/>
    <w:rsid w:val="00947EDE"/>
    <w:rsid w:val="009723AA"/>
    <w:rsid w:val="00980EA8"/>
    <w:rsid w:val="00986081"/>
    <w:rsid w:val="00992EF8"/>
    <w:rsid w:val="00997FA5"/>
    <w:rsid w:val="009A4008"/>
    <w:rsid w:val="009A4F91"/>
    <w:rsid w:val="009D4B9E"/>
    <w:rsid w:val="009E5C00"/>
    <w:rsid w:val="009F3016"/>
    <w:rsid w:val="009F5840"/>
    <w:rsid w:val="009F5E23"/>
    <w:rsid w:val="009F7FEA"/>
    <w:rsid w:val="00A013A4"/>
    <w:rsid w:val="00A11BA0"/>
    <w:rsid w:val="00A12E17"/>
    <w:rsid w:val="00A13F96"/>
    <w:rsid w:val="00A26B7D"/>
    <w:rsid w:val="00A2757D"/>
    <w:rsid w:val="00A312F1"/>
    <w:rsid w:val="00A34B2A"/>
    <w:rsid w:val="00A43C9A"/>
    <w:rsid w:val="00A52852"/>
    <w:rsid w:val="00A630E4"/>
    <w:rsid w:val="00A77D9C"/>
    <w:rsid w:val="00A8626C"/>
    <w:rsid w:val="00A91209"/>
    <w:rsid w:val="00A92D1C"/>
    <w:rsid w:val="00AC13CE"/>
    <w:rsid w:val="00AC4A44"/>
    <w:rsid w:val="00AD23CF"/>
    <w:rsid w:val="00AE0689"/>
    <w:rsid w:val="00AE3E6D"/>
    <w:rsid w:val="00AF4730"/>
    <w:rsid w:val="00AF792A"/>
    <w:rsid w:val="00B05073"/>
    <w:rsid w:val="00B06954"/>
    <w:rsid w:val="00B23819"/>
    <w:rsid w:val="00B304C4"/>
    <w:rsid w:val="00B3074E"/>
    <w:rsid w:val="00B46CA1"/>
    <w:rsid w:val="00B52011"/>
    <w:rsid w:val="00B523D3"/>
    <w:rsid w:val="00B53EE7"/>
    <w:rsid w:val="00B56E71"/>
    <w:rsid w:val="00B57B85"/>
    <w:rsid w:val="00B615AE"/>
    <w:rsid w:val="00B63082"/>
    <w:rsid w:val="00B63959"/>
    <w:rsid w:val="00B72AE6"/>
    <w:rsid w:val="00B73312"/>
    <w:rsid w:val="00B81E4D"/>
    <w:rsid w:val="00BA11A5"/>
    <w:rsid w:val="00BA1F88"/>
    <w:rsid w:val="00BA60BA"/>
    <w:rsid w:val="00BA7331"/>
    <w:rsid w:val="00BB1F1D"/>
    <w:rsid w:val="00BC2ACF"/>
    <w:rsid w:val="00BC5766"/>
    <w:rsid w:val="00BE047A"/>
    <w:rsid w:val="00BE5109"/>
    <w:rsid w:val="00BF6E11"/>
    <w:rsid w:val="00C267CE"/>
    <w:rsid w:val="00C279A2"/>
    <w:rsid w:val="00C444D3"/>
    <w:rsid w:val="00C52790"/>
    <w:rsid w:val="00C62F6F"/>
    <w:rsid w:val="00C63018"/>
    <w:rsid w:val="00C74EBF"/>
    <w:rsid w:val="00C8002B"/>
    <w:rsid w:val="00C81CC5"/>
    <w:rsid w:val="00C82F26"/>
    <w:rsid w:val="00C8302B"/>
    <w:rsid w:val="00C8692A"/>
    <w:rsid w:val="00C9372D"/>
    <w:rsid w:val="00C94083"/>
    <w:rsid w:val="00CB0A91"/>
    <w:rsid w:val="00CC1DF9"/>
    <w:rsid w:val="00CC77D7"/>
    <w:rsid w:val="00CD038D"/>
    <w:rsid w:val="00CD75E3"/>
    <w:rsid w:val="00CD76B6"/>
    <w:rsid w:val="00CE2FEF"/>
    <w:rsid w:val="00CF6F84"/>
    <w:rsid w:val="00D0020F"/>
    <w:rsid w:val="00D05027"/>
    <w:rsid w:val="00D05E25"/>
    <w:rsid w:val="00D118A7"/>
    <w:rsid w:val="00D34F68"/>
    <w:rsid w:val="00D350CA"/>
    <w:rsid w:val="00D41495"/>
    <w:rsid w:val="00D43A41"/>
    <w:rsid w:val="00D448C0"/>
    <w:rsid w:val="00D57D75"/>
    <w:rsid w:val="00D6582C"/>
    <w:rsid w:val="00D85313"/>
    <w:rsid w:val="00D90793"/>
    <w:rsid w:val="00DA0B06"/>
    <w:rsid w:val="00DB2B74"/>
    <w:rsid w:val="00DC7CF5"/>
    <w:rsid w:val="00DD0520"/>
    <w:rsid w:val="00DD1861"/>
    <w:rsid w:val="00DD590C"/>
    <w:rsid w:val="00DF2F4C"/>
    <w:rsid w:val="00DF4EFE"/>
    <w:rsid w:val="00DF586F"/>
    <w:rsid w:val="00DF6D38"/>
    <w:rsid w:val="00E34E40"/>
    <w:rsid w:val="00E42C54"/>
    <w:rsid w:val="00E46E78"/>
    <w:rsid w:val="00E4750E"/>
    <w:rsid w:val="00E531AA"/>
    <w:rsid w:val="00E67F15"/>
    <w:rsid w:val="00E81C7E"/>
    <w:rsid w:val="00E97C80"/>
    <w:rsid w:val="00EC79F9"/>
    <w:rsid w:val="00ED4771"/>
    <w:rsid w:val="00ED6070"/>
    <w:rsid w:val="00EE10AC"/>
    <w:rsid w:val="00EE26FE"/>
    <w:rsid w:val="00EF1623"/>
    <w:rsid w:val="00EF5E4F"/>
    <w:rsid w:val="00F034E9"/>
    <w:rsid w:val="00F040BD"/>
    <w:rsid w:val="00F23247"/>
    <w:rsid w:val="00F31196"/>
    <w:rsid w:val="00F31B09"/>
    <w:rsid w:val="00F43E18"/>
    <w:rsid w:val="00F56E2E"/>
    <w:rsid w:val="00F60B0D"/>
    <w:rsid w:val="00F63EE5"/>
    <w:rsid w:val="00F6433E"/>
    <w:rsid w:val="00F662DE"/>
    <w:rsid w:val="00F753AA"/>
    <w:rsid w:val="00F81DDF"/>
    <w:rsid w:val="00F83C03"/>
    <w:rsid w:val="00F84C6B"/>
    <w:rsid w:val="00FA085A"/>
    <w:rsid w:val="00FB732C"/>
    <w:rsid w:val="00FC1429"/>
    <w:rsid w:val="00FD0EFD"/>
    <w:rsid w:val="00FD23E0"/>
    <w:rsid w:val="00FD3D9F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7DA4B"/>
  <w15:chartTrackingRefBased/>
  <w15:docId w15:val="{2E146350-8327-4349-8DA9-DBD3545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AT" w:eastAsia="en-US" w:bidi="ar-SA"/>
        <w14:ligatures w14:val="standardContextual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20"/>
    <w:lsdException w:name="toc 7" w:semiHidden="1" w:uiPriority="20"/>
    <w:lsdException w:name="toc 8" w:semiHidden="1" w:uiPriority="20"/>
    <w:lsdException w:name="toc 9" w:semiHidden="1" w:uiPriority="2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0" w:unhideWhenUsed="1" w:qFormat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iPriority="10" w:unhideWhenUsed="1" w:qFormat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9" w:unhideWhenUsed="1" w:qFormat="1"/>
    <w:lsdException w:name="List Bullet 3" w:semiHidden="1" w:uiPriority="9" w:unhideWhenUsed="1"/>
    <w:lsdException w:name="List Bullet 4" w:semiHidden="1" w:uiPriority="9" w:unhideWhenUsed="1"/>
    <w:lsdException w:name="List Bullet 5" w:semiHidden="1" w:uiPriority="4" w:unhideWhenUsed="1"/>
    <w:lsdException w:name="List Number 2" w:semiHidden="1" w:uiPriority="9" w:unhideWhenUsed="1" w:qFormat="1"/>
    <w:lsdException w:name="List Number 3" w:semiHidden="1" w:uiPriority="9" w:unhideWhenUsed="1"/>
    <w:lsdException w:name="List Number 4" w:semiHidden="1" w:uiPriority="9" w:unhideWhenUsed="1"/>
    <w:lsdException w:name="List Number 5" w:semiHidden="1" w:uiPriority="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3560"/>
    <w:pPr>
      <w:spacing w:before="0" w:after="200"/>
    </w:pPr>
    <w:rPr>
      <w:rFonts w:ascii="Arial" w:hAnsi="Arial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E51"/>
    <w:pPr>
      <w:keepNext/>
      <w:keepLines/>
      <w:numPr>
        <w:numId w:val="28"/>
      </w:numPr>
      <w:spacing w:before="480" w:after="360"/>
      <w:ind w:left="425" w:hanging="425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3D55C5"/>
    <w:pPr>
      <w:numPr>
        <w:ilvl w:val="1"/>
      </w:numPr>
      <w:spacing w:before="360" w:after="240"/>
      <w:ind w:left="567" w:hanging="567"/>
      <w:outlineLvl w:val="1"/>
    </w:pPr>
    <w:rPr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3D55C5"/>
    <w:pPr>
      <w:numPr>
        <w:ilvl w:val="2"/>
      </w:numPr>
      <w:spacing w:before="240"/>
      <w:ind w:left="709" w:hanging="709"/>
      <w:outlineLvl w:val="2"/>
    </w:pPr>
    <w:rPr>
      <w:sz w:val="22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D55C5"/>
    <w:pPr>
      <w:numPr>
        <w:ilvl w:val="3"/>
      </w:numPr>
      <w:ind w:left="851" w:hanging="851"/>
      <w:outlineLvl w:val="3"/>
    </w:pPr>
    <w:rPr>
      <w:iCs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3D55C5"/>
    <w:pPr>
      <w:numPr>
        <w:ilvl w:val="4"/>
      </w:numPr>
      <w:ind w:left="992" w:hanging="992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FD0EFD"/>
    <w:pPr>
      <w:keepNext/>
      <w:keepLines/>
      <w:numPr>
        <w:ilvl w:val="5"/>
        <w:numId w:val="28"/>
      </w:numPr>
      <w:spacing w:after="2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765131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765131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765131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b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523D3"/>
    <w:pPr>
      <w:tabs>
        <w:tab w:val="center" w:pos="4536"/>
      </w:tabs>
      <w:spacing w:before="280" w:line="240" w:lineRule="auto"/>
      <w:ind w:right="-28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B523D3"/>
  </w:style>
  <w:style w:type="paragraph" w:styleId="Fuzeile">
    <w:name w:val="footer"/>
    <w:basedOn w:val="Standard"/>
    <w:link w:val="FuzeileZchn"/>
    <w:uiPriority w:val="99"/>
    <w:rsid w:val="001642C7"/>
    <w:pPr>
      <w:tabs>
        <w:tab w:val="center" w:pos="4536"/>
        <w:tab w:val="right" w:pos="9449"/>
      </w:tabs>
      <w:spacing w:after="240" w:line="240" w:lineRule="auto"/>
      <w:ind w:right="-380"/>
      <w:jc w:val="right"/>
    </w:pPr>
    <w:rPr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642C7"/>
    <w:rPr>
      <w:sz w:val="16"/>
      <w:szCs w:val="16"/>
      <w:lang w:val="de-DE"/>
    </w:rPr>
  </w:style>
  <w:style w:type="paragraph" w:customStyle="1" w:styleId="Abbildung">
    <w:name w:val="Abbildung"/>
    <w:basedOn w:val="Standard"/>
    <w:next w:val="Beschriftung"/>
    <w:uiPriority w:val="11"/>
    <w:qFormat/>
    <w:rsid w:val="00783D8D"/>
    <w:pPr>
      <w:keepNext/>
      <w:keepLines/>
      <w:spacing w:after="120" w:line="240" w:lineRule="auto"/>
    </w:pPr>
    <w:rPr>
      <w:noProof/>
    </w:rPr>
  </w:style>
  <w:style w:type="paragraph" w:styleId="KeinLeerraum">
    <w:name w:val="No Spacing"/>
    <w:uiPriority w:val="1"/>
    <w:qFormat/>
    <w:rsid w:val="004256BC"/>
    <w:pPr>
      <w:spacing w:before="0"/>
    </w:pPr>
  </w:style>
  <w:style w:type="character" w:styleId="Platzhaltertext">
    <w:name w:val="Placeholder Text"/>
    <w:basedOn w:val="Absatz-Standardschriftart"/>
    <w:uiPriority w:val="99"/>
    <w:semiHidden/>
    <w:rsid w:val="00504DD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E5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4"/>
      <w:szCs w:val="26"/>
    </w:rPr>
  </w:style>
  <w:style w:type="character" w:styleId="SchwacheHervorhebung">
    <w:name w:val="Subtle Emphasis"/>
    <w:basedOn w:val="Absatz-Standardschriftart"/>
    <w:uiPriority w:val="10"/>
    <w:qFormat/>
    <w:rsid w:val="008308C4"/>
    <w:rPr>
      <w:i/>
      <w:iCs/>
      <w:color w:val="auto"/>
    </w:rPr>
  </w:style>
  <w:style w:type="character" w:styleId="Hervorhebung">
    <w:name w:val="Emphasis"/>
    <w:basedOn w:val="Absatz-Standardschriftart"/>
    <w:uiPriority w:val="2"/>
    <w:qFormat/>
    <w:rsid w:val="00744831"/>
    <w:rPr>
      <w:b/>
      <w:i w:val="0"/>
      <w:iCs/>
      <w:color w:val="auto"/>
    </w:rPr>
  </w:style>
  <w:style w:type="paragraph" w:styleId="Zitat">
    <w:name w:val="Quote"/>
    <w:basedOn w:val="Standard"/>
    <w:next w:val="Standard"/>
    <w:link w:val="ZitatZchn"/>
    <w:uiPriority w:val="11"/>
    <w:qFormat/>
    <w:rsid w:val="008308C4"/>
    <w:pPr>
      <w:spacing w:before="200" w:after="16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11"/>
    <w:rsid w:val="00C63018"/>
    <w:rPr>
      <w:i/>
      <w:iCs/>
    </w:rPr>
  </w:style>
  <w:style w:type="character" w:styleId="SchwacherVerweis">
    <w:name w:val="Subtle Reference"/>
    <w:basedOn w:val="Absatz-Standardschriftart"/>
    <w:uiPriority w:val="99"/>
    <w:semiHidden/>
    <w:qFormat/>
    <w:rsid w:val="008308C4"/>
    <w:rPr>
      <w:smallCaps/>
      <w:color w:val="auto"/>
    </w:rPr>
  </w:style>
  <w:style w:type="character" w:styleId="IntensiverVerweis">
    <w:name w:val="Intense Reference"/>
    <w:basedOn w:val="Absatz-Standardschriftart"/>
    <w:uiPriority w:val="99"/>
    <w:semiHidden/>
    <w:qFormat/>
    <w:rsid w:val="008308C4"/>
    <w:rPr>
      <w:b/>
      <w:bCs/>
      <w:smallCaps/>
      <w:color w:val="auto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rsid w:val="00765131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C6301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3"/>
    <w:qFormat/>
    <w:rsid w:val="00783D8D"/>
    <w:pPr>
      <w:numPr>
        <w:ilvl w:val="1"/>
      </w:numPr>
      <w:spacing w:after="160"/>
    </w:pPr>
    <w:rPr>
      <w:rFonts w:eastAsiaTheme="minorEastAsia"/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783D8D"/>
    <w:rPr>
      <w:rFonts w:eastAsiaTheme="minorEastAsia"/>
      <w:color w:val="000000" w:themeColor="text1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2"/>
    <w:qFormat/>
    <w:rsid w:val="00BE047A"/>
    <w:pPr>
      <w:spacing w:before="960" w:after="360" w:line="240" w:lineRule="auto"/>
      <w:contextualSpacing/>
    </w:pPr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2"/>
    <w:rsid w:val="00BE047A"/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301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301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301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3018"/>
    <w:rPr>
      <w:rFonts w:asciiTheme="majorHAnsi" w:eastAsiaTheme="majorEastAsia" w:hAnsiTheme="majorHAnsi" w:cstheme="majorBidi"/>
      <w:b/>
      <w:i/>
      <w:iCs/>
      <w:szCs w:val="21"/>
    </w:rPr>
  </w:style>
  <w:style w:type="paragraph" w:styleId="Inhaltsverzeichnisberschrift">
    <w:name w:val="TOC Heading"/>
    <w:basedOn w:val="Standard"/>
    <w:next w:val="Standard"/>
    <w:uiPriority w:val="19"/>
    <w:unhideWhenUsed/>
    <w:qFormat/>
    <w:rsid w:val="00FD0EFD"/>
    <w:pPr>
      <w:spacing w:before="480" w:after="360"/>
    </w:pPr>
    <w:rPr>
      <w:b/>
      <w:sz w:val="28"/>
    </w:rPr>
  </w:style>
  <w:style w:type="numbering" w:customStyle="1" w:styleId="Aufzhlung">
    <w:name w:val="Aufzählung"/>
    <w:basedOn w:val="KeineListe"/>
    <w:uiPriority w:val="99"/>
    <w:rsid w:val="004256BC"/>
    <w:pPr>
      <w:numPr>
        <w:numId w:val="11"/>
      </w:numPr>
    </w:pPr>
  </w:style>
  <w:style w:type="paragraph" w:styleId="Aufzhlungszeichen">
    <w:name w:val="List Bullet"/>
    <w:basedOn w:val="Standard"/>
    <w:uiPriority w:val="4"/>
    <w:qFormat/>
    <w:rsid w:val="00270B00"/>
    <w:pPr>
      <w:numPr>
        <w:numId w:val="32"/>
      </w:numPr>
      <w:spacing w:before="120"/>
    </w:pPr>
    <w:rPr>
      <w:rFonts w:eastAsia="Times New Roman" w:cs="Times New Roman"/>
      <w:lang w:eastAsia="de-DE"/>
    </w:rPr>
  </w:style>
  <w:style w:type="paragraph" w:styleId="Aufzhlungszeichen2">
    <w:name w:val="List Bullet 2"/>
    <w:basedOn w:val="Aufzhlungszeichen"/>
    <w:uiPriority w:val="4"/>
    <w:qFormat/>
    <w:rsid w:val="00270B00"/>
    <w:pPr>
      <w:numPr>
        <w:ilvl w:val="1"/>
      </w:numPr>
      <w:tabs>
        <w:tab w:val="clear" w:pos="568"/>
        <w:tab w:val="left" w:pos="567"/>
      </w:tabs>
    </w:pPr>
    <w:rPr>
      <w:lang w:eastAsia="de-AT"/>
    </w:rPr>
  </w:style>
  <w:style w:type="paragraph" w:styleId="Aufzhlungszeichen3">
    <w:name w:val="List Bullet 3"/>
    <w:basedOn w:val="Aufzhlungszeichen"/>
    <w:uiPriority w:val="4"/>
    <w:unhideWhenUsed/>
    <w:rsid w:val="00270B00"/>
    <w:pPr>
      <w:numPr>
        <w:ilvl w:val="2"/>
      </w:numPr>
      <w:ind w:left="851"/>
    </w:pPr>
    <w:rPr>
      <w:lang w:eastAsia="de-AT"/>
    </w:rPr>
  </w:style>
  <w:style w:type="paragraph" w:styleId="Aufzhlungszeichen4">
    <w:name w:val="List Bullet 4"/>
    <w:basedOn w:val="Aufzhlungszeichen"/>
    <w:uiPriority w:val="4"/>
    <w:semiHidden/>
    <w:rsid w:val="004256BC"/>
    <w:pPr>
      <w:numPr>
        <w:ilvl w:val="3"/>
      </w:numPr>
      <w:ind w:left="1135"/>
    </w:pPr>
  </w:style>
  <w:style w:type="paragraph" w:styleId="Liste">
    <w:name w:val="List"/>
    <w:basedOn w:val="Standard"/>
    <w:uiPriority w:val="6"/>
    <w:qFormat/>
    <w:rsid w:val="00E97C80"/>
    <w:pPr>
      <w:numPr>
        <w:numId w:val="21"/>
      </w:numPr>
      <w:spacing w:before="120"/>
    </w:pPr>
  </w:style>
  <w:style w:type="paragraph" w:styleId="Liste2">
    <w:name w:val="List 2"/>
    <w:basedOn w:val="Liste"/>
    <w:uiPriority w:val="6"/>
    <w:qFormat/>
    <w:rsid w:val="004256BC"/>
    <w:pPr>
      <w:numPr>
        <w:ilvl w:val="1"/>
      </w:numPr>
    </w:pPr>
  </w:style>
  <w:style w:type="paragraph" w:styleId="Liste3">
    <w:name w:val="List 3"/>
    <w:basedOn w:val="Liste"/>
    <w:uiPriority w:val="6"/>
    <w:unhideWhenUsed/>
    <w:rsid w:val="004256BC"/>
    <w:pPr>
      <w:numPr>
        <w:ilvl w:val="2"/>
      </w:numPr>
    </w:pPr>
  </w:style>
  <w:style w:type="paragraph" w:styleId="Liste4">
    <w:name w:val="List 4"/>
    <w:basedOn w:val="Standard"/>
    <w:uiPriority w:val="6"/>
    <w:semiHidden/>
    <w:rsid w:val="004256BC"/>
    <w:pPr>
      <w:numPr>
        <w:ilvl w:val="3"/>
        <w:numId w:val="21"/>
      </w:numPr>
      <w:spacing w:before="120" w:line="240" w:lineRule="auto"/>
      <w:contextualSpacing/>
    </w:pPr>
    <w:rPr>
      <w:color w:val="000000" w:themeColor="text1"/>
    </w:rPr>
  </w:style>
  <w:style w:type="paragraph" w:styleId="Liste5">
    <w:name w:val="List 5"/>
    <w:basedOn w:val="Standard"/>
    <w:uiPriority w:val="6"/>
    <w:semiHidden/>
    <w:rsid w:val="004256BC"/>
    <w:pPr>
      <w:numPr>
        <w:ilvl w:val="4"/>
        <w:numId w:val="21"/>
      </w:numPr>
      <w:spacing w:before="120" w:line="240" w:lineRule="auto"/>
      <w:contextualSpacing/>
    </w:pPr>
    <w:rPr>
      <w:color w:val="000000" w:themeColor="text1"/>
    </w:rPr>
  </w:style>
  <w:style w:type="numbering" w:customStyle="1" w:styleId="ListemitBuchstaben">
    <w:name w:val="Liste mit Buchstaben"/>
    <w:uiPriority w:val="99"/>
    <w:rsid w:val="004256BC"/>
    <w:pPr>
      <w:numPr>
        <w:numId w:val="21"/>
      </w:numPr>
    </w:pPr>
  </w:style>
  <w:style w:type="paragraph" w:styleId="Listennummer">
    <w:name w:val="List Number"/>
    <w:basedOn w:val="Standard"/>
    <w:uiPriority w:val="9"/>
    <w:qFormat/>
    <w:rsid w:val="004256BC"/>
    <w:pPr>
      <w:numPr>
        <w:numId w:val="27"/>
      </w:numPr>
      <w:spacing w:before="120"/>
    </w:pPr>
  </w:style>
  <w:style w:type="paragraph" w:styleId="Listennummer2">
    <w:name w:val="List Number 2"/>
    <w:basedOn w:val="Listennummer"/>
    <w:uiPriority w:val="9"/>
    <w:qFormat/>
    <w:rsid w:val="004256BC"/>
    <w:pPr>
      <w:numPr>
        <w:ilvl w:val="1"/>
      </w:numPr>
    </w:pPr>
  </w:style>
  <w:style w:type="paragraph" w:styleId="Listennummer3">
    <w:name w:val="List Number 3"/>
    <w:basedOn w:val="Listennummer"/>
    <w:uiPriority w:val="9"/>
    <w:unhideWhenUsed/>
    <w:rsid w:val="004256BC"/>
    <w:pPr>
      <w:numPr>
        <w:ilvl w:val="2"/>
      </w:numPr>
    </w:pPr>
  </w:style>
  <w:style w:type="paragraph" w:styleId="Listennummer4">
    <w:name w:val="List Number 4"/>
    <w:basedOn w:val="Listennummer"/>
    <w:uiPriority w:val="9"/>
    <w:semiHidden/>
    <w:rsid w:val="004256BC"/>
    <w:pPr>
      <w:numPr>
        <w:ilvl w:val="3"/>
      </w:numPr>
      <w:ind w:left="1135"/>
    </w:pPr>
  </w:style>
  <w:style w:type="paragraph" w:styleId="Listennummer5">
    <w:name w:val="List Number 5"/>
    <w:basedOn w:val="Listennummer"/>
    <w:uiPriority w:val="9"/>
    <w:semiHidden/>
    <w:rsid w:val="004256BC"/>
    <w:pPr>
      <w:numPr>
        <w:ilvl w:val="4"/>
      </w:numPr>
      <w:ind w:left="1418"/>
    </w:pPr>
  </w:style>
  <w:style w:type="numbering" w:customStyle="1" w:styleId="ListennummerStandard">
    <w:name w:val="Listennummer_Standard"/>
    <w:uiPriority w:val="99"/>
    <w:rsid w:val="004256BC"/>
    <w:pPr>
      <w:numPr>
        <w:numId w:val="27"/>
      </w:numPr>
    </w:pPr>
  </w:style>
  <w:style w:type="character" w:styleId="IntensiveHervorhebung">
    <w:name w:val="Intense Emphasis"/>
    <w:basedOn w:val="Absatz-Standardschriftart"/>
    <w:uiPriority w:val="10"/>
    <w:qFormat/>
    <w:rsid w:val="00744831"/>
    <w:rPr>
      <w:b/>
      <w:i w:val="0"/>
      <w:iCs/>
      <w:color w:val="CE003B" w:themeColor="accent6"/>
    </w:rPr>
  </w:style>
  <w:style w:type="character" w:styleId="Fett">
    <w:name w:val="Strong"/>
    <w:basedOn w:val="Absatz-Standardschriftart"/>
    <w:uiPriority w:val="1"/>
    <w:qFormat/>
    <w:rsid w:val="00E97C80"/>
    <w:rPr>
      <w:b/>
      <w:bCs/>
    </w:rPr>
  </w:style>
  <w:style w:type="character" w:styleId="Buchtitel">
    <w:name w:val="Book Title"/>
    <w:basedOn w:val="Absatz-Standardschriftart"/>
    <w:uiPriority w:val="99"/>
    <w:semiHidden/>
    <w:qFormat/>
    <w:rsid w:val="00E97C80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E97C80"/>
    <w:pPr>
      <w:ind w:left="720"/>
      <w:contextualSpacing/>
    </w:pPr>
  </w:style>
  <w:style w:type="paragraph" w:styleId="Beschriftung">
    <w:name w:val="caption"/>
    <w:basedOn w:val="Standard"/>
    <w:next w:val="Standard"/>
    <w:uiPriority w:val="11"/>
    <w:qFormat/>
    <w:rsid w:val="00B46CA1"/>
    <w:pPr>
      <w:spacing w:before="120" w:line="240" w:lineRule="auto"/>
    </w:pPr>
    <w:rPr>
      <w:iCs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rsid w:val="00C267CE"/>
    <w:pPr>
      <w:spacing w:before="60" w:line="240" w:lineRule="auto"/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67CE"/>
    <w:rPr>
      <w:sz w:val="16"/>
    </w:rPr>
  </w:style>
  <w:style w:type="paragraph" w:styleId="Verzeichnis1">
    <w:name w:val="toc 1"/>
    <w:basedOn w:val="Standard"/>
    <w:next w:val="Standard"/>
    <w:autoRedefine/>
    <w:uiPriority w:val="19"/>
    <w:unhideWhenUsed/>
    <w:rsid w:val="00B73312"/>
    <w:pPr>
      <w:tabs>
        <w:tab w:val="left" w:pos="440"/>
        <w:tab w:val="right" w:leader="underscore" w:pos="9072"/>
      </w:tabs>
      <w:spacing w:before="120"/>
      <w:ind w:left="425" w:hanging="425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19"/>
    <w:unhideWhenUsed/>
    <w:rsid w:val="00C8692A"/>
    <w:pPr>
      <w:tabs>
        <w:tab w:val="left" w:pos="993"/>
        <w:tab w:val="right" w:leader="underscore" w:pos="9014"/>
      </w:tabs>
      <w:ind w:left="993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19"/>
    <w:unhideWhenUsed/>
    <w:rsid w:val="001F3408"/>
    <w:pPr>
      <w:tabs>
        <w:tab w:val="left" w:pos="1701"/>
        <w:tab w:val="right" w:leader="underscore" w:pos="9014"/>
      </w:tabs>
      <w:ind w:left="1701" w:hanging="709"/>
    </w:pPr>
    <w:rPr>
      <w:noProof/>
    </w:rPr>
  </w:style>
  <w:style w:type="paragraph" w:styleId="Verzeichnis4">
    <w:name w:val="toc 4"/>
    <w:basedOn w:val="Standard"/>
    <w:next w:val="Standard"/>
    <w:autoRedefine/>
    <w:uiPriority w:val="20"/>
    <w:semiHidden/>
    <w:rsid w:val="00543613"/>
    <w:pPr>
      <w:tabs>
        <w:tab w:val="left" w:pos="1843"/>
        <w:tab w:val="right" w:leader="dot" w:pos="9923"/>
      </w:tabs>
      <w:ind w:left="1843" w:right="-2" w:hanging="851"/>
    </w:pPr>
    <w:rPr>
      <w:lang w:val="en-GB"/>
    </w:rPr>
  </w:style>
  <w:style w:type="paragraph" w:styleId="Verzeichnis5">
    <w:name w:val="toc 5"/>
    <w:basedOn w:val="Standard"/>
    <w:next w:val="Standard"/>
    <w:autoRedefine/>
    <w:uiPriority w:val="20"/>
    <w:semiHidden/>
    <w:rsid w:val="00543613"/>
    <w:pPr>
      <w:tabs>
        <w:tab w:val="left" w:pos="1985"/>
        <w:tab w:val="right" w:leader="dot" w:pos="9214"/>
      </w:tabs>
      <w:ind w:left="1985" w:hanging="992"/>
    </w:pPr>
    <w:rPr>
      <w:lang w:val="en-GB"/>
    </w:rPr>
  </w:style>
  <w:style w:type="paragraph" w:customStyle="1" w:styleId="Zwischentitel">
    <w:name w:val="Zwischentitel"/>
    <w:basedOn w:val="Standard"/>
    <w:next w:val="Standard"/>
    <w:uiPriority w:val="9"/>
    <w:qFormat/>
    <w:rsid w:val="00BA1F88"/>
    <w:pPr>
      <w:keepNext/>
      <w:keepLines/>
      <w:spacing w:after="240"/>
    </w:pPr>
    <w:rPr>
      <w:b/>
      <w:color w:val="000000" w:themeColor="text1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54361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543613"/>
  </w:style>
  <w:style w:type="character" w:styleId="Hyperlink">
    <w:name w:val="Hyperlink"/>
    <w:basedOn w:val="Absatz-Standardschriftart"/>
    <w:uiPriority w:val="99"/>
    <w:rsid w:val="003D55C5"/>
    <w:rPr>
      <w:color w:val="031E45" w:themeColor="text2"/>
      <w:u w:val="single"/>
    </w:rPr>
  </w:style>
  <w:style w:type="table" w:customStyle="1" w:styleId="UWKTabelleeinfach">
    <w:name w:val="UWK Tabelle einfach"/>
    <w:basedOn w:val="NormaleTabelle"/>
    <w:uiPriority w:val="99"/>
    <w:rsid w:val="00744831"/>
    <w:pPr>
      <w:spacing w:before="0" w:line="240" w:lineRule="auto"/>
    </w:pPr>
    <w:rPr>
      <w:sz w:val="18"/>
    </w:rPr>
    <w:tblPr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000000" w:themeColor="text1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UWKTabellekomplex">
    <w:name w:val="UWK Tabelle komplex"/>
    <w:basedOn w:val="NormaleTabelle"/>
    <w:uiPriority w:val="99"/>
    <w:rsid w:val="00744831"/>
    <w:pPr>
      <w:spacing w:before="0" w:line="240" w:lineRule="auto"/>
    </w:pPr>
    <w:rPr>
      <w:sz w:val="18"/>
    </w:rPr>
    <w:tblPr>
      <w:tblStyleRowBandSize w:val="1"/>
      <w:tblStyleColBandSize w:val="1"/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single" w:sz="6" w:space="0" w:color="000000" w:themeColor="text1"/>
          <w:insideV w:val="single" w:sz="4" w:space="0" w:color="031E45" w:themeColor="text2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  <w:tblPr>
        <w:tblCellMar>
          <w:top w:w="57" w:type="dxa"/>
          <w:left w:w="57" w:type="dxa"/>
          <w:bottom w:w="57" w:type="dxa"/>
          <w:right w:w="57" w:type="dxa"/>
        </w:tblCellMar>
      </w:tblPr>
    </w:tblStylePr>
    <w:tblStylePr w:type="band1Vert">
      <w:tblPr/>
      <w:tcPr>
        <w:shd w:val="clear" w:color="auto" w:fill="E3E4E6"/>
      </w:tcPr>
    </w:tblStylePr>
    <w:tblStylePr w:type="band1Horz">
      <w:tblPr/>
      <w:tcPr>
        <w:shd w:val="clear" w:color="auto" w:fill="E3E4E6"/>
      </w:tcPr>
    </w:tblStylePr>
  </w:style>
  <w:style w:type="paragraph" w:customStyle="1" w:styleId="StandardmitAbstanddanach">
    <w:name w:val="Standard mit Abstand danach"/>
    <w:basedOn w:val="Standard"/>
    <w:qFormat/>
    <w:rsid w:val="00252EE3"/>
    <w:pPr>
      <w:spacing w:after="240"/>
    </w:pPr>
  </w:style>
  <w:style w:type="table" w:styleId="Tabellenraster">
    <w:name w:val="Table Grid"/>
    <w:basedOn w:val="NormaleTabelle"/>
    <w:uiPriority w:val="59"/>
    <w:rsid w:val="00252EE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D20EE"/>
    <w:rPr>
      <w:color w:val="605E5C"/>
      <w:shd w:val="clear" w:color="auto" w:fill="E1DFDD"/>
    </w:rPr>
  </w:style>
  <w:style w:type="character" w:styleId="Seitenzahl">
    <w:name w:val="page number"/>
    <w:uiPriority w:val="99"/>
    <w:rsid w:val="0050146D"/>
  </w:style>
  <w:style w:type="character" w:styleId="Funotenzeichen">
    <w:name w:val="footnote reference"/>
    <w:basedOn w:val="Absatz-Standardschriftart"/>
    <w:uiPriority w:val="99"/>
    <w:rsid w:val="00C267CE"/>
    <w:rPr>
      <w:vertAlign w:val="superscript"/>
    </w:rPr>
  </w:style>
  <w:style w:type="table" w:styleId="Gitternetztabelle6farbigAkzent3">
    <w:name w:val="Grid Table 6 Colorful Accent 3"/>
    <w:basedOn w:val="NormaleTabelle"/>
    <w:uiPriority w:val="51"/>
    <w:rsid w:val="00783D8D"/>
    <w:pPr>
      <w:spacing w:line="240" w:lineRule="auto"/>
    </w:pPr>
    <w:rPr>
      <w:color w:val="656871" w:themeColor="accent3" w:themeShade="BF"/>
    </w:rPr>
    <w:tblPr>
      <w:tblStyleRowBandSize w:val="1"/>
      <w:tblStyleColBandSize w:val="1"/>
      <w:tblBorders>
        <w:top w:val="single" w:sz="4" w:space="0" w:color="B8BAC0" w:themeColor="accent3" w:themeTint="99"/>
        <w:left w:val="single" w:sz="4" w:space="0" w:color="B8BAC0" w:themeColor="accent3" w:themeTint="99"/>
        <w:bottom w:val="single" w:sz="4" w:space="0" w:color="B8BAC0" w:themeColor="accent3" w:themeTint="99"/>
        <w:right w:val="single" w:sz="4" w:space="0" w:color="B8BAC0" w:themeColor="accent3" w:themeTint="99"/>
        <w:insideH w:val="single" w:sz="4" w:space="0" w:color="B8BAC0" w:themeColor="accent3" w:themeTint="99"/>
        <w:insideV w:val="single" w:sz="4" w:space="0" w:color="B8BA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8EA" w:themeFill="accent3" w:themeFillTint="33"/>
      </w:tcPr>
    </w:tblStylePr>
    <w:tblStylePr w:type="band1Horz">
      <w:tblPr/>
      <w:tcPr>
        <w:shd w:val="clear" w:color="auto" w:fill="E7E8EA" w:themeFill="accent3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793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9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onauuni.sharepoint.com/sites/Gruppe_Office_Templates/Freigegebene%20Dokumente/01_UWK_Wordvorlage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036D-AD81-41C6-80E6-1BA36B84AF1D}"/>
      </w:docPartPr>
      <w:docPartBody>
        <w:p w:rsidR="00EE59EF" w:rsidRDefault="00EE59EF">
          <w:r w:rsidRPr="00E454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EF"/>
    <w:rsid w:val="001B2B1E"/>
    <w:rsid w:val="00252D46"/>
    <w:rsid w:val="00292ADA"/>
    <w:rsid w:val="002D5FCE"/>
    <w:rsid w:val="00375478"/>
    <w:rsid w:val="003C2BBD"/>
    <w:rsid w:val="00403C58"/>
    <w:rsid w:val="00470AF0"/>
    <w:rsid w:val="004F4C64"/>
    <w:rsid w:val="00553EC8"/>
    <w:rsid w:val="005E53D5"/>
    <w:rsid w:val="00653CA2"/>
    <w:rsid w:val="009336FA"/>
    <w:rsid w:val="00947EDE"/>
    <w:rsid w:val="009F5E23"/>
    <w:rsid w:val="00A26B7D"/>
    <w:rsid w:val="00AE0689"/>
    <w:rsid w:val="00B52011"/>
    <w:rsid w:val="00B63959"/>
    <w:rsid w:val="00C8002B"/>
    <w:rsid w:val="00CD76B6"/>
    <w:rsid w:val="00DD590C"/>
    <w:rsid w:val="00E42C54"/>
    <w:rsid w:val="00EE59EF"/>
    <w:rsid w:val="00F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9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UWK_neu">
  <a:themeElements>
    <a:clrScheme name="UWK_neu">
      <a:dk1>
        <a:srgbClr val="000000"/>
      </a:dk1>
      <a:lt1>
        <a:srgbClr val="FFFFFF"/>
      </a:lt1>
      <a:dk2>
        <a:srgbClr val="031E45"/>
      </a:dk2>
      <a:lt2>
        <a:srgbClr val="F0F0F0"/>
      </a:lt2>
      <a:accent1>
        <a:srgbClr val="031E45"/>
      </a:accent1>
      <a:accent2>
        <a:srgbClr val="5E8BBF"/>
      </a:accent2>
      <a:accent3>
        <a:srgbClr val="898D96"/>
      </a:accent3>
      <a:accent4>
        <a:srgbClr val="D0D4E3"/>
      </a:accent4>
      <a:accent5>
        <a:srgbClr val="6FA491"/>
      </a:accent5>
      <a:accent6>
        <a:srgbClr val="CE003B"/>
      </a:accent6>
      <a:hlink>
        <a:srgbClr val="5E8BBF"/>
      </a:hlink>
      <a:folHlink>
        <a:srgbClr val="5E8BBF"/>
      </a:folHlink>
    </a:clrScheme>
    <a:fontScheme name="UWK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Subtile Körper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UWK-Weinrot">
      <a:srgbClr val="7E224D"/>
    </a:custClr>
    <a:custClr name="UWK-Petrol">
      <a:srgbClr val="006860"/>
    </a:custClr>
    <a:custClr name="UWK-Mintgruen">
      <a:srgbClr val="6FA491"/>
    </a:custClr>
    <a:custClr name="UWK-Gelb">
      <a:srgbClr val="EAAB00"/>
    </a:custClr>
    <a:custClr name="UWK-Tuerkis dunkel">
      <a:srgbClr val="0081AA"/>
    </a:custClr>
    <a:custClr name="UWK-Tuerkis hell">
      <a:srgbClr val="5CA4B8"/>
    </a:custClr>
    <a:custClr name="UWK-Ampelrot">
      <a:srgbClr val="A92221"/>
    </a:custClr>
    <a:custClr name="UWK-Ampelgelb">
      <a:srgbClr val="E5C654"/>
    </a:custClr>
    <a:custClr name="UWK-Ampelgruen">
      <a:srgbClr val="008855"/>
    </a:custClr>
  </a:custClrLst>
  <a:extLst>
    <a:ext uri="{05A4C25C-085E-4340-85A3-A5531E510DB2}">
      <thm15:themeFamily xmlns:thm15="http://schemas.microsoft.com/office/thememl/2012/main" name="UWK_neu" id="{9DE12DCD-2C35-4E9F-B8B1-2D34C88EA9BD}" vid="{C1F2C505-1D3D-4CF0-BA11-90F178CB71F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CC4F71BB5947B6FD380FE7A85028" ma:contentTypeVersion="2" ma:contentTypeDescription="Create a new document." ma:contentTypeScope="" ma:versionID="480f62fa481826c60f8dcda56d32a17c">
  <xsd:schema xmlns:xsd="http://www.w3.org/2001/XMLSchema" xmlns:xs="http://www.w3.org/2001/XMLSchema" xmlns:p="http://schemas.microsoft.com/office/2006/metadata/properties" xmlns:ns2="26f6a4e4-c9ba-43bb-9128-83533a153346" targetNamespace="http://schemas.microsoft.com/office/2006/metadata/properties" ma:root="true" ma:fieldsID="6aa57da4b62c419f2546d158660f3d7e" ns2:_="">
    <xsd:import namespace="26f6a4e4-c9ba-43bb-9128-83533a1533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a4e4-c9ba-43bb-9128-83533a153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DDB18-0219-490B-93DD-9633382780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B8EFC-82EA-4CD5-8A51-BB0A8175E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6a4e4-c9ba-43bb-9128-83533a153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F76677-40F2-42F0-85C6-8FA0FF2D4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1C205B-F5CF-4C20-B4C8-1699EC17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01_UWK_Wordvorlage_DE.dotx</Template>
  <TotalTime>0</TotalTime>
  <Pages>2</Pages>
  <Words>323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Donau-Universität Krems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labadmin</dc:creator>
  <cp:keywords/>
  <dc:description/>
  <cp:lastModifiedBy>Karin Strobl</cp:lastModifiedBy>
  <cp:revision>4</cp:revision>
  <cp:lastPrinted>2026-08-17T13:30:00Z</cp:lastPrinted>
  <dcterms:created xsi:type="dcterms:W3CDTF">2026-08-17T13:20:00Z</dcterms:created>
  <dcterms:modified xsi:type="dcterms:W3CDTF">2026-08-17T13:47:00Z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0x010100B472CC4F71BB5947B6FD380FE7A85028</vt:lpwstr>
  </property>
</Properties>
</file>