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602BE" w14:textId="3C8917DD" w:rsidR="00DD1861" w:rsidRPr="001D33DA" w:rsidRDefault="002E7E95" w:rsidP="00504F5B">
      <w:pPr>
        <w:spacing w:after="0"/>
        <w:jc w:val="center"/>
        <w:rPr>
          <w:b/>
          <w:sz w:val="32"/>
          <w:szCs w:val="32"/>
          <w:lang w:val="en-GB"/>
        </w:rPr>
      </w:pPr>
      <w:bookmarkStart w:id="0" w:name="_Hlk234932992"/>
      <w:r w:rsidRPr="001D33DA">
        <w:rPr>
          <w:b/>
          <w:sz w:val="32"/>
          <w:szCs w:val="32"/>
          <w:lang w:val="en-GB"/>
        </w:rPr>
        <w:t xml:space="preserve">Learning Agreement „MBA </w:t>
      </w:r>
      <w:r w:rsidR="00DD1861" w:rsidRPr="001D33DA">
        <w:rPr>
          <w:b/>
          <w:sz w:val="32"/>
          <w:szCs w:val="32"/>
          <w:lang w:val="en-GB"/>
        </w:rPr>
        <w:t xml:space="preserve">– </w:t>
      </w:r>
      <w:r w:rsidR="00682AD7">
        <w:rPr>
          <w:b/>
          <w:sz w:val="32"/>
          <w:szCs w:val="32"/>
          <w:lang w:val="en-GB"/>
        </w:rPr>
        <w:t>Professional</w:t>
      </w:r>
    </w:p>
    <w:p w14:paraId="7A242789" w14:textId="77777777" w:rsidR="002E7E95" w:rsidRPr="00633CAA" w:rsidRDefault="00231F96" w:rsidP="00504F5B">
      <w:pPr>
        <w:spacing w:after="0"/>
        <w:jc w:val="center"/>
        <w:rPr>
          <w:b/>
          <w:sz w:val="32"/>
          <w:szCs w:val="32"/>
          <w:lang w:val="en-GB"/>
        </w:rPr>
      </w:pPr>
      <w:r w:rsidRPr="00633CAA">
        <w:rPr>
          <w:b/>
          <w:sz w:val="32"/>
          <w:szCs w:val="32"/>
          <w:lang w:val="en-GB"/>
        </w:rPr>
        <w:t xml:space="preserve">Biotech, Pharma &amp; MedTech </w:t>
      </w:r>
      <w:proofErr w:type="gramStart"/>
      <w:r w:rsidR="002E7E95" w:rsidRPr="00633CAA">
        <w:rPr>
          <w:b/>
          <w:sz w:val="32"/>
          <w:szCs w:val="32"/>
          <w:lang w:val="en-GB"/>
        </w:rPr>
        <w:t>Management“</w:t>
      </w:r>
      <w:proofErr w:type="gramEnd"/>
    </w:p>
    <w:bookmarkEnd w:id="0"/>
    <w:p w14:paraId="580D9DEA" w14:textId="77777777" w:rsidR="007A2717" w:rsidRPr="000B1806" w:rsidRDefault="007A2717" w:rsidP="00504F5B">
      <w:pPr>
        <w:tabs>
          <w:tab w:val="left" w:pos="5103"/>
        </w:tabs>
        <w:spacing w:after="0"/>
        <w:jc w:val="center"/>
        <w:rPr>
          <w:b/>
          <w:sz w:val="16"/>
          <w:szCs w:val="16"/>
          <w:lang w:val="en-GB"/>
        </w:rPr>
      </w:pPr>
    </w:p>
    <w:p w14:paraId="2F480D45" w14:textId="77777777" w:rsidR="009D4B9E" w:rsidRPr="000B1806" w:rsidRDefault="002F6063" w:rsidP="007A2717">
      <w:pPr>
        <w:tabs>
          <w:tab w:val="left" w:pos="5103"/>
        </w:tabs>
        <w:spacing w:after="0"/>
        <w:rPr>
          <w:b/>
          <w:sz w:val="16"/>
          <w:szCs w:val="16"/>
        </w:rPr>
      </w:pPr>
      <w:r w:rsidRPr="000B1806">
        <w:rPr>
          <w:b/>
          <w:sz w:val="16"/>
          <w:szCs w:val="16"/>
        </w:rPr>
        <w:t>Studierende(r):</w:t>
      </w:r>
    </w:p>
    <w:p w14:paraId="7A31D4C6" w14:textId="77777777" w:rsidR="00D448C0" w:rsidRDefault="00D448C0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64BC9F6C" w14:textId="77777777" w:rsidR="00D448C0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4"/>
          <w:szCs w:val="24"/>
        </w:rPr>
      </w:pPr>
      <w:r w:rsidRPr="007A2717">
        <w:rPr>
          <w:rFonts w:asciiTheme="minorHAnsi" w:hAnsiTheme="minorHAnsi"/>
          <w:bCs/>
          <w:sz w:val="20"/>
          <w:szCs w:val="20"/>
        </w:rPr>
        <w:t>Vorname: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2084185450"/>
          <w:placeholder>
            <w:docPart w:val="DefaultPlaceholder_-1854013440"/>
          </w:placeholder>
          <w:showingPlcHdr/>
          <w:text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333CD6DD" w14:textId="77777777" w:rsidR="00D448C0" w:rsidRDefault="00D448C0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400BB3F4" w14:textId="77777777" w:rsidR="007A2717" w:rsidRPr="007A2717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  <w:r w:rsidRPr="007A2717">
        <w:rPr>
          <w:rFonts w:asciiTheme="minorHAnsi" w:hAnsiTheme="minorHAnsi"/>
          <w:bCs/>
          <w:sz w:val="20"/>
          <w:szCs w:val="20"/>
        </w:rPr>
        <w:t>Nachname: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950241626"/>
          <w:placeholder>
            <w:docPart w:val="DefaultPlaceholder_-1854013440"/>
          </w:placeholder>
          <w:showingPlcHdr/>
          <w:text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1C035F0D" w14:textId="77777777" w:rsidR="007A2717" w:rsidRPr="007A2717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48622D2B" w14:textId="77777777" w:rsidR="00D448C0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  <w:r w:rsidRPr="007A2717">
        <w:rPr>
          <w:rFonts w:asciiTheme="minorHAnsi" w:hAnsiTheme="minorHAnsi"/>
          <w:bCs/>
          <w:sz w:val="20"/>
          <w:szCs w:val="20"/>
        </w:rPr>
        <w:t>Emailadresse: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884716028"/>
          <w:placeholder>
            <w:docPart w:val="DefaultPlaceholder_-1854013440"/>
          </w:placeholder>
          <w:showingPlcHdr/>
          <w:text/>
        </w:sdtPr>
        <w:sdtEndPr/>
        <w:sdtContent>
          <w:r w:rsidR="00D448C0" w:rsidRPr="003B72EB">
            <w:rPr>
              <w:rStyle w:val="Platzhaltertext"/>
            </w:rPr>
            <w:t>Klicken oder tippen Sie hier, um Text einzugeben.</w:t>
          </w:r>
        </w:sdtContent>
      </w:sdt>
    </w:p>
    <w:p w14:paraId="796BB457" w14:textId="77777777" w:rsidR="00AC4A44" w:rsidRDefault="00AC4A44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</w:p>
    <w:p w14:paraId="33F2791F" w14:textId="77777777" w:rsidR="007A2717" w:rsidRPr="007A2717" w:rsidRDefault="007A2717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0"/>
          <w:szCs w:val="20"/>
        </w:rPr>
      </w:pPr>
      <w:r w:rsidRPr="007A2717">
        <w:rPr>
          <w:rFonts w:asciiTheme="minorHAnsi" w:hAnsiTheme="minorHAnsi"/>
          <w:bCs/>
          <w:sz w:val="20"/>
          <w:szCs w:val="20"/>
        </w:rPr>
        <w:t>Matrikelnummer:</w:t>
      </w:r>
      <w:r w:rsidR="00D448C0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1972200058"/>
          <w:placeholder>
            <w:docPart w:val="DefaultPlaceholder_-1854013440"/>
          </w:placeholder>
          <w:showingPlcHdr/>
        </w:sdtPr>
        <w:sdtEndPr/>
        <w:sdtContent>
          <w:r w:rsidR="00D448C0" w:rsidRPr="00E45491">
            <w:rPr>
              <w:rStyle w:val="Platzhaltertext"/>
            </w:rPr>
            <w:t>Klicken oder tippen Sie hier, um Text einzugeben.</w:t>
          </w:r>
        </w:sdtContent>
      </w:sdt>
    </w:p>
    <w:p w14:paraId="1E3DCCA3" w14:textId="77777777" w:rsidR="00A312F1" w:rsidRDefault="00A312F1" w:rsidP="006134B7">
      <w:pPr>
        <w:tabs>
          <w:tab w:val="left" w:pos="4536"/>
        </w:tabs>
        <w:spacing w:after="0"/>
        <w:rPr>
          <w:b/>
          <w:sz w:val="24"/>
          <w:szCs w:val="24"/>
        </w:rPr>
      </w:pPr>
    </w:p>
    <w:p w14:paraId="43E03B31" w14:textId="77777777" w:rsidR="009D4B9E" w:rsidRDefault="009D4B9E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4"/>
          <w:szCs w:val="24"/>
        </w:rPr>
      </w:pPr>
      <w:r w:rsidRPr="00D448C0">
        <w:rPr>
          <w:b/>
          <w:sz w:val="24"/>
          <w:szCs w:val="24"/>
        </w:rPr>
        <w:t>Studienleitung: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="00D448C0">
        <w:rPr>
          <w:rFonts w:asciiTheme="minorHAnsi" w:hAnsiTheme="minorHAnsi"/>
          <w:bCs/>
          <w:sz w:val="24"/>
          <w:szCs w:val="24"/>
        </w:rPr>
        <w:tab/>
      </w:r>
      <w:r w:rsidRPr="00D448C0">
        <w:rPr>
          <w:rFonts w:asciiTheme="minorHAnsi" w:hAnsiTheme="minorHAnsi"/>
          <w:bCs/>
          <w:sz w:val="24"/>
          <w:szCs w:val="24"/>
        </w:rPr>
        <w:t>Ass</w:t>
      </w:r>
      <w:r w:rsidR="00D448C0" w:rsidRPr="00D448C0">
        <w:rPr>
          <w:rFonts w:asciiTheme="minorHAnsi" w:hAnsiTheme="minorHAnsi"/>
          <w:bCs/>
          <w:sz w:val="24"/>
          <w:szCs w:val="24"/>
        </w:rPr>
        <w:t>oz</w:t>
      </w:r>
      <w:r w:rsidRPr="00D448C0">
        <w:rPr>
          <w:rFonts w:asciiTheme="minorHAnsi" w:hAnsiTheme="minorHAnsi"/>
          <w:bCs/>
          <w:sz w:val="24"/>
          <w:szCs w:val="24"/>
        </w:rPr>
        <w:t>.</w:t>
      </w:r>
      <w:r w:rsidR="002F6063" w:rsidRPr="00D448C0">
        <w:rPr>
          <w:rFonts w:asciiTheme="minorHAnsi" w:hAnsiTheme="minorHAnsi"/>
          <w:bCs/>
          <w:sz w:val="24"/>
          <w:szCs w:val="24"/>
        </w:rPr>
        <w:t>-</w:t>
      </w:r>
      <w:r w:rsidRPr="00D448C0">
        <w:rPr>
          <w:rFonts w:asciiTheme="minorHAnsi" w:hAnsiTheme="minorHAnsi"/>
          <w:bCs/>
          <w:sz w:val="24"/>
          <w:szCs w:val="24"/>
        </w:rPr>
        <w:t>Prof. Dr. Jens Hartmann</w:t>
      </w:r>
    </w:p>
    <w:p w14:paraId="0C4BA690" w14:textId="77777777" w:rsidR="009D4B9E" w:rsidRDefault="009D4B9E" w:rsidP="006134B7">
      <w:pPr>
        <w:tabs>
          <w:tab w:val="left" w:pos="4536"/>
        </w:tabs>
        <w:spacing w:after="0"/>
        <w:rPr>
          <w:rFonts w:asciiTheme="minorHAnsi" w:hAnsiTheme="minorHAnsi"/>
          <w:bCs/>
          <w:sz w:val="24"/>
          <w:szCs w:val="24"/>
        </w:rPr>
      </w:pPr>
      <w:r w:rsidRPr="00D448C0">
        <w:rPr>
          <w:b/>
          <w:sz w:val="24"/>
          <w:szCs w:val="24"/>
        </w:rPr>
        <w:t>Organisation:</w:t>
      </w:r>
      <w:r>
        <w:rPr>
          <w:rFonts w:asciiTheme="minorHAnsi" w:hAnsiTheme="minorHAnsi"/>
          <w:b/>
          <w:i/>
          <w:iCs/>
          <w:sz w:val="24"/>
          <w:szCs w:val="24"/>
        </w:rPr>
        <w:t xml:space="preserve"> </w:t>
      </w:r>
      <w:r w:rsidR="00D448C0">
        <w:rPr>
          <w:rFonts w:asciiTheme="minorHAnsi" w:hAnsiTheme="minorHAnsi"/>
          <w:b/>
          <w:i/>
          <w:iCs/>
          <w:sz w:val="24"/>
          <w:szCs w:val="24"/>
        </w:rPr>
        <w:tab/>
      </w:r>
      <w:r w:rsidRPr="00D448C0">
        <w:rPr>
          <w:rFonts w:asciiTheme="minorHAnsi" w:hAnsiTheme="minorHAnsi"/>
          <w:bCs/>
          <w:sz w:val="24"/>
          <w:szCs w:val="24"/>
        </w:rPr>
        <w:t>Mag. Karin Strobl, MSc</w:t>
      </w:r>
    </w:p>
    <w:p w14:paraId="68E56F00" w14:textId="77777777" w:rsidR="005C0C5A" w:rsidRPr="007A2717" w:rsidRDefault="005C0C5A" w:rsidP="002E7E95">
      <w:pPr>
        <w:spacing w:after="0"/>
      </w:pPr>
    </w:p>
    <w:tbl>
      <w:tblPr>
        <w:tblStyle w:val="Tabellenraster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827"/>
        <w:gridCol w:w="1843"/>
        <w:gridCol w:w="1843"/>
        <w:gridCol w:w="1417"/>
        <w:gridCol w:w="993"/>
      </w:tblGrid>
      <w:tr w:rsidR="00633CAA" w:rsidRPr="003B72EB" w14:paraId="3356F0B9" w14:textId="77777777" w:rsidTr="00D25A0D">
        <w:trPr>
          <w:trHeight w:val="684"/>
        </w:trPr>
        <w:tc>
          <w:tcPr>
            <w:tcW w:w="3827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F51C4A7" w14:textId="6645ECC3" w:rsidR="00633CAA" w:rsidRPr="003B72EB" w:rsidRDefault="000B1806" w:rsidP="006A02FD">
            <w:pPr>
              <w:spacing w:after="0"/>
              <w:rPr>
                <w:b/>
                <w:color w:val="FFFFFF" w:themeColor="background1"/>
                <w:sz w:val="26"/>
                <w:szCs w:val="26"/>
                <w:lang w:val="en-US"/>
              </w:rPr>
            </w:pPr>
            <w:r w:rsidRPr="003B72EB">
              <w:rPr>
                <w:b/>
                <w:color w:val="FFFFFF" w:themeColor="background1"/>
                <w:sz w:val="26"/>
                <w:szCs w:val="26"/>
                <w:lang w:val="en-US"/>
              </w:rPr>
              <w:t>BASISCURRICULUM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A9BD348" w14:textId="2398EBD4" w:rsidR="00682AD7" w:rsidRPr="003B72EB" w:rsidRDefault="00682AD7" w:rsidP="00633CAA">
            <w:pPr>
              <w:spacing w:after="0"/>
              <w:jc w:val="center"/>
              <w:rPr>
                <w:b/>
                <w:color w:val="FFFFFF" w:themeColor="background1"/>
                <w:sz w:val="26"/>
                <w:szCs w:val="26"/>
                <w:lang w:val="en-US"/>
              </w:rPr>
            </w:pPr>
          </w:p>
        </w:tc>
        <w:tc>
          <w:tcPr>
            <w:tcW w:w="993" w:type="dxa"/>
            <w:shd w:val="clear" w:color="auto" w:fill="002060"/>
            <w:vAlign w:val="center"/>
          </w:tcPr>
          <w:p w14:paraId="470559E8" w14:textId="517745FA" w:rsidR="00633CAA" w:rsidRPr="003B72EB" w:rsidRDefault="000B1806" w:rsidP="006A02FD">
            <w:pPr>
              <w:spacing w:after="0"/>
              <w:jc w:val="center"/>
              <w:rPr>
                <w:b/>
                <w:color w:val="FFFFFF" w:themeColor="background1"/>
                <w:sz w:val="26"/>
                <w:szCs w:val="26"/>
                <w:lang w:val="en-US"/>
              </w:rPr>
            </w:pPr>
            <w:r w:rsidRPr="003B72EB">
              <w:rPr>
                <w:b/>
                <w:color w:val="FFFFFF" w:themeColor="background1"/>
                <w:sz w:val="26"/>
                <w:szCs w:val="26"/>
                <w:lang w:val="en-US"/>
              </w:rPr>
              <w:t>18</w:t>
            </w:r>
            <w:r w:rsidR="00633CAA" w:rsidRPr="003B72EB">
              <w:rPr>
                <w:b/>
                <w:color w:val="FFFFFF" w:themeColor="background1"/>
                <w:sz w:val="26"/>
                <w:szCs w:val="26"/>
                <w:lang w:val="en-US"/>
              </w:rPr>
              <w:t xml:space="preserve"> ECTS</w:t>
            </w:r>
          </w:p>
        </w:tc>
      </w:tr>
      <w:tr w:rsidR="00886575" w:rsidRPr="003B72EB" w14:paraId="4268C6F6" w14:textId="77777777" w:rsidTr="00D25A0D">
        <w:trPr>
          <w:trHeight w:val="397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295DC213" w14:textId="77777777" w:rsidR="00886575" w:rsidRPr="003B72EB" w:rsidRDefault="00886575" w:rsidP="006A02FD">
            <w:pPr>
              <w:spacing w:after="0"/>
            </w:pPr>
            <w:r w:rsidRPr="003B72EB">
              <w:t xml:space="preserve">Accounting und Controlling </w:t>
            </w:r>
          </w:p>
        </w:tc>
        <w:tc>
          <w:tcPr>
            <w:tcW w:w="5103" w:type="dxa"/>
            <w:gridSpan w:val="3"/>
            <w:shd w:val="clear" w:color="auto" w:fill="D9D9D9" w:themeFill="background1" w:themeFillShade="D9"/>
            <w:vAlign w:val="center"/>
          </w:tcPr>
          <w:p w14:paraId="0CEB16B7" w14:textId="7E371FC0" w:rsidR="00886575" w:rsidRPr="003B72EB" w:rsidRDefault="00886575" w:rsidP="00886575">
            <w:pPr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>Online</w:t>
            </w:r>
          </w:p>
        </w:tc>
        <w:tc>
          <w:tcPr>
            <w:tcW w:w="993" w:type="dxa"/>
            <w:vAlign w:val="center"/>
          </w:tcPr>
          <w:p w14:paraId="39C129AE" w14:textId="6EEC4AF3" w:rsidR="00886575" w:rsidRPr="003B72EB" w:rsidRDefault="00886575" w:rsidP="006A02FD">
            <w:pPr>
              <w:spacing w:after="0"/>
              <w:jc w:val="center"/>
            </w:pPr>
            <w:r w:rsidRPr="003B72EB">
              <w:t>6</w:t>
            </w:r>
          </w:p>
        </w:tc>
      </w:tr>
      <w:tr w:rsidR="00886575" w:rsidRPr="003B72EB" w14:paraId="277C04A8" w14:textId="77777777" w:rsidTr="00D25A0D">
        <w:trPr>
          <w:trHeight w:val="692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48A5A189" w14:textId="77777777" w:rsidR="00886575" w:rsidRPr="003B72EB" w:rsidRDefault="00886575" w:rsidP="006A02FD">
            <w:pPr>
              <w:spacing w:after="0"/>
            </w:pPr>
            <w:r w:rsidRPr="003B72EB">
              <w:t xml:space="preserve">Organisation und </w:t>
            </w:r>
          </w:p>
          <w:p w14:paraId="1532DA44" w14:textId="77777777" w:rsidR="00886575" w:rsidRPr="003B72EB" w:rsidRDefault="00886575" w:rsidP="006A02FD">
            <w:pPr>
              <w:spacing w:after="0"/>
            </w:pPr>
            <w:r w:rsidRPr="003B72EB">
              <w:t xml:space="preserve">Project Management </w:t>
            </w:r>
          </w:p>
        </w:tc>
        <w:tc>
          <w:tcPr>
            <w:tcW w:w="5103" w:type="dxa"/>
            <w:gridSpan w:val="3"/>
            <w:shd w:val="clear" w:color="auto" w:fill="D9D9D9" w:themeFill="background1" w:themeFillShade="D9"/>
            <w:vAlign w:val="center"/>
          </w:tcPr>
          <w:p w14:paraId="5AEC1FD8" w14:textId="1116F2A8" w:rsidR="00886575" w:rsidRPr="003B72EB" w:rsidRDefault="00886575" w:rsidP="006A02FD">
            <w:pPr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>Online</w:t>
            </w:r>
          </w:p>
        </w:tc>
        <w:tc>
          <w:tcPr>
            <w:tcW w:w="993" w:type="dxa"/>
            <w:vAlign w:val="center"/>
          </w:tcPr>
          <w:p w14:paraId="095F48E4" w14:textId="10840D31" w:rsidR="00886575" w:rsidRPr="003B72EB" w:rsidRDefault="00886575" w:rsidP="006A02FD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6</w:t>
            </w:r>
          </w:p>
        </w:tc>
      </w:tr>
      <w:tr w:rsidR="00886575" w:rsidRPr="003B72EB" w14:paraId="26CC8277" w14:textId="77777777" w:rsidTr="00D25A0D">
        <w:trPr>
          <w:trHeight w:val="688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5BCB72DA" w14:textId="77777777" w:rsidR="00886575" w:rsidRPr="003B72EB" w:rsidRDefault="00886575" w:rsidP="006A02FD">
            <w:pPr>
              <w:spacing w:after="0"/>
            </w:pPr>
            <w:r w:rsidRPr="003B72EB">
              <w:t xml:space="preserve">Nachhaltiges und </w:t>
            </w:r>
          </w:p>
          <w:p w14:paraId="2701FC86" w14:textId="77777777" w:rsidR="00886575" w:rsidRPr="003B72EB" w:rsidRDefault="00886575" w:rsidP="006A02FD">
            <w:pPr>
              <w:spacing w:after="0"/>
            </w:pPr>
            <w:r w:rsidRPr="003B72EB">
              <w:t xml:space="preserve">digitales Wirtschaften </w:t>
            </w:r>
          </w:p>
        </w:tc>
        <w:tc>
          <w:tcPr>
            <w:tcW w:w="5103" w:type="dxa"/>
            <w:gridSpan w:val="3"/>
            <w:shd w:val="clear" w:color="auto" w:fill="D9D9D9" w:themeFill="background1" w:themeFillShade="D9"/>
            <w:vAlign w:val="center"/>
          </w:tcPr>
          <w:p w14:paraId="124166AA" w14:textId="5D84ABC4" w:rsidR="00886575" w:rsidRPr="003B72EB" w:rsidRDefault="00886575" w:rsidP="006A02FD">
            <w:pPr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>Online</w:t>
            </w:r>
          </w:p>
        </w:tc>
        <w:tc>
          <w:tcPr>
            <w:tcW w:w="993" w:type="dxa"/>
            <w:vAlign w:val="center"/>
          </w:tcPr>
          <w:p w14:paraId="5E095346" w14:textId="147F1B80" w:rsidR="00886575" w:rsidRPr="003B72EB" w:rsidRDefault="00886575" w:rsidP="006A02FD">
            <w:pPr>
              <w:spacing w:after="0"/>
              <w:jc w:val="center"/>
            </w:pPr>
            <w:r w:rsidRPr="003B72EB">
              <w:t>6</w:t>
            </w:r>
          </w:p>
        </w:tc>
      </w:tr>
      <w:tr w:rsidR="003B72EB" w:rsidRPr="003B72EB" w14:paraId="33310015" w14:textId="77777777" w:rsidTr="006A02FD">
        <w:tblPrEx>
          <w:tblLook w:val="01E0" w:firstRow="1" w:lastRow="1" w:firstColumn="1" w:lastColumn="1" w:noHBand="0" w:noVBand="0"/>
        </w:tblPrEx>
        <w:trPr>
          <w:trHeight w:val="684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  <w:vAlign w:val="center"/>
          </w:tcPr>
          <w:p w14:paraId="2A98E507" w14:textId="77777777" w:rsidR="000B1806" w:rsidRPr="003B72EB" w:rsidRDefault="000B1806" w:rsidP="006A02FD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 xml:space="preserve">KERNCURRICULUM </w:t>
            </w:r>
          </w:p>
          <w:p w14:paraId="4697112A" w14:textId="77777777" w:rsidR="000B1806" w:rsidRPr="003B72EB" w:rsidRDefault="000B1806" w:rsidP="006A02FD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PFLICHTMODULE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C7A4702" w14:textId="77777777" w:rsidR="000B1806" w:rsidRPr="003B72EB" w:rsidRDefault="000B1806" w:rsidP="006A02F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 xml:space="preserve">TERMINE </w:t>
            </w:r>
          </w:p>
          <w:p w14:paraId="6A02EDE4" w14:textId="77777777" w:rsidR="000B1806" w:rsidRPr="003B72EB" w:rsidRDefault="000B1806" w:rsidP="006A02F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lang w:val="en-US"/>
              </w:rPr>
              <w:t>(</w:t>
            </w:r>
            <w:proofErr w:type="spellStart"/>
            <w:r w:rsidRPr="003B72EB">
              <w:rPr>
                <w:b/>
                <w:lang w:val="en-US"/>
              </w:rPr>
              <w:t>Auswahl</w:t>
            </w:r>
            <w:proofErr w:type="spellEnd"/>
            <w:r w:rsidRPr="003B72EB">
              <w:rPr>
                <w:b/>
                <w:lang w:val="en-US"/>
              </w:rPr>
              <w:t xml:space="preserve"> bitte </w:t>
            </w:r>
            <w:proofErr w:type="spellStart"/>
            <w:r w:rsidRPr="003B72EB">
              <w:rPr>
                <w:b/>
                <w:lang w:val="en-US"/>
              </w:rPr>
              <w:t>ankreuzen</w:t>
            </w:r>
            <w:proofErr w:type="spellEnd"/>
            <w:r w:rsidRPr="003B72EB">
              <w:rPr>
                <w:b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D6D3FB0" w14:textId="77777777" w:rsidR="000B1806" w:rsidRPr="003B72EB" w:rsidRDefault="000B1806" w:rsidP="006A02F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36 ECTS</w:t>
            </w:r>
          </w:p>
        </w:tc>
      </w:tr>
      <w:tr w:rsidR="00886575" w:rsidRPr="003B72EB" w14:paraId="23AC29A5" w14:textId="77777777" w:rsidTr="00D25A0D">
        <w:trPr>
          <w:trHeight w:val="403"/>
        </w:trPr>
        <w:tc>
          <w:tcPr>
            <w:tcW w:w="38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5E780" w14:textId="77777777" w:rsidR="00886575" w:rsidRPr="003B72EB" w:rsidRDefault="00886575" w:rsidP="006A02FD">
            <w:pPr>
              <w:spacing w:after="0"/>
            </w:pPr>
            <w:r w:rsidRPr="003B72EB">
              <w:t>Grundlagen der Betriebswirtschaft</w:t>
            </w:r>
            <w:r w:rsidRPr="003B72EB">
              <w:rPr>
                <w:vertAlign w:val="superscript"/>
              </w:rPr>
              <w:t>1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ECBED" w14:textId="411F6C8D" w:rsidR="00886575" w:rsidRPr="003B72EB" w:rsidRDefault="00886575" w:rsidP="006A02FD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3B72EB">
              <w:rPr>
                <w:sz w:val="20"/>
                <w:szCs w:val="20"/>
                <w:lang w:val="en-GB"/>
              </w:rPr>
              <w:t>Online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A6444B1" w14:textId="7DC457EA" w:rsidR="00886575" w:rsidRPr="003B72EB" w:rsidRDefault="00886575" w:rsidP="006A02FD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3</w:t>
            </w:r>
          </w:p>
        </w:tc>
      </w:tr>
      <w:tr w:rsidR="00886575" w:rsidRPr="003B72EB" w14:paraId="41920CA2" w14:textId="77777777" w:rsidTr="00D25A0D">
        <w:trPr>
          <w:trHeight w:val="397"/>
        </w:trPr>
        <w:tc>
          <w:tcPr>
            <w:tcW w:w="38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C675A3" w14:textId="77777777" w:rsidR="00886575" w:rsidRPr="003B72EB" w:rsidRDefault="00886575" w:rsidP="006A02FD">
            <w:pPr>
              <w:spacing w:after="0"/>
              <w:rPr>
                <w:lang w:val="en-GB"/>
              </w:rPr>
            </w:pPr>
            <w:proofErr w:type="spellStart"/>
            <w:r w:rsidRPr="003B72EB">
              <w:rPr>
                <w:lang w:val="en-GB"/>
              </w:rPr>
              <w:t>Grundlagen</w:t>
            </w:r>
            <w:proofErr w:type="spellEnd"/>
            <w:r w:rsidRPr="003B72EB">
              <w:rPr>
                <w:lang w:val="en-GB"/>
              </w:rPr>
              <w:t xml:space="preserve"> der </w:t>
            </w:r>
            <w:proofErr w:type="spellStart"/>
            <w:r w:rsidRPr="003B72EB">
              <w:rPr>
                <w:lang w:val="en-GB"/>
              </w:rPr>
              <w:t>Volkswirtschaft</w:t>
            </w:r>
            <w:proofErr w:type="spellEnd"/>
            <w:r w:rsidRPr="003B72EB">
              <w:rPr>
                <w:lang w:val="en-GB"/>
              </w:rPr>
              <w:t xml:space="preserve"> </w:t>
            </w:r>
            <w:r w:rsidRPr="003B72EB">
              <w:rPr>
                <w:vertAlign w:val="superscript"/>
                <w:lang w:val="en-GB"/>
              </w:rPr>
              <w:t>2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BA7C3" w14:textId="2D363B38" w:rsidR="00886575" w:rsidRPr="003B72EB" w:rsidRDefault="00886575" w:rsidP="006A02FD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3B72EB">
              <w:rPr>
                <w:sz w:val="20"/>
                <w:szCs w:val="20"/>
                <w:lang w:val="en-GB"/>
              </w:rPr>
              <w:t>Online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0BCAEFD" w14:textId="706DB486" w:rsidR="00886575" w:rsidRPr="003B72EB" w:rsidRDefault="00886575" w:rsidP="006A02FD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3</w:t>
            </w:r>
          </w:p>
        </w:tc>
      </w:tr>
      <w:tr w:rsidR="000B1806" w:rsidRPr="003B72EB" w14:paraId="6CF1F384" w14:textId="77777777" w:rsidTr="00D25A0D">
        <w:trPr>
          <w:trHeight w:val="397"/>
        </w:trPr>
        <w:tc>
          <w:tcPr>
            <w:tcW w:w="3827" w:type="dxa"/>
            <w:vAlign w:val="center"/>
          </w:tcPr>
          <w:p w14:paraId="3D5F6AEA" w14:textId="77777777" w:rsidR="000B1806" w:rsidRPr="003B72EB" w:rsidRDefault="000B1806" w:rsidP="005337E9">
            <w:pPr>
              <w:spacing w:after="0"/>
              <w:rPr>
                <w:i/>
                <w:iCs/>
                <w:color w:val="000000"/>
                <w:shd w:val="clear" w:color="auto" w:fill="FFFFFF"/>
                <w:lang w:val="en-US"/>
              </w:rPr>
            </w:pPr>
            <w:bookmarkStart w:id="1" w:name="_Hlk158644597"/>
            <w:r w:rsidRPr="003B72EB">
              <w:rPr>
                <w:i/>
                <w:iCs/>
                <w:color w:val="000000"/>
                <w:shd w:val="clear" w:color="auto" w:fill="FFFFFF"/>
              </w:rPr>
              <w:t>Strategisches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55506" w14:textId="00F4533F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175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14.-15.10.2026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B7BA1" w14:textId="1CF3379E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5870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13.-14.10.2027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0378273" w14:textId="77777777" w:rsidR="000B1806" w:rsidRPr="003B72EB" w:rsidRDefault="000B1806" w:rsidP="000B1806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7C9456F5" w14:textId="77777777" w:rsidR="000B1806" w:rsidRPr="003B72EB" w:rsidRDefault="000B1806" w:rsidP="000B1806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61D8E565" w14:textId="77777777" w:rsidR="000B1806" w:rsidRPr="003B72EB" w:rsidRDefault="000B1806" w:rsidP="000B1806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  <w:shd w:val="clear" w:color="auto" w:fill="FFFFFF"/>
                </w:rPr>
                <w:id w:val="-200049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</w:p>
          <w:p w14:paraId="58E53F36" w14:textId="77777777" w:rsidR="000B1806" w:rsidRPr="003B72EB" w:rsidRDefault="000B1806" w:rsidP="000B1806">
            <w:pPr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 xml:space="preserve">Online </w:t>
            </w:r>
          </w:p>
          <w:p w14:paraId="6DB6ED8E" w14:textId="77777777" w:rsidR="000B1806" w:rsidRPr="003B72EB" w:rsidRDefault="000B1806" w:rsidP="000B1806">
            <w:pPr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>(inkludiert Pflicht- und Wahlmodule)</w:t>
            </w:r>
          </w:p>
          <w:p w14:paraId="1DC452DB" w14:textId="77777777" w:rsidR="000B1806" w:rsidRPr="003B72EB" w:rsidRDefault="000B1806" w:rsidP="000B1806">
            <w:pPr>
              <w:spacing w:after="0"/>
              <w:jc w:val="center"/>
              <w:rPr>
                <w:sz w:val="20"/>
                <w:szCs w:val="20"/>
              </w:rPr>
            </w:pPr>
          </w:p>
          <w:p w14:paraId="23F2AF06" w14:textId="1E3D9590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031435C" w14:textId="77777777" w:rsidR="000B1806" w:rsidRPr="003B72EB" w:rsidRDefault="000B1806" w:rsidP="005337E9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t>3</w:t>
            </w:r>
          </w:p>
        </w:tc>
      </w:tr>
      <w:tr w:rsidR="000B1806" w:rsidRPr="003B72EB" w14:paraId="0E4E5AE4" w14:textId="77777777" w:rsidTr="00D25A0D">
        <w:trPr>
          <w:trHeight w:val="397"/>
        </w:trPr>
        <w:tc>
          <w:tcPr>
            <w:tcW w:w="3827" w:type="dxa"/>
            <w:vAlign w:val="center"/>
          </w:tcPr>
          <w:p w14:paraId="1917F9A7" w14:textId="77777777" w:rsidR="000B1806" w:rsidRPr="003B72EB" w:rsidRDefault="000B1806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3B72EB">
              <w:rPr>
                <w:color w:val="000000"/>
                <w:shd w:val="clear" w:color="auto" w:fill="FFFFFF"/>
                <w:lang w:val="en-US"/>
              </w:rPr>
              <w:t>Marketing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14852" w14:textId="4B887C6C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9957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16.-17.10.2026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044A9" w14:textId="5C4EE2F4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663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15.-16.10.2027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AE6DD30" w14:textId="5E8D206B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5C05375" w14:textId="77777777" w:rsidR="000B1806" w:rsidRPr="003B72EB" w:rsidRDefault="000B1806" w:rsidP="005337E9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t>3</w:t>
            </w:r>
          </w:p>
        </w:tc>
      </w:tr>
      <w:tr w:rsidR="000B1806" w:rsidRPr="003B72EB" w14:paraId="48D8E25A" w14:textId="77777777" w:rsidTr="00D25A0D">
        <w:trPr>
          <w:trHeight w:val="397"/>
        </w:trPr>
        <w:tc>
          <w:tcPr>
            <w:tcW w:w="3827" w:type="dxa"/>
            <w:vAlign w:val="center"/>
          </w:tcPr>
          <w:p w14:paraId="6F0196D2" w14:textId="045C0014" w:rsidR="000B1806" w:rsidRPr="003B72EB" w:rsidRDefault="000B1806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3B72EB">
              <w:rPr>
                <w:color w:val="000000"/>
                <w:shd w:val="clear" w:color="auto" w:fill="FFFFFF"/>
                <w:lang w:val="en-US"/>
              </w:rPr>
              <w:t>Controlling &amp; Reporting</w:t>
            </w:r>
            <w:r w:rsidRPr="003B72EB">
              <w:rPr>
                <w:color w:val="000000"/>
                <w:shd w:val="clear" w:color="auto" w:fill="FFFFFF"/>
                <w:vertAlign w:val="superscript"/>
                <w:lang w:val="en-US"/>
              </w:rPr>
              <w:t>1,3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3E6C2" w14:textId="3006A048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6343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09.-10.12.2026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86CAE" w14:textId="2BB33685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72882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01.-02.12.2027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12E1EA2" w14:textId="4B2FFA48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15A1B60" w14:textId="77777777" w:rsidR="000B1806" w:rsidRPr="003B72EB" w:rsidRDefault="000B1806" w:rsidP="005337E9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t>3</w:t>
            </w:r>
          </w:p>
        </w:tc>
      </w:tr>
      <w:tr w:rsidR="000B1806" w:rsidRPr="003B72EB" w14:paraId="27E167BB" w14:textId="77777777" w:rsidTr="00D25A0D">
        <w:trPr>
          <w:trHeight w:val="397"/>
        </w:trPr>
        <w:tc>
          <w:tcPr>
            <w:tcW w:w="3827" w:type="dxa"/>
            <w:vAlign w:val="center"/>
          </w:tcPr>
          <w:p w14:paraId="4370848A" w14:textId="77777777" w:rsidR="000B1806" w:rsidRPr="003B72EB" w:rsidRDefault="000B1806" w:rsidP="005337E9">
            <w:pPr>
              <w:spacing w:after="0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Unternehmensfinanzierung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986E9" w14:textId="6E05921F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6958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11.-12.12.2026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97E3F" w14:textId="5EA9033F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6879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03.-04.12.2027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CCD1C6B" w14:textId="7ABDBD8D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3C7ED25" w14:textId="77777777" w:rsidR="000B1806" w:rsidRPr="003B72EB" w:rsidRDefault="000B1806" w:rsidP="005337E9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t>3</w:t>
            </w:r>
          </w:p>
        </w:tc>
      </w:tr>
      <w:tr w:rsidR="000B1806" w:rsidRPr="003B72EB" w14:paraId="75C7D338" w14:textId="77777777" w:rsidTr="00D25A0D">
        <w:trPr>
          <w:trHeight w:val="397"/>
        </w:trPr>
        <w:tc>
          <w:tcPr>
            <w:tcW w:w="3827" w:type="dxa"/>
            <w:vAlign w:val="center"/>
          </w:tcPr>
          <w:p w14:paraId="00059B8E" w14:textId="77777777" w:rsidR="000B1806" w:rsidRPr="003B72EB" w:rsidRDefault="000B1806" w:rsidP="006A02FD">
            <w:pPr>
              <w:spacing w:after="0"/>
              <w:rPr>
                <w:i/>
                <w:iCs/>
                <w:color w:val="000000"/>
                <w:shd w:val="clear" w:color="auto" w:fill="FFFFFF"/>
              </w:rPr>
            </w:pPr>
            <w:r w:rsidRPr="003B72EB">
              <w:rPr>
                <w:i/>
                <w:iCs/>
                <w:color w:val="000000"/>
                <w:shd w:val="clear" w:color="auto" w:fill="FFFFFF"/>
              </w:rPr>
              <w:t>Unternehmensethik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D3CCC" w14:textId="77777777" w:rsidR="000B1806" w:rsidRPr="003B72EB" w:rsidRDefault="000B1806" w:rsidP="006A02FD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101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17.-18.02.2027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25060" w14:textId="77777777" w:rsidR="000B1806" w:rsidRPr="003B72EB" w:rsidRDefault="000B1806" w:rsidP="006A02FD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1015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16.-17.02.2028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E525AA7" w14:textId="77777777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86C8218" w14:textId="77777777" w:rsidR="000B1806" w:rsidRPr="003B72EB" w:rsidRDefault="000B1806" w:rsidP="006A02FD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t>3</w:t>
            </w:r>
          </w:p>
        </w:tc>
      </w:tr>
      <w:tr w:rsidR="000B1806" w:rsidRPr="003B72EB" w14:paraId="67AC7C2F" w14:textId="77777777" w:rsidTr="00D25A0D">
        <w:trPr>
          <w:trHeight w:val="397"/>
        </w:trPr>
        <w:tc>
          <w:tcPr>
            <w:tcW w:w="3827" w:type="dxa"/>
            <w:vAlign w:val="center"/>
          </w:tcPr>
          <w:p w14:paraId="0DFEF8F8" w14:textId="77777777" w:rsidR="000B1806" w:rsidRPr="003B72EB" w:rsidRDefault="000B1806" w:rsidP="006A02FD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3B72EB">
              <w:rPr>
                <w:color w:val="000000"/>
                <w:shd w:val="clear" w:color="auto" w:fill="FFFFFF"/>
              </w:rPr>
              <w:t>Empirische Forschungsmethoden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1EBAF" w14:textId="77777777" w:rsidR="000B1806" w:rsidRPr="003B72EB" w:rsidRDefault="000B1806" w:rsidP="006A02FD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60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21.-22.05.2027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B44C9" w14:textId="77777777" w:rsidR="000B1806" w:rsidRPr="003B72EB" w:rsidRDefault="000B1806" w:rsidP="006A02FD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2339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19.-20.05.2028</w:t>
            </w:r>
          </w:p>
        </w:tc>
        <w:tc>
          <w:tcPr>
            <w:tcW w:w="1417" w:type="dxa"/>
            <w:vMerge/>
            <w:vAlign w:val="center"/>
          </w:tcPr>
          <w:p w14:paraId="2DEA8CF1" w14:textId="77777777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A2DBCB0" w14:textId="77777777" w:rsidR="000B1806" w:rsidRPr="003B72EB" w:rsidRDefault="000B1806" w:rsidP="006A02FD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t>3</w:t>
            </w:r>
          </w:p>
        </w:tc>
      </w:tr>
      <w:tr w:rsidR="000B1806" w:rsidRPr="003B72EB" w14:paraId="1D024173" w14:textId="77777777" w:rsidTr="00D25A0D">
        <w:trPr>
          <w:trHeight w:val="397"/>
        </w:trPr>
        <w:tc>
          <w:tcPr>
            <w:tcW w:w="3827" w:type="dxa"/>
            <w:vAlign w:val="center"/>
          </w:tcPr>
          <w:p w14:paraId="36339CF7" w14:textId="77777777" w:rsidR="000B1806" w:rsidRPr="003B72EB" w:rsidRDefault="000B1806" w:rsidP="005337E9">
            <w:pPr>
              <w:spacing w:after="0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  <w:lang w:val="en-US"/>
              </w:rPr>
              <w:t>Human Resources Management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990D6" w14:textId="5AB92D2F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  <w:sdt>
              <w:sdtPr>
                <w:rPr>
                  <w:color w:val="000000"/>
                  <w:sz w:val="20"/>
                  <w:szCs w:val="20"/>
                  <w:shd w:val="clear" w:color="auto" w:fill="FFFFFF"/>
                </w:rPr>
                <w:id w:val="-497340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3B72EB">
              <w:rPr>
                <w:color w:val="000000"/>
                <w:sz w:val="20"/>
                <w:szCs w:val="20"/>
                <w:shd w:val="clear" w:color="auto" w:fill="FFFFFF"/>
              </w:rPr>
              <w:t xml:space="preserve"> 07.</w:t>
            </w:r>
            <w:r w:rsidRPr="003B72EB">
              <w:rPr>
                <w:sz w:val="20"/>
                <w:szCs w:val="20"/>
              </w:rPr>
              <w:t>-</w:t>
            </w:r>
            <w:r w:rsidRPr="003B72EB">
              <w:rPr>
                <w:color w:val="000000"/>
                <w:sz w:val="20"/>
                <w:szCs w:val="20"/>
                <w:shd w:val="clear" w:color="auto" w:fill="FFFFFF"/>
              </w:rPr>
              <w:t>08.04.2027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64B2A" w14:textId="52A10D4D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color w:val="000000"/>
                  <w:sz w:val="20"/>
                  <w:szCs w:val="20"/>
                  <w:shd w:val="clear" w:color="auto" w:fill="FFFFFF"/>
                </w:rPr>
                <w:id w:val="-181509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3B72EB">
              <w:rPr>
                <w:color w:val="000000"/>
                <w:sz w:val="20"/>
                <w:szCs w:val="20"/>
                <w:shd w:val="clear" w:color="auto" w:fill="FFFFFF"/>
              </w:rPr>
              <w:t xml:space="preserve"> 05.-06.04.2028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80E79F9" w14:textId="61E23803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E6A3F12" w14:textId="77777777" w:rsidR="000B1806" w:rsidRPr="003B72EB" w:rsidRDefault="000B1806" w:rsidP="005337E9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t>3</w:t>
            </w:r>
          </w:p>
        </w:tc>
      </w:tr>
      <w:tr w:rsidR="000B1806" w:rsidRPr="003B72EB" w14:paraId="6C439A09" w14:textId="77777777" w:rsidTr="00D25A0D">
        <w:trPr>
          <w:trHeight w:val="397"/>
        </w:trPr>
        <w:tc>
          <w:tcPr>
            <w:tcW w:w="3827" w:type="dxa"/>
            <w:vAlign w:val="center"/>
          </w:tcPr>
          <w:p w14:paraId="7A959D2F" w14:textId="77777777" w:rsidR="000B1806" w:rsidRPr="003B72EB" w:rsidRDefault="000B1806" w:rsidP="005337E9">
            <w:pPr>
              <w:spacing w:after="0"/>
              <w:rPr>
                <w:i/>
                <w:iCs/>
                <w:color w:val="000000"/>
                <w:shd w:val="clear" w:color="auto" w:fill="FFFFFF"/>
              </w:rPr>
            </w:pPr>
            <w:r w:rsidRPr="003B72EB">
              <w:rPr>
                <w:i/>
                <w:iCs/>
                <w:color w:val="000000"/>
                <w:shd w:val="clear" w:color="auto" w:fill="FFFFFF"/>
              </w:rPr>
              <w:t>Leadership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C0E0E" w14:textId="13A2F3E7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9093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09.-10.04.2027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42433" w14:textId="411F81FC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576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07.-08.04.2028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F9D8EB2" w14:textId="13E2C51B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A781827" w14:textId="77777777" w:rsidR="000B1806" w:rsidRPr="003B72EB" w:rsidRDefault="000B1806" w:rsidP="005337E9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t>3</w:t>
            </w:r>
          </w:p>
        </w:tc>
      </w:tr>
      <w:tr w:rsidR="000B1806" w:rsidRPr="003B72EB" w14:paraId="68764D04" w14:textId="77777777" w:rsidTr="000B180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8792D7F" w14:textId="77777777" w:rsidR="000B1806" w:rsidRPr="003B72EB" w:rsidRDefault="000B1806" w:rsidP="005337E9">
            <w:pPr>
              <w:spacing w:after="0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Business Analytics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BD3666F" w14:textId="2BFA9506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894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19.-20.05.2027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80D8F8F" w14:textId="1B9444CF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9161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17.-18.05.2028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9359F" w14:textId="55F49539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9AD1FA" w14:textId="77777777" w:rsidR="000B1806" w:rsidRPr="003B72EB" w:rsidRDefault="000B1806" w:rsidP="005337E9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t>3</w:t>
            </w:r>
          </w:p>
        </w:tc>
      </w:tr>
      <w:tr w:rsidR="000B1806" w:rsidRPr="003B72EB" w14:paraId="35E33D6A" w14:textId="77777777" w:rsidTr="000B180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D75938F" w14:textId="77777777" w:rsidR="000B1806" w:rsidRPr="003B72EB" w:rsidRDefault="000B1806" w:rsidP="005337E9">
            <w:pPr>
              <w:spacing w:after="0"/>
              <w:rPr>
                <w:color w:val="000000"/>
                <w:shd w:val="clear" w:color="auto" w:fill="FFFFFF"/>
                <w:lang w:val="en-US"/>
              </w:rPr>
            </w:pPr>
            <w:r w:rsidRPr="003B72EB">
              <w:rPr>
                <w:color w:val="000000"/>
                <w:shd w:val="clear" w:color="auto" w:fill="FFFFFF"/>
                <w:lang w:val="en-US"/>
              </w:rPr>
              <w:t>Managing Complexity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2AA8727" w14:textId="28F68D74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4910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19.-20.02.2027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30FB178" w14:textId="6F17F948" w:rsidR="000B1806" w:rsidRPr="003B72EB" w:rsidRDefault="000B1806" w:rsidP="005337E9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150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18.-19.02.2028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81B51" w14:textId="12E8063E" w:rsidR="000B1806" w:rsidRPr="003B72EB" w:rsidRDefault="000B1806" w:rsidP="005337E9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DCBA48" w14:textId="77777777" w:rsidR="000B1806" w:rsidRPr="003B72EB" w:rsidRDefault="000B1806" w:rsidP="005337E9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t>3</w:t>
            </w:r>
          </w:p>
        </w:tc>
      </w:tr>
      <w:tr w:rsidR="00886575" w:rsidRPr="003B72EB" w14:paraId="6563CD70" w14:textId="77777777" w:rsidTr="003B72EB">
        <w:tblPrEx>
          <w:tblLook w:val="01E0" w:firstRow="1" w:lastRow="1" w:firstColumn="1" w:lastColumn="1" w:noHBand="0" w:noVBand="0"/>
        </w:tblPrEx>
        <w:trPr>
          <w:trHeight w:val="1008"/>
        </w:trPr>
        <w:tc>
          <w:tcPr>
            <w:tcW w:w="3827" w:type="dxa"/>
            <w:shd w:val="clear" w:color="auto" w:fill="002060"/>
            <w:vAlign w:val="center"/>
          </w:tcPr>
          <w:p w14:paraId="5F2CA09E" w14:textId="77777777" w:rsidR="000B1806" w:rsidRPr="003B72EB" w:rsidRDefault="000B1806" w:rsidP="00153147">
            <w:pPr>
              <w:spacing w:after="0"/>
              <w:rPr>
                <w:b/>
                <w:sz w:val="26"/>
                <w:szCs w:val="26"/>
              </w:rPr>
            </w:pPr>
            <w:r w:rsidRPr="003B72EB">
              <w:rPr>
                <w:b/>
                <w:sz w:val="26"/>
                <w:szCs w:val="26"/>
              </w:rPr>
              <w:lastRenderedPageBreak/>
              <w:t>KERNCURRICULUM</w:t>
            </w:r>
          </w:p>
          <w:p w14:paraId="69B7DC81" w14:textId="2AE99CAF" w:rsidR="00886575" w:rsidRPr="003B72EB" w:rsidRDefault="00886575" w:rsidP="00153147">
            <w:pPr>
              <w:spacing w:after="0"/>
              <w:rPr>
                <w:b/>
                <w:sz w:val="26"/>
                <w:szCs w:val="26"/>
              </w:rPr>
            </w:pPr>
            <w:r w:rsidRPr="003B72EB">
              <w:rPr>
                <w:b/>
                <w:sz w:val="26"/>
                <w:szCs w:val="26"/>
              </w:rPr>
              <w:t>WAHLMODULE</w:t>
            </w:r>
          </w:p>
          <w:p w14:paraId="4D932844" w14:textId="461334BA" w:rsidR="00886575" w:rsidRPr="003B72EB" w:rsidRDefault="00886575" w:rsidP="00153147">
            <w:pPr>
              <w:spacing w:after="0"/>
              <w:rPr>
                <w:color w:val="000000"/>
                <w:shd w:val="clear" w:color="auto" w:fill="FFFFFF"/>
              </w:rPr>
            </w:pPr>
            <w:r w:rsidRPr="003B72EB">
              <w:rPr>
                <w:b/>
              </w:rPr>
              <w:t>(Auswahl bitte ankreuzen)</w:t>
            </w:r>
          </w:p>
        </w:tc>
        <w:tc>
          <w:tcPr>
            <w:tcW w:w="5103" w:type="dxa"/>
            <w:gridSpan w:val="3"/>
            <w:shd w:val="clear" w:color="auto" w:fill="002060"/>
            <w:vAlign w:val="center"/>
          </w:tcPr>
          <w:p w14:paraId="16645311" w14:textId="77777777" w:rsidR="00886575" w:rsidRPr="003B72EB" w:rsidRDefault="00886575" w:rsidP="001D33DA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TERMINE</w:t>
            </w:r>
          </w:p>
          <w:p w14:paraId="4120466A" w14:textId="21D36A8D" w:rsidR="00886575" w:rsidRPr="003B72EB" w:rsidRDefault="00886575" w:rsidP="001D33DA">
            <w:pPr>
              <w:spacing w:after="0"/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3B72EB">
              <w:rPr>
                <w:b/>
                <w:lang w:val="en-US"/>
              </w:rPr>
              <w:t>(Auswahl bitte ankreuzen)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0E3A15D2" w14:textId="77777777" w:rsidR="00886575" w:rsidRPr="003B72EB" w:rsidRDefault="00886575" w:rsidP="001D33DA">
            <w:pPr>
              <w:spacing w:after="0"/>
              <w:jc w:val="center"/>
            </w:pPr>
            <w:r w:rsidRPr="003B72EB">
              <w:rPr>
                <w:b/>
                <w:sz w:val="26"/>
                <w:szCs w:val="26"/>
                <w:lang w:val="en-US"/>
              </w:rPr>
              <w:t>15 ECTS</w:t>
            </w:r>
          </w:p>
        </w:tc>
      </w:tr>
      <w:tr w:rsidR="00886575" w:rsidRPr="003B72EB" w14:paraId="40E134CB" w14:textId="77777777" w:rsidTr="00D25A0D">
        <w:trPr>
          <w:trHeight w:val="397"/>
        </w:trPr>
        <w:tc>
          <w:tcPr>
            <w:tcW w:w="3827" w:type="dxa"/>
            <w:vAlign w:val="center"/>
          </w:tcPr>
          <w:p w14:paraId="2AC6D45F" w14:textId="2D4B20C7" w:rsidR="00886575" w:rsidRPr="003B72EB" w:rsidRDefault="00886575" w:rsidP="009F5840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214615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3B72EB">
              <w:rPr>
                <w:color w:val="000000"/>
                <w:shd w:val="clear" w:color="auto" w:fill="FFFFFF"/>
              </w:rPr>
              <w:t xml:space="preserve"> Internationale Betriebswirtschaft</w:t>
            </w:r>
          </w:p>
        </w:tc>
        <w:tc>
          <w:tcPr>
            <w:tcW w:w="1843" w:type="dxa"/>
            <w:vAlign w:val="center"/>
          </w:tcPr>
          <w:p w14:paraId="28CE18DB" w14:textId="1194366C" w:rsidR="00886575" w:rsidRPr="003B72EB" w:rsidRDefault="00886575" w:rsidP="009F5840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4946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09.-10.06.2027</w:t>
            </w:r>
          </w:p>
        </w:tc>
        <w:tc>
          <w:tcPr>
            <w:tcW w:w="1843" w:type="dxa"/>
            <w:vAlign w:val="center"/>
          </w:tcPr>
          <w:p w14:paraId="059C42F5" w14:textId="18A4F0FA" w:rsidR="00886575" w:rsidRPr="003B72EB" w:rsidRDefault="00886575" w:rsidP="009F5840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038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07.-08.06.2028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6DE5FF1" w14:textId="77777777" w:rsidR="00886575" w:rsidRPr="003B72EB" w:rsidRDefault="00886575" w:rsidP="00D25A0D">
            <w:pPr>
              <w:shd w:val="clear" w:color="auto" w:fill="FFFFFF" w:themeFill="background1"/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>Online:</w:t>
            </w:r>
          </w:p>
          <w:p w14:paraId="0C136256" w14:textId="77777777" w:rsidR="00886575" w:rsidRPr="003B72EB" w:rsidRDefault="00886575" w:rsidP="00D25A0D">
            <w:pPr>
              <w:shd w:val="clear" w:color="auto" w:fill="FFFFFF" w:themeFill="background1"/>
              <w:spacing w:after="0"/>
              <w:jc w:val="center"/>
            </w:pPr>
          </w:p>
          <w:p w14:paraId="5EB0300B" w14:textId="77777777" w:rsidR="00886575" w:rsidRPr="003B72EB" w:rsidRDefault="00886575" w:rsidP="00D25A0D">
            <w:pPr>
              <w:shd w:val="clear" w:color="auto" w:fill="FFFFFF" w:themeFill="background1"/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 xml:space="preserve">Bitte </w:t>
            </w:r>
          </w:p>
          <w:p w14:paraId="282FF5AE" w14:textId="77777777" w:rsidR="00886575" w:rsidRPr="003B72EB" w:rsidRDefault="00886575" w:rsidP="00D25A0D">
            <w:pPr>
              <w:shd w:val="clear" w:color="auto" w:fill="FFFFFF" w:themeFill="background1"/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>wählen Sie in Spalte 1 Wahl-</w:t>
            </w:r>
          </w:p>
          <w:p w14:paraId="56C169B9" w14:textId="52F0EC53" w:rsidR="00886575" w:rsidRPr="003B72EB" w:rsidRDefault="00886575" w:rsidP="00D25A0D">
            <w:pPr>
              <w:shd w:val="clear" w:color="auto" w:fill="FFFFFF" w:themeFill="background1"/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B72EB">
              <w:rPr>
                <w:sz w:val="20"/>
                <w:szCs w:val="20"/>
              </w:rPr>
              <w:t>module im Ausmaß von 15 ECTS.</w:t>
            </w:r>
          </w:p>
        </w:tc>
        <w:tc>
          <w:tcPr>
            <w:tcW w:w="993" w:type="dxa"/>
            <w:vAlign w:val="center"/>
          </w:tcPr>
          <w:p w14:paraId="5501CB4D" w14:textId="77777777" w:rsidR="00886575" w:rsidRPr="003B72EB" w:rsidRDefault="00886575" w:rsidP="009F5840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3</w:t>
            </w:r>
          </w:p>
        </w:tc>
      </w:tr>
      <w:tr w:rsidR="00886575" w:rsidRPr="003B72EB" w14:paraId="279C93A1" w14:textId="77777777" w:rsidTr="003B72EB">
        <w:trPr>
          <w:trHeight w:val="574"/>
        </w:trPr>
        <w:tc>
          <w:tcPr>
            <w:tcW w:w="3827" w:type="dxa"/>
            <w:vAlign w:val="center"/>
          </w:tcPr>
          <w:p w14:paraId="1AB33833" w14:textId="64DE6B1A" w:rsidR="00886575" w:rsidRPr="003B72EB" w:rsidRDefault="00886575" w:rsidP="009F5840">
            <w:pPr>
              <w:spacing w:after="0"/>
              <w:ind w:left="312" w:hanging="312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-20131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3B72EB">
              <w:rPr>
                <w:color w:val="000000"/>
                <w:shd w:val="clear" w:color="auto" w:fill="FFFFFF"/>
              </w:rPr>
              <w:t xml:space="preserve"> Angewandte Mikroökonomie (VWL)</w:t>
            </w:r>
            <w:r w:rsidRPr="003B72EB">
              <w:rPr>
                <w:color w:val="00000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87FB7F1" w14:textId="1B9DF74E" w:rsidR="00886575" w:rsidRPr="003B72EB" w:rsidRDefault="00886575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color w:val="000000"/>
                  <w:sz w:val="20"/>
                  <w:szCs w:val="20"/>
                  <w:shd w:val="clear" w:color="auto" w:fill="FFFFFF"/>
                </w:rPr>
                <w:id w:val="133164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3B72EB">
              <w:rPr>
                <w:color w:val="000000"/>
                <w:sz w:val="20"/>
                <w:szCs w:val="20"/>
                <w:shd w:val="clear" w:color="auto" w:fill="FFFFFF"/>
              </w:rPr>
              <w:t xml:space="preserve"> 11.-12.06.2027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6C09A55" w14:textId="7FB4FCB8" w:rsidR="00886575" w:rsidRPr="003B72EB" w:rsidRDefault="00886575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color w:val="000000"/>
                  <w:sz w:val="20"/>
                  <w:szCs w:val="20"/>
                  <w:shd w:val="clear" w:color="auto" w:fill="FFFFFF"/>
                </w:rPr>
                <w:id w:val="-70379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3B72EB">
              <w:rPr>
                <w:color w:val="000000"/>
                <w:sz w:val="20"/>
                <w:szCs w:val="20"/>
                <w:shd w:val="clear" w:color="auto" w:fill="FFFFFF"/>
              </w:rPr>
              <w:t xml:space="preserve"> 09.-10.06.2028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5ED5312" w14:textId="30A84817" w:rsidR="00886575" w:rsidRPr="003B72EB" w:rsidRDefault="00886575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C98A91E" w14:textId="77777777" w:rsidR="00886575" w:rsidRPr="003B72EB" w:rsidRDefault="00886575" w:rsidP="009F5840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3</w:t>
            </w:r>
          </w:p>
        </w:tc>
      </w:tr>
      <w:tr w:rsidR="00886575" w:rsidRPr="003B72EB" w14:paraId="0E8008C8" w14:textId="77777777" w:rsidTr="00D25A0D">
        <w:trPr>
          <w:trHeight w:val="397"/>
        </w:trPr>
        <w:tc>
          <w:tcPr>
            <w:tcW w:w="3827" w:type="dxa"/>
            <w:vAlign w:val="center"/>
          </w:tcPr>
          <w:p w14:paraId="40CD2BB6" w14:textId="046DF00B" w:rsidR="00886575" w:rsidRPr="003B72EB" w:rsidRDefault="00886575" w:rsidP="009F5840">
            <w:pPr>
              <w:spacing w:after="0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78099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3B72EB">
              <w:rPr>
                <w:color w:val="000000"/>
                <w:shd w:val="clear" w:color="auto" w:fill="FFFFFF"/>
              </w:rPr>
              <w:t xml:space="preserve"> Transformatives Management</w:t>
            </w:r>
          </w:p>
        </w:tc>
        <w:tc>
          <w:tcPr>
            <w:tcW w:w="1843" w:type="dxa"/>
            <w:vAlign w:val="center"/>
          </w:tcPr>
          <w:p w14:paraId="1A12BFC8" w14:textId="6E2AA51C" w:rsidR="00886575" w:rsidRPr="003B72EB" w:rsidRDefault="00886575" w:rsidP="009F5840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019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08.-09.09.2027</w:t>
            </w:r>
          </w:p>
        </w:tc>
        <w:tc>
          <w:tcPr>
            <w:tcW w:w="1843" w:type="dxa"/>
            <w:vAlign w:val="center"/>
          </w:tcPr>
          <w:p w14:paraId="5C542D40" w14:textId="08722F10" w:rsidR="00886575" w:rsidRPr="003B72EB" w:rsidRDefault="00886575" w:rsidP="009F5840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211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06.-07.09.2028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458E909" w14:textId="04E17B43" w:rsidR="00886575" w:rsidRPr="003B72EB" w:rsidRDefault="00886575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1F0D09F" w14:textId="77777777" w:rsidR="00886575" w:rsidRPr="003B72EB" w:rsidRDefault="00886575" w:rsidP="009F5840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3</w:t>
            </w:r>
          </w:p>
        </w:tc>
      </w:tr>
      <w:tr w:rsidR="00886575" w:rsidRPr="003B72EB" w14:paraId="002545AE" w14:textId="77777777" w:rsidTr="003B72EB">
        <w:trPr>
          <w:trHeight w:val="603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0DD89CB" w14:textId="60E692E5" w:rsidR="00886575" w:rsidRPr="003B72EB" w:rsidRDefault="00886575" w:rsidP="00FF48E6">
            <w:pPr>
              <w:spacing w:after="0"/>
              <w:ind w:left="312" w:hanging="312"/>
              <w:rPr>
                <w:color w:val="000000"/>
                <w:shd w:val="clear" w:color="auto" w:fill="FFFFFF"/>
              </w:rPr>
            </w:pPr>
            <w:sdt>
              <w:sdtPr>
                <w:rPr>
                  <w:color w:val="000000"/>
                  <w:shd w:val="clear" w:color="auto" w:fill="FFFFFF"/>
                </w:rPr>
                <w:id w:val="-51730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color w:val="000000"/>
                    <w:shd w:val="clear" w:color="auto" w:fill="FFFFFF"/>
                  </w:rPr>
                  <w:t>☐</w:t>
                </w:r>
              </w:sdtContent>
            </w:sdt>
            <w:r w:rsidRPr="003B72EB">
              <w:rPr>
                <w:color w:val="000000"/>
                <w:shd w:val="clear" w:color="auto" w:fill="FFFFFF"/>
              </w:rPr>
              <w:t xml:space="preserve"> Wissensmanagement &amp; Innovation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DFC16E0" w14:textId="68B3DEA4" w:rsidR="00886575" w:rsidRPr="003B72EB" w:rsidRDefault="00886575" w:rsidP="009F5840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599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10.-11.09.2027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B0658F5" w14:textId="6CC36D14" w:rsidR="00886575" w:rsidRPr="003B72EB" w:rsidRDefault="00886575" w:rsidP="009F5840">
            <w:pPr>
              <w:spacing w:after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9115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3B72EB">
              <w:rPr>
                <w:sz w:val="20"/>
                <w:szCs w:val="20"/>
              </w:rPr>
              <w:t xml:space="preserve"> 08.-09.09.2028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D8F70B6" w14:textId="77777777" w:rsidR="00886575" w:rsidRPr="003B72EB" w:rsidRDefault="00886575" w:rsidP="009F5840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2E401CA" w14:textId="77777777" w:rsidR="00886575" w:rsidRPr="003B72EB" w:rsidRDefault="00886575" w:rsidP="009F5840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3</w:t>
            </w:r>
          </w:p>
        </w:tc>
      </w:tr>
      <w:bookmarkStart w:id="2" w:name="_Hlk189746445"/>
      <w:tr w:rsidR="00886575" w:rsidRPr="003B72EB" w14:paraId="120B6F6D" w14:textId="77777777" w:rsidTr="00D25A0D">
        <w:trPr>
          <w:trHeight w:val="397"/>
        </w:trPr>
        <w:tc>
          <w:tcPr>
            <w:tcW w:w="3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A2B31" w14:textId="2A4DFD10" w:rsidR="00886575" w:rsidRPr="003B72EB" w:rsidRDefault="00886575" w:rsidP="005C5CC9">
            <w:pPr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202407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sdtContent>
            </w:sdt>
            <w:r w:rsidRPr="003B72EB">
              <w:rPr>
                <w:lang w:val="en-GB"/>
              </w:rPr>
              <w:t xml:space="preserve"> </w:t>
            </w:r>
            <w:r w:rsidRPr="003B72EB">
              <w:rPr>
                <w:i/>
                <w:iCs/>
                <w:lang w:val="en-GB"/>
              </w:rPr>
              <w:t>Business Planning</w:t>
            </w:r>
            <w:r w:rsidRPr="003B72EB">
              <w:rPr>
                <w:i/>
                <w:iCs/>
                <w:vertAlign w:val="superscript"/>
                <w:lang w:val="en-GB"/>
              </w:rPr>
              <w:t>3</w:t>
            </w:r>
            <w:r w:rsidRPr="003B72EB">
              <w:rPr>
                <w:i/>
                <w:iCs/>
                <w:lang w:val="en-GB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D2430" w14:textId="5AA5A3F2" w:rsidR="00886575" w:rsidRPr="003B72EB" w:rsidRDefault="00886575" w:rsidP="00540001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3B72EB">
              <w:rPr>
                <w:sz w:val="20"/>
                <w:szCs w:val="20"/>
                <w:lang w:val="en-GB"/>
              </w:rPr>
              <w:t>Online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30208CC" w14:textId="77777777" w:rsidR="00886575" w:rsidRPr="003B72EB" w:rsidRDefault="00886575" w:rsidP="001D33DA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0185F44" w14:textId="77777777" w:rsidR="00886575" w:rsidRPr="003B72EB" w:rsidRDefault="00886575" w:rsidP="001D33DA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3</w:t>
            </w:r>
          </w:p>
        </w:tc>
      </w:tr>
      <w:bookmarkEnd w:id="2"/>
      <w:tr w:rsidR="00886575" w:rsidRPr="003B72EB" w14:paraId="13A18562" w14:textId="77777777" w:rsidTr="00D25A0D">
        <w:trPr>
          <w:trHeight w:val="397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E5328" w14:textId="0CF20643" w:rsidR="00886575" w:rsidRPr="003B72EB" w:rsidRDefault="00886575" w:rsidP="005C5CC9">
            <w:pPr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34055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Pr="003B72EB">
              <w:rPr>
                <w:lang w:val="en-GB"/>
              </w:rPr>
              <w:t xml:space="preserve"> </w:t>
            </w:r>
            <w:proofErr w:type="spellStart"/>
            <w:r w:rsidRPr="003B72EB">
              <w:rPr>
                <w:i/>
                <w:iCs/>
                <w:lang w:val="en-GB"/>
              </w:rPr>
              <w:t>Unternehmensplanspiel</w:t>
            </w:r>
            <w:proofErr w:type="spellEnd"/>
            <w:r w:rsidRPr="003B72EB">
              <w:rPr>
                <w:i/>
                <w:iCs/>
                <w:lang w:val="en-GB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323B9" w14:textId="318083D3" w:rsidR="00886575" w:rsidRPr="003B72EB" w:rsidRDefault="00886575" w:rsidP="0017466B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3B72EB">
              <w:rPr>
                <w:sz w:val="20"/>
                <w:szCs w:val="20"/>
                <w:lang w:val="en-GB"/>
              </w:rPr>
              <w:t>Online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F2E361D" w14:textId="77777777" w:rsidR="00886575" w:rsidRPr="003B72EB" w:rsidRDefault="00886575" w:rsidP="001D33DA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ADEE26F" w14:textId="77777777" w:rsidR="00886575" w:rsidRPr="003B72EB" w:rsidRDefault="00886575" w:rsidP="001D33DA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6</w:t>
            </w:r>
          </w:p>
        </w:tc>
      </w:tr>
      <w:tr w:rsidR="00886575" w:rsidRPr="003B72EB" w14:paraId="154C46D9" w14:textId="77777777" w:rsidTr="00D25A0D">
        <w:trPr>
          <w:trHeight w:val="397"/>
        </w:trPr>
        <w:tc>
          <w:tcPr>
            <w:tcW w:w="382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686B7E6" w14:textId="779D4269" w:rsidR="00886575" w:rsidRPr="003B72EB" w:rsidRDefault="00886575" w:rsidP="005C5CC9">
            <w:pPr>
              <w:spacing w:after="0"/>
              <w:rPr>
                <w:lang w:val="en-GB"/>
              </w:rPr>
            </w:pPr>
            <w:sdt>
              <w:sdtPr>
                <w:rPr>
                  <w:lang w:val="en-GB"/>
                </w:rPr>
                <w:id w:val="-7936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72EB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Pr="003B72EB">
              <w:rPr>
                <w:lang w:val="en-GB"/>
              </w:rPr>
              <w:t xml:space="preserve"> </w:t>
            </w:r>
            <w:proofErr w:type="spellStart"/>
            <w:r w:rsidRPr="003B72EB">
              <w:rPr>
                <w:lang w:val="en-GB"/>
              </w:rPr>
              <w:t>Angewandtes</w:t>
            </w:r>
            <w:proofErr w:type="spellEnd"/>
            <w:r w:rsidRPr="003B72EB">
              <w:rPr>
                <w:lang w:val="en-GB"/>
              </w:rPr>
              <w:t xml:space="preserve"> </w:t>
            </w:r>
            <w:proofErr w:type="spellStart"/>
            <w:r w:rsidRPr="003B72EB">
              <w:rPr>
                <w:lang w:val="en-GB"/>
              </w:rPr>
              <w:t>Wirtschaftsrecht</w:t>
            </w:r>
            <w:proofErr w:type="spellEnd"/>
          </w:p>
        </w:tc>
        <w:tc>
          <w:tcPr>
            <w:tcW w:w="368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949CE57" w14:textId="5E7DC951" w:rsidR="00886575" w:rsidRPr="003B72EB" w:rsidRDefault="00886575" w:rsidP="0017466B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sz w:val="20"/>
                <w:szCs w:val="20"/>
                <w:lang w:val="en-GB"/>
              </w:rPr>
              <w:t>Online</w:t>
            </w:r>
          </w:p>
        </w:tc>
        <w:tc>
          <w:tcPr>
            <w:tcW w:w="141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F7DCD00" w14:textId="77777777" w:rsidR="00886575" w:rsidRPr="003B72EB" w:rsidRDefault="00886575" w:rsidP="001D33DA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282E5A55" w14:textId="77777777" w:rsidR="00886575" w:rsidRPr="003B72EB" w:rsidRDefault="00886575" w:rsidP="001D33DA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6</w:t>
            </w:r>
          </w:p>
        </w:tc>
      </w:tr>
      <w:tr w:rsidR="001D33DA" w:rsidRPr="003B72EB" w14:paraId="0C33483F" w14:textId="77777777" w:rsidTr="003B72EB">
        <w:tblPrEx>
          <w:tblLook w:val="01E0" w:firstRow="1" w:lastRow="1" w:firstColumn="1" w:lastColumn="1" w:noHBand="0" w:noVBand="0"/>
        </w:tblPrEx>
        <w:trPr>
          <w:trHeight w:val="793"/>
        </w:trPr>
        <w:tc>
          <w:tcPr>
            <w:tcW w:w="3827" w:type="dxa"/>
            <w:tcBorders>
              <w:top w:val="nil"/>
            </w:tcBorders>
            <w:shd w:val="clear" w:color="auto" w:fill="002060"/>
            <w:vAlign w:val="center"/>
          </w:tcPr>
          <w:p w14:paraId="6C2B46B7" w14:textId="5344D549" w:rsidR="00153147" w:rsidRPr="003B72EB" w:rsidRDefault="001D33DA" w:rsidP="001D33DA">
            <w:pPr>
              <w:spacing w:after="0"/>
              <w:rPr>
                <w:b/>
                <w:sz w:val="26"/>
                <w:szCs w:val="26"/>
                <w:lang w:val="en-US"/>
              </w:rPr>
            </w:pPr>
            <w:bookmarkStart w:id="3" w:name="_Hlk234931293"/>
            <w:r w:rsidRPr="003B72EB">
              <w:rPr>
                <w:b/>
                <w:sz w:val="26"/>
                <w:szCs w:val="26"/>
                <w:lang w:val="en-US"/>
              </w:rPr>
              <w:t>SPEZIALISIERUNGS</w:t>
            </w:r>
            <w:r w:rsidR="00153147" w:rsidRPr="003B72EB">
              <w:rPr>
                <w:b/>
                <w:sz w:val="26"/>
                <w:szCs w:val="26"/>
                <w:lang w:val="en-US"/>
              </w:rPr>
              <w:t>-</w:t>
            </w:r>
          </w:p>
          <w:p w14:paraId="16AE9221" w14:textId="7CC351EF" w:rsidR="001D33DA" w:rsidRPr="003B72EB" w:rsidRDefault="001D33DA" w:rsidP="001D33DA">
            <w:pPr>
              <w:spacing w:after="0"/>
            </w:pPr>
            <w:r w:rsidRPr="003B72EB">
              <w:rPr>
                <w:b/>
                <w:sz w:val="26"/>
                <w:szCs w:val="26"/>
                <w:lang w:val="en-US"/>
              </w:rPr>
              <w:t>MODULE</w:t>
            </w:r>
          </w:p>
        </w:tc>
        <w:tc>
          <w:tcPr>
            <w:tcW w:w="5103" w:type="dxa"/>
            <w:gridSpan w:val="3"/>
            <w:tcBorders>
              <w:top w:val="nil"/>
            </w:tcBorders>
            <w:shd w:val="clear" w:color="auto" w:fill="002060"/>
            <w:vAlign w:val="center"/>
          </w:tcPr>
          <w:p w14:paraId="4228ACC4" w14:textId="77777777" w:rsidR="001D33DA" w:rsidRPr="003B72EB" w:rsidRDefault="001D33DA" w:rsidP="001D33DA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Englisch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002060"/>
            <w:vAlign w:val="center"/>
          </w:tcPr>
          <w:p w14:paraId="2D78BE8F" w14:textId="77777777" w:rsidR="001D33DA" w:rsidRPr="003B72EB" w:rsidRDefault="001D33DA" w:rsidP="001D33DA">
            <w:pPr>
              <w:spacing w:after="0"/>
              <w:jc w:val="center"/>
              <w:rPr>
                <w:b/>
                <w:bCs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24 ECTS</w:t>
            </w:r>
          </w:p>
        </w:tc>
      </w:tr>
      <w:bookmarkEnd w:id="3"/>
      <w:tr w:rsidR="00CC1DF9" w:rsidRPr="003B72EB" w14:paraId="519D363C" w14:textId="77777777" w:rsidTr="00D25A0D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3827" w:type="dxa"/>
            <w:vAlign w:val="center"/>
          </w:tcPr>
          <w:p w14:paraId="59FC358B" w14:textId="77777777" w:rsidR="00CC1DF9" w:rsidRPr="003B72EB" w:rsidRDefault="00CC1DF9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 xml:space="preserve">Health Care </w:t>
            </w:r>
            <w:proofErr w:type="spellStart"/>
            <w:r w:rsidRPr="003B72EB">
              <w:rPr>
                <w:color w:val="000000"/>
                <w:shd w:val="clear" w:color="auto" w:fill="FFFFFF"/>
              </w:rPr>
              <w:t>Markets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50B36C" w14:textId="09AF9542" w:rsidR="00CC1DF9" w:rsidRPr="003B72EB" w:rsidRDefault="00CC1DF9" w:rsidP="00CC1DF9">
            <w:pPr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>15. - 18.03.2027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5002520" w14:textId="77777777" w:rsidR="00CC1DF9" w:rsidRPr="003B72EB" w:rsidRDefault="00CC1DF9" w:rsidP="00CC1DF9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6</w:t>
            </w:r>
          </w:p>
        </w:tc>
      </w:tr>
      <w:tr w:rsidR="00CC1DF9" w:rsidRPr="003B72EB" w14:paraId="2D89F581" w14:textId="77777777" w:rsidTr="00D25A0D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3827" w:type="dxa"/>
            <w:vAlign w:val="center"/>
          </w:tcPr>
          <w:p w14:paraId="17366E12" w14:textId="77777777" w:rsidR="00CC1DF9" w:rsidRPr="003B72EB" w:rsidRDefault="00CC1DF9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Quality and Regulations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4579E6" w14:textId="36268E75" w:rsidR="00CC1DF9" w:rsidRPr="003B72EB" w:rsidRDefault="00CC1DF9" w:rsidP="00CC1DF9">
            <w:pPr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>10. - 13.05.2027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2623B4E" w14:textId="77777777" w:rsidR="00CC1DF9" w:rsidRPr="003B72EB" w:rsidRDefault="00CC1DF9" w:rsidP="00CC1DF9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6</w:t>
            </w:r>
          </w:p>
        </w:tc>
      </w:tr>
      <w:tr w:rsidR="00CC1DF9" w:rsidRPr="003B72EB" w14:paraId="4717E140" w14:textId="77777777" w:rsidTr="00D25A0D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09C2B5C" w14:textId="77777777" w:rsidR="00CC1DF9" w:rsidRPr="003B72EB" w:rsidRDefault="00CC1DF9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Digital Transformation and R&amp;D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F05E78B" w14:textId="628393E4" w:rsidR="00CC1DF9" w:rsidRPr="003B72EB" w:rsidRDefault="00CC1DF9" w:rsidP="00CC1DF9">
            <w:pPr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>08.-11.11.2027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0909E5C" w14:textId="77777777" w:rsidR="00CC1DF9" w:rsidRPr="003B72EB" w:rsidRDefault="00CC1DF9" w:rsidP="00CC1DF9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6</w:t>
            </w:r>
          </w:p>
        </w:tc>
      </w:tr>
      <w:tr w:rsidR="00CC1DF9" w:rsidRPr="003B72EB" w14:paraId="17401B05" w14:textId="77777777" w:rsidTr="00D25A0D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A292612" w14:textId="77777777" w:rsidR="00CC1DF9" w:rsidRPr="003B72EB" w:rsidRDefault="00CC1DF9" w:rsidP="00CC1DF9">
            <w:pPr>
              <w:spacing w:after="0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Innovation and Market Access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A341D8" w14:textId="184647D8" w:rsidR="00CC1DF9" w:rsidRPr="003B72EB" w:rsidRDefault="00147762" w:rsidP="00CC1DF9">
            <w:pPr>
              <w:spacing w:after="0"/>
              <w:jc w:val="center"/>
              <w:rPr>
                <w:sz w:val="20"/>
                <w:szCs w:val="20"/>
              </w:rPr>
            </w:pPr>
            <w:r w:rsidRPr="003B72EB">
              <w:rPr>
                <w:sz w:val="20"/>
                <w:szCs w:val="20"/>
              </w:rPr>
              <w:t>17.-2</w:t>
            </w:r>
            <w:r w:rsidR="00F31196" w:rsidRPr="003B72EB">
              <w:rPr>
                <w:sz w:val="20"/>
                <w:szCs w:val="20"/>
              </w:rPr>
              <w:t>0</w:t>
            </w:r>
            <w:r w:rsidR="00251F07" w:rsidRPr="003B72EB">
              <w:rPr>
                <w:sz w:val="20"/>
                <w:szCs w:val="20"/>
              </w:rPr>
              <w:t>.01.2028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D21DD9F" w14:textId="77777777" w:rsidR="00CC1DF9" w:rsidRPr="003B72EB" w:rsidRDefault="00CC1DF9" w:rsidP="00CC1DF9">
            <w:pPr>
              <w:spacing w:after="0"/>
              <w:jc w:val="center"/>
              <w:rPr>
                <w:color w:val="000000"/>
                <w:shd w:val="clear" w:color="auto" w:fill="FFFFFF"/>
              </w:rPr>
            </w:pPr>
            <w:r w:rsidRPr="003B72EB">
              <w:rPr>
                <w:color w:val="000000"/>
                <w:shd w:val="clear" w:color="auto" w:fill="FFFFFF"/>
              </w:rPr>
              <w:t>6</w:t>
            </w:r>
          </w:p>
        </w:tc>
      </w:tr>
      <w:tr w:rsidR="00D25A0D" w:rsidRPr="003B72EB" w14:paraId="02BE4FE1" w14:textId="77777777" w:rsidTr="003B72EB">
        <w:tblPrEx>
          <w:tblLook w:val="01E0" w:firstRow="1" w:lastRow="1" w:firstColumn="1" w:lastColumn="1" w:noHBand="0" w:noVBand="0"/>
        </w:tblPrEx>
        <w:trPr>
          <w:trHeight w:val="659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  <w:vAlign w:val="center"/>
          </w:tcPr>
          <w:p w14:paraId="3E255220" w14:textId="77777777" w:rsidR="00D25A0D" w:rsidRPr="003B72EB" w:rsidRDefault="00D25A0D" w:rsidP="006A02FD">
            <w:pPr>
              <w:spacing w:after="0"/>
            </w:pPr>
            <w:r w:rsidRPr="003B72EB">
              <w:rPr>
                <w:b/>
                <w:sz w:val="26"/>
                <w:szCs w:val="26"/>
                <w:lang w:val="en-US"/>
              </w:rPr>
              <w:t>FACHLICH WISSENSCHAFTLICHES ARBEITEN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  <w:vAlign w:val="center"/>
          </w:tcPr>
          <w:p w14:paraId="14086EFC" w14:textId="212D31D5" w:rsidR="00D25A0D" w:rsidRPr="003B72EB" w:rsidRDefault="00D25A0D" w:rsidP="006A02FD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  <w:vAlign w:val="center"/>
          </w:tcPr>
          <w:p w14:paraId="22968022" w14:textId="77777777" w:rsidR="00D25A0D" w:rsidRPr="003B72EB" w:rsidRDefault="00D25A0D" w:rsidP="006A02FD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12 ECTS</w:t>
            </w:r>
          </w:p>
        </w:tc>
      </w:tr>
      <w:tr w:rsidR="00D25A0D" w:rsidRPr="003B72EB" w14:paraId="1C126913" w14:textId="77777777" w:rsidTr="003B72EB">
        <w:tblPrEx>
          <w:tblLook w:val="01E0" w:firstRow="1" w:lastRow="1" w:firstColumn="1" w:lastColumn="1" w:noHBand="0" w:noVBand="0"/>
        </w:tblPrEx>
        <w:trPr>
          <w:trHeight w:val="558"/>
        </w:trPr>
        <w:tc>
          <w:tcPr>
            <w:tcW w:w="38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0B0EB4" w14:textId="77777777" w:rsidR="00D25A0D" w:rsidRPr="003B72EB" w:rsidRDefault="00D25A0D" w:rsidP="006A02FD">
            <w:pPr>
              <w:spacing w:after="0"/>
              <w:rPr>
                <w:lang w:val="en-GB"/>
              </w:rPr>
            </w:pPr>
            <w:proofErr w:type="spellStart"/>
            <w:r w:rsidRPr="003B72EB">
              <w:rPr>
                <w:lang w:val="en-GB"/>
              </w:rPr>
              <w:t>Strukturiertes</w:t>
            </w:r>
            <w:proofErr w:type="spellEnd"/>
            <w:r w:rsidRPr="003B72EB">
              <w:rPr>
                <w:lang w:val="en-GB"/>
              </w:rPr>
              <w:t xml:space="preserve"> </w:t>
            </w:r>
            <w:proofErr w:type="spellStart"/>
            <w:r w:rsidRPr="003B72EB">
              <w:rPr>
                <w:lang w:val="en-GB"/>
              </w:rPr>
              <w:t>wissenschaftliches</w:t>
            </w:r>
            <w:proofErr w:type="spellEnd"/>
            <w:r w:rsidRPr="003B72EB">
              <w:rPr>
                <w:lang w:val="en-GB"/>
              </w:rPr>
              <w:t xml:space="preserve"> </w:t>
            </w:r>
            <w:proofErr w:type="spellStart"/>
            <w:r w:rsidRPr="003B72EB">
              <w:rPr>
                <w:lang w:val="en-GB"/>
              </w:rPr>
              <w:t>Arbeiten</w:t>
            </w:r>
            <w:proofErr w:type="spellEnd"/>
            <w:r w:rsidRPr="003B72EB">
              <w:rPr>
                <w:lang w:val="en-GB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3FF06C" w14:textId="5FC9CDDA" w:rsidR="00D25A0D" w:rsidRPr="003B72EB" w:rsidRDefault="003B72EB" w:rsidP="006A02FD">
            <w:pPr>
              <w:spacing w:after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lang w:val="en-GB"/>
              </w:rPr>
              <w:t>O</w:t>
            </w:r>
            <w:r w:rsidR="00D25A0D" w:rsidRPr="003B72EB">
              <w:rPr>
                <w:sz w:val="20"/>
                <w:szCs w:val="20"/>
                <w:lang w:val="en-GB"/>
              </w:rPr>
              <w:t>nline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F758B2" w14:textId="77777777" w:rsidR="00D25A0D" w:rsidRPr="003B72EB" w:rsidRDefault="00D25A0D" w:rsidP="006A02FD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6</w:t>
            </w:r>
          </w:p>
        </w:tc>
      </w:tr>
      <w:tr w:rsidR="00D25A0D" w:rsidRPr="003B72EB" w14:paraId="3D42E17B" w14:textId="77777777" w:rsidTr="003B72EB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38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55D187" w14:textId="77777777" w:rsidR="00D25A0D" w:rsidRPr="003B72EB" w:rsidRDefault="00D25A0D" w:rsidP="006A02FD">
            <w:pPr>
              <w:spacing w:after="0"/>
              <w:rPr>
                <w:lang w:val="en-GB"/>
              </w:rPr>
            </w:pPr>
            <w:r w:rsidRPr="003B72EB">
              <w:rPr>
                <w:lang w:val="en-GB"/>
              </w:rPr>
              <w:t>Community of Practice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53D06E" w14:textId="60E6F387" w:rsidR="00D25A0D" w:rsidRPr="003B72EB" w:rsidRDefault="003B72EB" w:rsidP="006A02FD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</w:t>
            </w:r>
            <w:r w:rsidR="00D25A0D" w:rsidRPr="003B72EB">
              <w:rPr>
                <w:sz w:val="20"/>
                <w:szCs w:val="20"/>
                <w:lang w:val="en-GB"/>
              </w:rPr>
              <w:t>nline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6FE220" w14:textId="77777777" w:rsidR="00D25A0D" w:rsidRPr="003B72EB" w:rsidRDefault="00D25A0D" w:rsidP="006A02FD">
            <w:pPr>
              <w:spacing w:after="0"/>
              <w:jc w:val="center"/>
              <w:rPr>
                <w:lang w:val="en-GB"/>
              </w:rPr>
            </w:pPr>
            <w:r w:rsidRPr="003B72EB">
              <w:rPr>
                <w:lang w:val="en-GB"/>
              </w:rPr>
              <w:t>6</w:t>
            </w:r>
          </w:p>
        </w:tc>
      </w:tr>
      <w:tr w:rsidR="009A4F91" w:rsidRPr="003B72EB" w14:paraId="31420B00" w14:textId="77777777" w:rsidTr="00D25A0D">
        <w:tblPrEx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930" w:type="dxa"/>
            <w:gridSpan w:val="4"/>
            <w:shd w:val="clear" w:color="auto" w:fill="002060"/>
            <w:vAlign w:val="center"/>
          </w:tcPr>
          <w:p w14:paraId="00A9C5F7" w14:textId="6D50B29F" w:rsidR="009A4F91" w:rsidRPr="003B72EB" w:rsidRDefault="009A4F91" w:rsidP="009A4F91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MBA THESIS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C1C35A1" w14:textId="77777777" w:rsidR="009A4F91" w:rsidRPr="003B72EB" w:rsidRDefault="009A4F91" w:rsidP="005C5CC9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15 ECTS</w:t>
            </w:r>
          </w:p>
        </w:tc>
      </w:tr>
      <w:tr w:rsidR="001D33DA" w:rsidRPr="003B72EB" w14:paraId="7A9E967F" w14:textId="77777777" w:rsidTr="00D25A0D">
        <w:trPr>
          <w:trHeight w:val="172"/>
        </w:trPr>
        <w:tc>
          <w:tcPr>
            <w:tcW w:w="9923" w:type="dxa"/>
            <w:gridSpan w:val="5"/>
            <w:tcBorders>
              <w:bottom w:val="single" w:sz="4" w:space="0" w:color="auto"/>
            </w:tcBorders>
            <w:vAlign w:val="center"/>
          </w:tcPr>
          <w:p w14:paraId="4DACD61B" w14:textId="77777777" w:rsidR="001D33DA" w:rsidRPr="003B72EB" w:rsidRDefault="001D33DA" w:rsidP="001D33DA">
            <w:pPr>
              <w:spacing w:after="0"/>
              <w:jc w:val="center"/>
              <w:rPr>
                <w:color w:val="000000"/>
                <w:sz w:val="14"/>
                <w:szCs w:val="14"/>
                <w:shd w:val="clear" w:color="auto" w:fill="FFFFFF"/>
                <w:lang w:val="en-US"/>
              </w:rPr>
            </w:pPr>
          </w:p>
        </w:tc>
      </w:tr>
      <w:tr w:rsidR="00B06954" w:rsidRPr="003B72EB" w14:paraId="1A85E603" w14:textId="77777777" w:rsidTr="00D25A0D">
        <w:tblPrEx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930" w:type="dxa"/>
            <w:gridSpan w:val="4"/>
            <w:tcBorders>
              <w:right w:val="nil"/>
            </w:tcBorders>
            <w:shd w:val="clear" w:color="auto" w:fill="B5BBD3" w:themeFill="accent4" w:themeFillShade="E6"/>
            <w:vAlign w:val="center"/>
          </w:tcPr>
          <w:p w14:paraId="78C79076" w14:textId="3C401317" w:rsidR="00B06954" w:rsidRPr="003B72EB" w:rsidRDefault="00B06954" w:rsidP="00B06954">
            <w:pPr>
              <w:spacing w:after="0"/>
              <w:rPr>
                <w:b/>
                <w:sz w:val="26"/>
                <w:szCs w:val="26"/>
                <w:lang w:val="en-US"/>
              </w:rPr>
            </w:pPr>
            <w:bookmarkStart w:id="4" w:name="_Hlk233897168"/>
            <w:r w:rsidRPr="003B72EB">
              <w:rPr>
                <w:b/>
                <w:sz w:val="26"/>
                <w:szCs w:val="26"/>
                <w:lang w:val="en-US"/>
              </w:rPr>
              <w:t>SUMME</w:t>
            </w: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shd w:val="clear" w:color="auto" w:fill="B5BBD3" w:themeFill="accent4" w:themeFillShade="E6"/>
            <w:vAlign w:val="center"/>
          </w:tcPr>
          <w:p w14:paraId="1AFDED50" w14:textId="055DE1B4" w:rsidR="00B06954" w:rsidRPr="003B72EB" w:rsidRDefault="00D25A0D" w:rsidP="001D33DA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3B72EB">
              <w:rPr>
                <w:b/>
                <w:sz w:val="26"/>
                <w:szCs w:val="26"/>
                <w:lang w:val="en-US"/>
              </w:rPr>
              <w:t>120</w:t>
            </w:r>
            <w:r w:rsidR="00B06954" w:rsidRPr="003B72EB">
              <w:rPr>
                <w:b/>
                <w:sz w:val="26"/>
                <w:szCs w:val="26"/>
                <w:lang w:val="en-US"/>
              </w:rPr>
              <w:t xml:space="preserve"> ECTS</w:t>
            </w:r>
          </w:p>
        </w:tc>
      </w:tr>
    </w:tbl>
    <w:bookmarkEnd w:id="1"/>
    <w:bookmarkEnd w:id="4"/>
    <w:p w14:paraId="1DD5D3AA" w14:textId="1F43ECA9" w:rsidR="0005347C" w:rsidRPr="0005347C" w:rsidRDefault="00222CDD" w:rsidP="0005347C">
      <w:pPr>
        <w:spacing w:after="0"/>
        <w:ind w:left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 w:rsidR="0005347C" w:rsidRPr="0005347C">
        <w:rPr>
          <w:sz w:val="18"/>
          <w:szCs w:val="18"/>
        </w:rPr>
        <w:t xml:space="preserve"> Positiver Abschluss der Grundlagen der Betriebswirtschaft ist Voraussetzung für Controlling &amp; Reporting.</w:t>
      </w:r>
    </w:p>
    <w:p w14:paraId="2F25DAAE" w14:textId="65529593" w:rsidR="0005347C" w:rsidRDefault="00222CDD" w:rsidP="0005347C">
      <w:pPr>
        <w:spacing w:after="0"/>
        <w:ind w:left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="0005347C" w:rsidRPr="0005347C">
        <w:rPr>
          <w:sz w:val="18"/>
          <w:szCs w:val="18"/>
        </w:rPr>
        <w:t xml:space="preserve"> Positiver Abschluss der Grundlagen der </w:t>
      </w:r>
      <w:r w:rsidR="0005347C">
        <w:rPr>
          <w:sz w:val="18"/>
          <w:szCs w:val="18"/>
        </w:rPr>
        <w:t>Volks</w:t>
      </w:r>
      <w:r w:rsidR="0005347C" w:rsidRPr="0005347C">
        <w:rPr>
          <w:sz w:val="18"/>
          <w:szCs w:val="18"/>
        </w:rPr>
        <w:t>wirtschaft ist Voraussetzung für Angewandte Mikroökonomie (VWL).</w:t>
      </w:r>
    </w:p>
    <w:p w14:paraId="6881ABBE" w14:textId="57CE75DD" w:rsidR="00BC2ACF" w:rsidRPr="00BC2ACF" w:rsidRDefault="00222CDD" w:rsidP="0005347C">
      <w:pPr>
        <w:spacing w:after="0"/>
        <w:ind w:left="360"/>
        <w:rPr>
          <w:sz w:val="18"/>
          <w:szCs w:val="18"/>
        </w:rPr>
      </w:pPr>
      <w:r>
        <w:rPr>
          <w:sz w:val="18"/>
          <w:szCs w:val="18"/>
          <w:vertAlign w:val="superscript"/>
        </w:rPr>
        <w:t>3</w:t>
      </w:r>
      <w:r w:rsidRPr="00222CDD">
        <w:rPr>
          <w:sz w:val="18"/>
          <w:szCs w:val="18"/>
        </w:rPr>
        <w:t xml:space="preserve"> </w:t>
      </w:r>
      <w:r w:rsidR="00BC2ACF" w:rsidRPr="00BC2ACF">
        <w:rPr>
          <w:sz w:val="18"/>
          <w:szCs w:val="18"/>
        </w:rPr>
        <w:t>Positiver Abschluss von Controlling &amp; Reporting ist Vor</w:t>
      </w:r>
      <w:r w:rsidR="00BC2ACF">
        <w:rPr>
          <w:sz w:val="18"/>
          <w:szCs w:val="18"/>
        </w:rPr>
        <w:t>aussetzungen für Business Planning.</w:t>
      </w:r>
    </w:p>
    <w:p w14:paraId="5A430858" w14:textId="4245DF8B" w:rsidR="0005347C" w:rsidRPr="0005347C" w:rsidRDefault="0005347C" w:rsidP="0005347C">
      <w:pPr>
        <w:spacing w:after="0"/>
        <w:ind w:left="360"/>
        <w:rPr>
          <w:i/>
          <w:iCs/>
          <w:sz w:val="18"/>
          <w:szCs w:val="18"/>
        </w:rPr>
      </w:pPr>
      <w:r w:rsidRPr="0005347C">
        <w:rPr>
          <w:i/>
          <w:iCs/>
          <w:sz w:val="18"/>
          <w:szCs w:val="18"/>
        </w:rPr>
        <w:t xml:space="preserve">Kollaborative online Module: Start </w:t>
      </w:r>
      <w:r>
        <w:rPr>
          <w:i/>
          <w:iCs/>
          <w:sz w:val="18"/>
          <w:szCs w:val="18"/>
        </w:rPr>
        <w:t xml:space="preserve">Anfang </w:t>
      </w:r>
      <w:r w:rsidRPr="0005347C">
        <w:rPr>
          <w:i/>
          <w:iCs/>
          <w:sz w:val="18"/>
          <w:szCs w:val="18"/>
        </w:rPr>
        <w:t xml:space="preserve">März, Juni </w:t>
      </w:r>
      <w:r>
        <w:rPr>
          <w:i/>
          <w:iCs/>
          <w:sz w:val="18"/>
          <w:szCs w:val="18"/>
        </w:rPr>
        <w:t>und</w:t>
      </w:r>
      <w:r w:rsidRPr="0005347C">
        <w:rPr>
          <w:i/>
          <w:iCs/>
          <w:sz w:val="18"/>
          <w:szCs w:val="18"/>
        </w:rPr>
        <w:t xml:space="preserve"> Oktober </w:t>
      </w:r>
      <w:r>
        <w:rPr>
          <w:i/>
          <w:iCs/>
          <w:sz w:val="18"/>
          <w:szCs w:val="18"/>
        </w:rPr>
        <w:t>- Abschluss innerhalb von</w:t>
      </w:r>
      <w:r w:rsidRPr="0005347C">
        <w:rPr>
          <w:i/>
          <w:iCs/>
          <w:sz w:val="18"/>
          <w:szCs w:val="18"/>
        </w:rPr>
        <w:t xml:space="preserve"> 8 </w:t>
      </w:r>
      <w:r>
        <w:rPr>
          <w:i/>
          <w:iCs/>
          <w:sz w:val="18"/>
          <w:szCs w:val="18"/>
        </w:rPr>
        <w:t>Wochen</w:t>
      </w:r>
      <w:r w:rsidRPr="0005347C">
        <w:rPr>
          <w:i/>
          <w:iCs/>
          <w:sz w:val="18"/>
          <w:szCs w:val="18"/>
        </w:rPr>
        <w:t>.</w:t>
      </w:r>
    </w:p>
    <w:p w14:paraId="58A40E94" w14:textId="77777777" w:rsidR="001806C2" w:rsidRPr="0005347C" w:rsidRDefault="001806C2" w:rsidP="002E7E95">
      <w:pPr>
        <w:spacing w:after="0"/>
        <w:rPr>
          <w:sz w:val="18"/>
          <w:szCs w:val="18"/>
        </w:rPr>
      </w:pPr>
    </w:p>
    <w:p w14:paraId="4555DD17" w14:textId="77777777" w:rsidR="00682AD7" w:rsidRDefault="00682AD7" w:rsidP="00682AD7">
      <w:pPr>
        <w:spacing w:after="0"/>
        <w:rPr>
          <w:sz w:val="18"/>
          <w:szCs w:val="18"/>
        </w:rPr>
      </w:pPr>
    </w:p>
    <w:p w14:paraId="035CB471" w14:textId="77777777" w:rsidR="000B1806" w:rsidRDefault="000B1806" w:rsidP="00682AD7">
      <w:pPr>
        <w:spacing w:after="0"/>
        <w:rPr>
          <w:sz w:val="18"/>
          <w:szCs w:val="18"/>
        </w:rPr>
      </w:pPr>
    </w:p>
    <w:p w14:paraId="3E41BC53" w14:textId="77777777" w:rsidR="000B1806" w:rsidRDefault="000B1806" w:rsidP="00682AD7">
      <w:pPr>
        <w:spacing w:after="0"/>
        <w:rPr>
          <w:sz w:val="18"/>
          <w:szCs w:val="18"/>
        </w:rPr>
      </w:pPr>
    </w:p>
    <w:p w14:paraId="602873E3" w14:textId="77777777" w:rsidR="000B1806" w:rsidRDefault="000B1806" w:rsidP="00682AD7">
      <w:pPr>
        <w:spacing w:after="0"/>
        <w:rPr>
          <w:sz w:val="18"/>
          <w:szCs w:val="18"/>
        </w:rPr>
      </w:pPr>
    </w:p>
    <w:p w14:paraId="1A186EDF" w14:textId="77777777" w:rsidR="000B1806" w:rsidRDefault="000B1806" w:rsidP="00682AD7">
      <w:pPr>
        <w:spacing w:after="0"/>
        <w:rPr>
          <w:sz w:val="18"/>
          <w:szCs w:val="18"/>
        </w:rPr>
      </w:pPr>
    </w:p>
    <w:p w14:paraId="12939412" w14:textId="77777777" w:rsidR="00682AD7" w:rsidRPr="0005347C" w:rsidRDefault="00682AD7" w:rsidP="00682AD7">
      <w:pPr>
        <w:spacing w:after="0"/>
        <w:rPr>
          <w:sz w:val="18"/>
          <w:szCs w:val="18"/>
        </w:rPr>
      </w:pPr>
    </w:p>
    <w:p w14:paraId="42A443DD" w14:textId="3CD05012" w:rsidR="00682AD7" w:rsidRDefault="00682AD7" w:rsidP="00682AD7">
      <w:pPr>
        <w:spacing w:after="0"/>
      </w:pPr>
      <w:bookmarkStart w:id="5" w:name="_Hlk146184098"/>
      <w:r>
        <w:t>………………..…..……………………………………</w:t>
      </w:r>
      <w:r w:rsidR="009312B4">
        <w:t xml:space="preserve">     …</w:t>
      </w:r>
      <w:r>
        <w:t>…………………………..……………………..</w:t>
      </w:r>
    </w:p>
    <w:bookmarkEnd w:id="5"/>
    <w:p w14:paraId="3416B2FD" w14:textId="6F76139D" w:rsidR="002E7E95" w:rsidRDefault="00682AD7" w:rsidP="004D0E4A">
      <w:pPr>
        <w:tabs>
          <w:tab w:val="left" w:pos="1134"/>
          <w:tab w:val="left" w:pos="4820"/>
          <w:tab w:val="left" w:pos="6663"/>
        </w:tabs>
        <w:spacing w:after="0"/>
      </w:pPr>
      <w:r>
        <w:t>Datum</w:t>
      </w:r>
      <w:r w:rsidR="000B1806">
        <w:t xml:space="preserve">, </w:t>
      </w:r>
      <w:r>
        <w:t>Unterschrift des/r Studierenden</w:t>
      </w:r>
      <w:r w:rsidRPr="00227565">
        <w:t xml:space="preserve"> </w:t>
      </w:r>
      <w:r>
        <w:tab/>
      </w:r>
      <w:r w:rsidR="000B1806">
        <w:t xml:space="preserve">      </w:t>
      </w:r>
      <w:r>
        <w:t>Datum</w:t>
      </w:r>
      <w:r w:rsidR="000B1806">
        <w:t xml:space="preserve">, </w:t>
      </w:r>
      <w:r>
        <w:t>Unterschrift der Studienleitung</w:t>
      </w:r>
    </w:p>
    <w:sectPr w:rsidR="002E7E95" w:rsidSect="00C81CC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77" w:bottom="1440" w:left="1077" w:header="46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BEF03" w14:textId="77777777" w:rsidR="00F63EE5" w:rsidRDefault="00F63EE5" w:rsidP="00FC1429">
      <w:pPr>
        <w:spacing w:line="240" w:lineRule="auto"/>
      </w:pPr>
      <w:r>
        <w:separator/>
      </w:r>
    </w:p>
  </w:endnote>
  <w:endnote w:type="continuationSeparator" w:id="0">
    <w:p w14:paraId="54F939A1" w14:textId="77777777" w:rsidR="00F63EE5" w:rsidRDefault="00F63EE5" w:rsidP="00FC1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9F3F" w14:textId="77777777" w:rsidR="006134B7" w:rsidRDefault="009D4B9E" w:rsidP="009D4B9E">
    <w:pPr>
      <w:pStyle w:val="KeinLeerraum"/>
      <w:spacing w:line="240" w:lineRule="auto"/>
      <w:rPr>
        <w:lang w:val="en-US"/>
      </w:rPr>
    </w:pPr>
    <w:r w:rsidRPr="009D4B9E">
      <w:rPr>
        <w:lang w:val="en-US"/>
      </w:rPr>
      <w:t xml:space="preserve">Learning Agreement </w:t>
    </w:r>
  </w:p>
  <w:p w14:paraId="5ADB0662" w14:textId="3BFE623B" w:rsidR="00702F49" w:rsidRPr="00682AD7" w:rsidRDefault="009D4B9E" w:rsidP="009D4B9E">
    <w:pPr>
      <w:pStyle w:val="KeinLeerraum"/>
      <w:spacing w:line="240" w:lineRule="auto"/>
    </w:pPr>
    <w:r w:rsidRPr="00682AD7">
      <w:t xml:space="preserve">MBA </w:t>
    </w:r>
    <w:r w:rsidR="00682AD7" w:rsidRPr="00682AD7">
      <w:t>Professional</w:t>
    </w:r>
    <w:r w:rsidR="00153147" w:rsidRPr="00682AD7">
      <w:t xml:space="preserve"> </w:t>
    </w:r>
    <w:proofErr w:type="spellStart"/>
    <w:r w:rsidRPr="00682AD7">
      <w:t>Biotech</w:t>
    </w:r>
    <w:proofErr w:type="spellEnd"/>
    <w:r w:rsidRPr="00682AD7">
      <w:t xml:space="preserve">, </w:t>
    </w:r>
    <w:proofErr w:type="spellStart"/>
    <w:r w:rsidRPr="00682AD7">
      <w:t>Pharma</w:t>
    </w:r>
    <w:proofErr w:type="spellEnd"/>
    <w:r w:rsidRPr="00682AD7">
      <w:t xml:space="preserve"> &amp; MedTech Management</w:t>
    </w:r>
    <w:r w:rsidRPr="00682AD7">
      <w:tab/>
    </w:r>
    <w:r w:rsidRPr="00682AD7">
      <w:tab/>
    </w:r>
    <w:r w:rsidR="006134B7" w:rsidRPr="00682AD7">
      <w:tab/>
    </w:r>
    <w:r w:rsidR="00153147" w:rsidRPr="00682AD7">
      <w:t xml:space="preserve"> </w:t>
    </w:r>
    <w:r w:rsidR="00682AD7">
      <w:tab/>
      <w:t xml:space="preserve">          </w:t>
    </w:r>
    <w:r w:rsidR="00BE5109" w:rsidRPr="00682AD7">
      <w:t xml:space="preserve">Seite </w:t>
    </w:r>
    <w:r w:rsidR="00BE5109" w:rsidRPr="001642C7">
      <w:fldChar w:fldCharType="begin"/>
    </w:r>
    <w:r w:rsidR="00BE5109" w:rsidRPr="00682AD7">
      <w:instrText>PAGE  \* Arabic  \* MERGEFORMAT</w:instrText>
    </w:r>
    <w:r w:rsidR="00BE5109" w:rsidRPr="001642C7">
      <w:fldChar w:fldCharType="separate"/>
    </w:r>
    <w:r w:rsidR="00BE5109" w:rsidRPr="00682AD7">
      <w:t>1</w:t>
    </w:r>
    <w:r w:rsidR="00BE5109" w:rsidRPr="001642C7">
      <w:fldChar w:fldCharType="end"/>
    </w:r>
    <w:r w:rsidR="00BE5109" w:rsidRPr="00682AD7">
      <w:t xml:space="preserve"> von </w:t>
    </w:r>
    <w:r w:rsidR="00F63EE5">
      <w:fldChar w:fldCharType="begin"/>
    </w:r>
    <w:r w:rsidR="00F63EE5" w:rsidRPr="00682AD7">
      <w:instrText>NUMPAGES  \* Arabic  \* MERGEFORMAT</w:instrText>
    </w:r>
    <w:r w:rsidR="00F63EE5">
      <w:fldChar w:fldCharType="separate"/>
    </w:r>
    <w:r w:rsidR="00BE5109" w:rsidRPr="00682AD7">
      <w:t>2</w:t>
    </w:r>
    <w:r w:rsidR="00F63EE5">
      <w:fldChar w:fldCharType="end"/>
    </w:r>
  </w:p>
  <w:p w14:paraId="1F90B6EB" w14:textId="77777777" w:rsidR="006134B7" w:rsidRDefault="006134B7" w:rsidP="009D4B9E">
    <w:pPr>
      <w:pStyle w:val="KeinLeerraum"/>
      <w:spacing w:line="240" w:lineRule="auto"/>
    </w:pPr>
    <w:r w:rsidRPr="006134B7">
      <w:t>Department für Biomedizinische Forschung</w:t>
    </w:r>
  </w:p>
  <w:p w14:paraId="0DC61CA2" w14:textId="77777777" w:rsidR="006134B7" w:rsidRPr="009D4B9E" w:rsidRDefault="006134B7" w:rsidP="009D4B9E">
    <w:pPr>
      <w:pStyle w:val="KeinLeerraum"/>
      <w:spacing w:line="240" w:lineRule="auto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F046" w14:textId="77777777" w:rsidR="00DF4EFE" w:rsidRPr="00DF4EFE" w:rsidRDefault="00DF4EFE" w:rsidP="00DF4EFE">
    <w:pPr>
      <w:tabs>
        <w:tab w:val="center" w:pos="4536"/>
        <w:tab w:val="right" w:pos="9449"/>
      </w:tabs>
      <w:spacing w:after="240" w:line="240" w:lineRule="auto"/>
      <w:ind w:right="-380"/>
      <w:jc w:val="right"/>
      <w:rPr>
        <w:color w:val="000000" w:themeColor="text1"/>
        <w:sz w:val="16"/>
        <w:szCs w:val="16"/>
        <w:lang w:val="de-DE"/>
      </w:rPr>
    </w:pPr>
    <w:r w:rsidRPr="00DF4EFE">
      <w:rPr>
        <w:color w:val="000000" w:themeColor="text1"/>
        <w:sz w:val="16"/>
        <w:szCs w:val="16"/>
        <w:lang w:val="de-DE"/>
      </w:rPr>
      <w:t xml:space="preserve">Seite </w:t>
    </w:r>
    <w:r w:rsidRPr="00DF4EFE">
      <w:rPr>
        <w:color w:val="000000" w:themeColor="text1"/>
        <w:sz w:val="16"/>
        <w:szCs w:val="16"/>
        <w:lang w:val="de-DE"/>
      </w:rPr>
      <w:fldChar w:fldCharType="begin"/>
    </w:r>
    <w:r w:rsidRPr="00DF4EFE">
      <w:rPr>
        <w:color w:val="000000" w:themeColor="text1"/>
        <w:sz w:val="16"/>
        <w:szCs w:val="16"/>
        <w:lang w:val="de-DE"/>
      </w:rPr>
      <w:instrText>PAGE  \* Arabic  \* MERGEFORMAT</w:instrText>
    </w:r>
    <w:r w:rsidRPr="00DF4EFE">
      <w:rPr>
        <w:color w:val="000000" w:themeColor="text1"/>
        <w:sz w:val="16"/>
        <w:szCs w:val="16"/>
        <w:lang w:val="de-DE"/>
      </w:rPr>
      <w:fldChar w:fldCharType="separate"/>
    </w:r>
    <w:r w:rsidRPr="00DF4EFE">
      <w:rPr>
        <w:color w:val="000000" w:themeColor="text1"/>
        <w:sz w:val="16"/>
        <w:szCs w:val="16"/>
        <w:lang w:val="de-DE"/>
      </w:rPr>
      <w:t>2</w:t>
    </w:r>
    <w:r w:rsidRPr="00DF4EFE">
      <w:rPr>
        <w:color w:val="000000" w:themeColor="text1"/>
        <w:sz w:val="16"/>
        <w:szCs w:val="16"/>
        <w:lang w:val="de-DE"/>
      </w:rPr>
      <w:fldChar w:fldCharType="end"/>
    </w:r>
    <w:r w:rsidRPr="00DF4EFE">
      <w:rPr>
        <w:color w:val="000000" w:themeColor="text1"/>
        <w:sz w:val="16"/>
        <w:szCs w:val="16"/>
        <w:lang w:val="de-DE"/>
      </w:rPr>
      <w:t xml:space="preserve"> von </w:t>
    </w:r>
    <w:r w:rsidRPr="00DF4EFE">
      <w:rPr>
        <w:color w:val="000000" w:themeColor="text1"/>
        <w:sz w:val="16"/>
        <w:szCs w:val="16"/>
        <w:lang w:val="de-DE"/>
      </w:rPr>
      <w:fldChar w:fldCharType="begin"/>
    </w:r>
    <w:r w:rsidRPr="00DF4EFE">
      <w:rPr>
        <w:color w:val="000000" w:themeColor="text1"/>
        <w:sz w:val="16"/>
        <w:szCs w:val="16"/>
        <w:lang w:val="de-DE"/>
      </w:rPr>
      <w:instrText>NUMPAGES  \* Arabic  \* MERGEFORMAT</w:instrText>
    </w:r>
    <w:r w:rsidRPr="00DF4EFE">
      <w:rPr>
        <w:color w:val="000000" w:themeColor="text1"/>
        <w:sz w:val="16"/>
        <w:szCs w:val="16"/>
        <w:lang w:val="de-DE"/>
      </w:rPr>
      <w:fldChar w:fldCharType="separate"/>
    </w:r>
    <w:r w:rsidRPr="00DF4EFE">
      <w:rPr>
        <w:color w:val="000000" w:themeColor="text1"/>
        <w:sz w:val="16"/>
        <w:szCs w:val="16"/>
        <w:lang w:val="de-DE"/>
      </w:rPr>
      <w:t>2</w:t>
    </w:r>
    <w:r w:rsidRPr="00DF4EFE">
      <w:rPr>
        <w:color w:val="000000" w:themeColor="text1"/>
        <w:sz w:val="16"/>
        <w:szCs w:val="16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DD7B" w14:textId="77777777" w:rsidR="00F63EE5" w:rsidRDefault="00F63EE5" w:rsidP="00F034E9">
      <w:pPr>
        <w:spacing w:before="120" w:line="240" w:lineRule="auto"/>
      </w:pPr>
      <w:r>
        <w:separator/>
      </w:r>
    </w:p>
  </w:footnote>
  <w:footnote w:type="continuationSeparator" w:id="0">
    <w:p w14:paraId="7962BBDE" w14:textId="77777777" w:rsidR="00F63EE5" w:rsidRDefault="00F63EE5" w:rsidP="00F034E9">
      <w:pPr>
        <w:spacing w:before="120" w:line="240" w:lineRule="auto"/>
      </w:pPr>
      <w:r>
        <w:continuationSeparator/>
      </w:r>
    </w:p>
  </w:footnote>
  <w:footnote w:type="continuationNotice" w:id="1">
    <w:p w14:paraId="101E0A27" w14:textId="77777777" w:rsidR="00F63EE5" w:rsidRDefault="00F63E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C23B" w14:textId="77777777" w:rsidR="00FC1429" w:rsidRPr="008A521C" w:rsidRDefault="008A521C" w:rsidP="008A521C">
    <w:pPr>
      <w:pStyle w:val="Kopfzeile"/>
    </w:pPr>
    <w:r w:rsidRPr="00D7679B">
      <w:rPr>
        <w:noProof/>
      </w:rPr>
      <w:drawing>
        <wp:inline distT="0" distB="0" distL="0" distR="0" wp14:anchorId="2D9431E8" wp14:editId="294B6787">
          <wp:extent cx="2253600" cy="832295"/>
          <wp:effectExtent l="0" t="0" r="0" b="6350"/>
          <wp:docPr id="1538408151" name="Grafik 1538408151" descr="Logo &quot;Universität für Weiterbildung Krem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&quot;Universität für Weiterbildung Krems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600" cy="83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E763" w14:textId="77777777" w:rsidR="00FC1429" w:rsidRPr="008A521C" w:rsidRDefault="008A521C" w:rsidP="008A521C">
    <w:pPr>
      <w:pStyle w:val="Kopfzeile"/>
    </w:pPr>
    <w:r w:rsidRPr="00D7679B">
      <w:rPr>
        <w:noProof/>
      </w:rPr>
      <w:drawing>
        <wp:inline distT="0" distB="0" distL="0" distR="0" wp14:anchorId="4CCF5C24" wp14:editId="4A0EB076">
          <wp:extent cx="2253600" cy="832295"/>
          <wp:effectExtent l="0" t="0" r="0" b="6350"/>
          <wp:docPr id="2103015184" name="Grafik 2103015184" descr="Logo &quot;Universität für Weiterbildung Krem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&quot;Universität für Weiterbildung Krems&quot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600" cy="83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240F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8E8F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5EE7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1414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760F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8A91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D8EB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D6DC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B20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44D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6021A"/>
    <w:multiLevelType w:val="multilevel"/>
    <w:tmpl w:val="1C2871DC"/>
    <w:numStyleLink w:val="Aufzhlung"/>
  </w:abstractNum>
  <w:abstractNum w:abstractNumId="11" w15:restartNumberingAfterBreak="0">
    <w:nsid w:val="07B8570D"/>
    <w:multiLevelType w:val="multilevel"/>
    <w:tmpl w:val="8ABCB486"/>
    <w:styleLink w:val="ListennummerStandard"/>
    <w:lvl w:ilvl="0">
      <w:start w:val="1"/>
      <w:numFmt w:val="decimal"/>
      <w:pStyle w:val="Listennummer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>
      <w:start w:val="1"/>
      <w:numFmt w:val="decimal"/>
      <w:pStyle w:val="Listennummer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pStyle w:val="Listennummer3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pStyle w:val="Listennummer4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pStyle w:val="Listennummer5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2" w15:restartNumberingAfterBreak="0">
    <w:nsid w:val="1D144A6F"/>
    <w:multiLevelType w:val="multilevel"/>
    <w:tmpl w:val="1C2871DC"/>
    <w:styleLink w:val="Aufzhlung"/>
    <w:lvl w:ilvl="0">
      <w:start w:val="1"/>
      <w:numFmt w:val="bullet"/>
      <w:pStyle w:val="Aufzhlungszeichen"/>
      <w:lvlText w:val="•"/>
      <w:lvlJc w:val="left"/>
      <w:pPr>
        <w:tabs>
          <w:tab w:val="num" w:pos="284"/>
        </w:tabs>
        <w:ind w:left="284" w:hanging="284"/>
      </w:pPr>
      <w:rPr>
        <w:rFonts w:ascii="Univers" w:hAnsi="Univers" w:hint="default"/>
        <w:color w:val="auto"/>
        <w:u w:val="none"/>
      </w:rPr>
    </w:lvl>
    <w:lvl w:ilvl="1">
      <w:start w:val="1"/>
      <w:numFmt w:val="bullet"/>
      <w:pStyle w:val="Aufzhlungszeichen2"/>
      <w:lvlText w:val="•"/>
      <w:lvlJc w:val="left"/>
      <w:pPr>
        <w:tabs>
          <w:tab w:val="num" w:pos="568"/>
        </w:tabs>
        <w:ind w:left="568" w:hanging="284"/>
      </w:pPr>
      <w:rPr>
        <w:rFonts w:ascii="Univers" w:hAnsi="Univers" w:hint="default"/>
        <w:color w:val="auto"/>
      </w:rPr>
    </w:lvl>
    <w:lvl w:ilvl="2">
      <w:start w:val="1"/>
      <w:numFmt w:val="bullet"/>
      <w:pStyle w:val="Aufzhlungszeichen3"/>
      <w:lvlText w:val="•"/>
      <w:lvlJc w:val="left"/>
      <w:pPr>
        <w:tabs>
          <w:tab w:val="num" w:pos="852"/>
        </w:tabs>
        <w:ind w:left="852" w:hanging="284"/>
      </w:pPr>
      <w:rPr>
        <w:rFonts w:ascii="Univers" w:hAnsi="Univers" w:hint="default"/>
        <w:color w:val="auto"/>
      </w:rPr>
    </w:lvl>
    <w:lvl w:ilvl="3">
      <w:start w:val="1"/>
      <w:numFmt w:val="bullet"/>
      <w:pStyle w:val="Aufzhlungszeichen4"/>
      <w:lvlText w:val="•"/>
      <w:lvlJc w:val="left"/>
      <w:pPr>
        <w:tabs>
          <w:tab w:val="num" w:pos="1136"/>
        </w:tabs>
        <w:ind w:left="1136" w:hanging="284"/>
      </w:pPr>
      <w:rPr>
        <w:rFonts w:ascii="Univers" w:hAnsi="Univers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420"/>
        </w:tabs>
        <w:ind w:left="1420" w:hanging="284"/>
      </w:pPr>
      <w:rPr>
        <w:rFonts w:ascii="Univers" w:hAnsi="Univers" w:hint="default"/>
        <w:color w:val="auto"/>
      </w:rPr>
    </w:lvl>
    <w:lvl w:ilvl="5">
      <w:start w:val="1"/>
      <w:numFmt w:val="bullet"/>
      <w:lvlText w:val="●"/>
      <w:lvlJc w:val="left"/>
      <w:pPr>
        <w:tabs>
          <w:tab w:val="num" w:pos="1704"/>
        </w:tabs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1988"/>
        </w:tabs>
        <w:ind w:left="1988" w:hanging="284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▪"/>
      <w:lvlJc w:val="left"/>
      <w:pPr>
        <w:tabs>
          <w:tab w:val="num" w:pos="2272"/>
        </w:tabs>
        <w:ind w:left="2272" w:hanging="284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▪"/>
      <w:lvlJc w:val="left"/>
      <w:pPr>
        <w:tabs>
          <w:tab w:val="num" w:pos="2556"/>
        </w:tabs>
        <w:ind w:left="2556" w:hanging="284"/>
      </w:pPr>
      <w:rPr>
        <w:rFonts w:ascii="Calibri" w:hAnsi="Calibri" w:hint="default"/>
        <w:color w:val="000000" w:themeColor="text1"/>
      </w:rPr>
    </w:lvl>
  </w:abstractNum>
  <w:abstractNum w:abstractNumId="13" w15:restartNumberingAfterBreak="0">
    <w:nsid w:val="1EF00B24"/>
    <w:multiLevelType w:val="multilevel"/>
    <w:tmpl w:val="BD1C529A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4" w15:restartNumberingAfterBreak="0">
    <w:nsid w:val="2108570F"/>
    <w:multiLevelType w:val="hybridMultilevel"/>
    <w:tmpl w:val="2EF25C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90EB6"/>
    <w:multiLevelType w:val="multilevel"/>
    <w:tmpl w:val="50F63D06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40E9610B"/>
    <w:multiLevelType w:val="multilevel"/>
    <w:tmpl w:val="1C2871DC"/>
    <w:numStyleLink w:val="Aufzhlung"/>
  </w:abstractNum>
  <w:abstractNum w:abstractNumId="17" w15:restartNumberingAfterBreak="0">
    <w:nsid w:val="45576DF8"/>
    <w:multiLevelType w:val="multilevel"/>
    <w:tmpl w:val="D95885C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5A45ADE"/>
    <w:multiLevelType w:val="multilevel"/>
    <w:tmpl w:val="1C2871DC"/>
    <w:numStyleLink w:val="Aufzhlung"/>
  </w:abstractNum>
  <w:abstractNum w:abstractNumId="19" w15:restartNumberingAfterBreak="0">
    <w:nsid w:val="5195189C"/>
    <w:multiLevelType w:val="multilevel"/>
    <w:tmpl w:val="1C2871DC"/>
    <w:numStyleLink w:val="Aufzhlung"/>
  </w:abstractNum>
  <w:abstractNum w:abstractNumId="20" w15:restartNumberingAfterBreak="0">
    <w:nsid w:val="581E51C3"/>
    <w:multiLevelType w:val="multilevel"/>
    <w:tmpl w:val="2C7E6254"/>
    <w:styleLink w:val="ListemitBuchstaben"/>
    <w:lvl w:ilvl="0">
      <w:start w:val="1"/>
      <w:numFmt w:val="lowerLetter"/>
      <w:pStyle w:val="Liste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Liste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lowerLetter"/>
      <w:pStyle w:val="Liste3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lowerLetter"/>
      <w:pStyle w:val="Liste4"/>
      <w:lvlText w:val="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pStyle w:val="Liste5"/>
      <w:lvlText w:val="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21" w15:restartNumberingAfterBreak="0">
    <w:nsid w:val="62040FDC"/>
    <w:multiLevelType w:val="hybridMultilevel"/>
    <w:tmpl w:val="526A2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5A5C6B"/>
    <w:multiLevelType w:val="multilevel"/>
    <w:tmpl w:val="1C2871DC"/>
    <w:numStyleLink w:val="Aufzhlung"/>
  </w:abstractNum>
  <w:num w:numId="1" w16cid:durableId="1969309993">
    <w:abstractNumId w:val="9"/>
  </w:num>
  <w:num w:numId="2" w16cid:durableId="1425147555">
    <w:abstractNumId w:val="7"/>
  </w:num>
  <w:num w:numId="3" w16cid:durableId="1366978685">
    <w:abstractNumId w:val="6"/>
  </w:num>
  <w:num w:numId="4" w16cid:durableId="482820869">
    <w:abstractNumId w:val="5"/>
  </w:num>
  <w:num w:numId="5" w16cid:durableId="1296180127">
    <w:abstractNumId w:val="4"/>
  </w:num>
  <w:num w:numId="6" w16cid:durableId="740905289">
    <w:abstractNumId w:val="8"/>
  </w:num>
  <w:num w:numId="7" w16cid:durableId="1153718581">
    <w:abstractNumId w:val="3"/>
  </w:num>
  <w:num w:numId="8" w16cid:durableId="1503201124">
    <w:abstractNumId w:val="2"/>
  </w:num>
  <w:num w:numId="9" w16cid:durableId="455608221">
    <w:abstractNumId w:val="1"/>
  </w:num>
  <w:num w:numId="10" w16cid:durableId="763499474">
    <w:abstractNumId w:val="0"/>
  </w:num>
  <w:num w:numId="11" w16cid:durableId="259220088">
    <w:abstractNumId w:val="12"/>
  </w:num>
  <w:num w:numId="12" w16cid:durableId="296255046">
    <w:abstractNumId w:val="19"/>
  </w:num>
  <w:num w:numId="13" w16cid:durableId="774980307">
    <w:abstractNumId w:val="19"/>
  </w:num>
  <w:num w:numId="14" w16cid:durableId="1454901894">
    <w:abstractNumId w:val="19"/>
  </w:num>
  <w:num w:numId="15" w16cid:durableId="2042436749">
    <w:abstractNumId w:val="19"/>
  </w:num>
  <w:num w:numId="16" w16cid:durableId="2112702514">
    <w:abstractNumId w:val="15"/>
  </w:num>
  <w:num w:numId="17" w16cid:durableId="1831603677">
    <w:abstractNumId w:val="15"/>
  </w:num>
  <w:num w:numId="18" w16cid:durableId="430903243">
    <w:abstractNumId w:val="15"/>
  </w:num>
  <w:num w:numId="19" w16cid:durableId="182206291">
    <w:abstractNumId w:val="15"/>
  </w:num>
  <w:num w:numId="20" w16cid:durableId="505555565">
    <w:abstractNumId w:val="15"/>
  </w:num>
  <w:num w:numId="21" w16cid:durableId="1418862515">
    <w:abstractNumId w:val="20"/>
  </w:num>
  <w:num w:numId="22" w16cid:durableId="1841189727">
    <w:abstractNumId w:val="13"/>
  </w:num>
  <w:num w:numId="23" w16cid:durableId="1906254002">
    <w:abstractNumId w:val="13"/>
  </w:num>
  <w:num w:numId="24" w16cid:durableId="1242107455">
    <w:abstractNumId w:val="13"/>
  </w:num>
  <w:num w:numId="25" w16cid:durableId="2024546655">
    <w:abstractNumId w:val="13"/>
  </w:num>
  <w:num w:numId="26" w16cid:durableId="99449076">
    <w:abstractNumId w:val="13"/>
  </w:num>
  <w:num w:numId="27" w16cid:durableId="2115665598">
    <w:abstractNumId w:val="11"/>
  </w:num>
  <w:num w:numId="28" w16cid:durableId="482621865">
    <w:abstractNumId w:val="17"/>
  </w:num>
  <w:num w:numId="29" w16cid:durableId="1503081911">
    <w:abstractNumId w:val="22"/>
  </w:num>
  <w:num w:numId="30" w16cid:durableId="1628468032">
    <w:abstractNumId w:val="16"/>
  </w:num>
  <w:num w:numId="31" w16cid:durableId="1048577359">
    <w:abstractNumId w:val="18"/>
  </w:num>
  <w:num w:numId="32" w16cid:durableId="576329952">
    <w:abstractNumId w:val="10"/>
  </w:num>
  <w:num w:numId="33" w16cid:durableId="1922518212">
    <w:abstractNumId w:val="21"/>
  </w:num>
  <w:num w:numId="34" w16cid:durableId="9238740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5H9JLOwq+trl9DXuFh8YGKvmJU8NtTsUbqkJlhr/DpawP8LGMCetGL1RANusItj0vazbq9RqlZ1NrFLLwlaLuw==" w:salt="N53UrLYuaIdDbAGOf4yudg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20"/>
    <w:rsid w:val="00002656"/>
    <w:rsid w:val="000139FC"/>
    <w:rsid w:val="000157C4"/>
    <w:rsid w:val="00015DBF"/>
    <w:rsid w:val="0002230E"/>
    <w:rsid w:val="00022DDA"/>
    <w:rsid w:val="0005347C"/>
    <w:rsid w:val="00056A60"/>
    <w:rsid w:val="00060415"/>
    <w:rsid w:val="000636C0"/>
    <w:rsid w:val="00065357"/>
    <w:rsid w:val="00077938"/>
    <w:rsid w:val="00080AB5"/>
    <w:rsid w:val="000846A0"/>
    <w:rsid w:val="00086DA3"/>
    <w:rsid w:val="000A3CF0"/>
    <w:rsid w:val="000B1806"/>
    <w:rsid w:val="000B1A75"/>
    <w:rsid w:val="000B76DE"/>
    <w:rsid w:val="000D1A71"/>
    <w:rsid w:val="000E0A7F"/>
    <w:rsid w:val="000E39B4"/>
    <w:rsid w:val="000E623A"/>
    <w:rsid w:val="00101248"/>
    <w:rsid w:val="00103863"/>
    <w:rsid w:val="00106F7E"/>
    <w:rsid w:val="00120CC4"/>
    <w:rsid w:val="0012773C"/>
    <w:rsid w:val="001313B5"/>
    <w:rsid w:val="0013233B"/>
    <w:rsid w:val="00146614"/>
    <w:rsid w:val="00147762"/>
    <w:rsid w:val="00153147"/>
    <w:rsid w:val="0016250A"/>
    <w:rsid w:val="001642C7"/>
    <w:rsid w:val="0017466B"/>
    <w:rsid w:val="001806C2"/>
    <w:rsid w:val="0018293A"/>
    <w:rsid w:val="00185185"/>
    <w:rsid w:val="001B2B1E"/>
    <w:rsid w:val="001C799F"/>
    <w:rsid w:val="001D33DA"/>
    <w:rsid w:val="001D4A63"/>
    <w:rsid w:val="001E1F90"/>
    <w:rsid w:val="001F3408"/>
    <w:rsid w:val="001F3F8C"/>
    <w:rsid w:val="001F4327"/>
    <w:rsid w:val="00220490"/>
    <w:rsid w:val="0022135D"/>
    <w:rsid w:val="00222CDD"/>
    <w:rsid w:val="00224A9A"/>
    <w:rsid w:val="00227565"/>
    <w:rsid w:val="00231F96"/>
    <w:rsid w:val="00232C75"/>
    <w:rsid w:val="002475CC"/>
    <w:rsid w:val="00247E51"/>
    <w:rsid w:val="00250B6A"/>
    <w:rsid w:val="00251F07"/>
    <w:rsid w:val="00252D46"/>
    <w:rsid w:val="00252EE3"/>
    <w:rsid w:val="00253BF9"/>
    <w:rsid w:val="00261CD2"/>
    <w:rsid w:val="00264BAA"/>
    <w:rsid w:val="00270B00"/>
    <w:rsid w:val="002726BF"/>
    <w:rsid w:val="002766A0"/>
    <w:rsid w:val="00283C6F"/>
    <w:rsid w:val="002971EF"/>
    <w:rsid w:val="00297EA4"/>
    <w:rsid w:val="002C4DAB"/>
    <w:rsid w:val="002D25B8"/>
    <w:rsid w:val="002D5FCE"/>
    <w:rsid w:val="002E3751"/>
    <w:rsid w:val="002E5E0E"/>
    <w:rsid w:val="002E7E95"/>
    <w:rsid w:val="002F0084"/>
    <w:rsid w:val="002F6063"/>
    <w:rsid w:val="002F7840"/>
    <w:rsid w:val="00306300"/>
    <w:rsid w:val="003063A0"/>
    <w:rsid w:val="00320942"/>
    <w:rsid w:val="0034276A"/>
    <w:rsid w:val="00356227"/>
    <w:rsid w:val="00361B38"/>
    <w:rsid w:val="00371B59"/>
    <w:rsid w:val="00373E06"/>
    <w:rsid w:val="00375478"/>
    <w:rsid w:val="0037714F"/>
    <w:rsid w:val="0037749F"/>
    <w:rsid w:val="00383AA5"/>
    <w:rsid w:val="00387EE9"/>
    <w:rsid w:val="00395F7C"/>
    <w:rsid w:val="003963A7"/>
    <w:rsid w:val="003B64B8"/>
    <w:rsid w:val="003B72EB"/>
    <w:rsid w:val="003C2BBD"/>
    <w:rsid w:val="003D0512"/>
    <w:rsid w:val="003D078E"/>
    <w:rsid w:val="003D55C5"/>
    <w:rsid w:val="003E7D53"/>
    <w:rsid w:val="003F34BA"/>
    <w:rsid w:val="003F53B7"/>
    <w:rsid w:val="00403C58"/>
    <w:rsid w:val="00411953"/>
    <w:rsid w:val="00415843"/>
    <w:rsid w:val="004256BC"/>
    <w:rsid w:val="00426642"/>
    <w:rsid w:val="00447C3D"/>
    <w:rsid w:val="00470AF0"/>
    <w:rsid w:val="00480CA5"/>
    <w:rsid w:val="00482661"/>
    <w:rsid w:val="004A1BA4"/>
    <w:rsid w:val="004A6998"/>
    <w:rsid w:val="004C0220"/>
    <w:rsid w:val="004D0940"/>
    <w:rsid w:val="004D0E4A"/>
    <w:rsid w:val="004F2EE7"/>
    <w:rsid w:val="004F4C64"/>
    <w:rsid w:val="0050146D"/>
    <w:rsid w:val="005035DA"/>
    <w:rsid w:val="00504DD7"/>
    <w:rsid w:val="00504F5B"/>
    <w:rsid w:val="00514135"/>
    <w:rsid w:val="005175D2"/>
    <w:rsid w:val="00517C81"/>
    <w:rsid w:val="005202A7"/>
    <w:rsid w:val="00523573"/>
    <w:rsid w:val="005320B4"/>
    <w:rsid w:val="00532952"/>
    <w:rsid w:val="005337E9"/>
    <w:rsid w:val="00540001"/>
    <w:rsid w:val="00542929"/>
    <w:rsid w:val="00543613"/>
    <w:rsid w:val="00553EC8"/>
    <w:rsid w:val="00573D2B"/>
    <w:rsid w:val="005800CA"/>
    <w:rsid w:val="005B0A85"/>
    <w:rsid w:val="005B353F"/>
    <w:rsid w:val="005B4085"/>
    <w:rsid w:val="005B7656"/>
    <w:rsid w:val="005C0C5A"/>
    <w:rsid w:val="005C5CC9"/>
    <w:rsid w:val="005C6032"/>
    <w:rsid w:val="005D6BD8"/>
    <w:rsid w:val="005E53D5"/>
    <w:rsid w:val="006102CA"/>
    <w:rsid w:val="006134B7"/>
    <w:rsid w:val="00630210"/>
    <w:rsid w:val="00633CAA"/>
    <w:rsid w:val="00653CA2"/>
    <w:rsid w:val="00656C29"/>
    <w:rsid w:val="0066283C"/>
    <w:rsid w:val="00676EC2"/>
    <w:rsid w:val="00682AD7"/>
    <w:rsid w:val="006A137D"/>
    <w:rsid w:val="006B175E"/>
    <w:rsid w:val="006B5242"/>
    <w:rsid w:val="006C01F6"/>
    <w:rsid w:val="006D07EF"/>
    <w:rsid w:val="006E58A0"/>
    <w:rsid w:val="006F79CD"/>
    <w:rsid w:val="00702F49"/>
    <w:rsid w:val="0070414F"/>
    <w:rsid w:val="00710BEE"/>
    <w:rsid w:val="00711D1D"/>
    <w:rsid w:val="00713C66"/>
    <w:rsid w:val="00720799"/>
    <w:rsid w:val="00731CB2"/>
    <w:rsid w:val="00737EA2"/>
    <w:rsid w:val="00744831"/>
    <w:rsid w:val="00754FC9"/>
    <w:rsid w:val="0076464D"/>
    <w:rsid w:val="00765131"/>
    <w:rsid w:val="00770D8B"/>
    <w:rsid w:val="0078174A"/>
    <w:rsid w:val="00783D8D"/>
    <w:rsid w:val="00797B62"/>
    <w:rsid w:val="00797F7D"/>
    <w:rsid w:val="007A2717"/>
    <w:rsid w:val="007A4318"/>
    <w:rsid w:val="007B170A"/>
    <w:rsid w:val="007B7340"/>
    <w:rsid w:val="007C00CE"/>
    <w:rsid w:val="007D18A6"/>
    <w:rsid w:val="007D20EE"/>
    <w:rsid w:val="007D496E"/>
    <w:rsid w:val="007D4F88"/>
    <w:rsid w:val="007D6D73"/>
    <w:rsid w:val="007D6DD0"/>
    <w:rsid w:val="007E2CA2"/>
    <w:rsid w:val="007E4BAF"/>
    <w:rsid w:val="00806FE5"/>
    <w:rsid w:val="0081453F"/>
    <w:rsid w:val="00830414"/>
    <w:rsid w:val="008308C4"/>
    <w:rsid w:val="00833F3E"/>
    <w:rsid w:val="00844831"/>
    <w:rsid w:val="008619B2"/>
    <w:rsid w:val="00863605"/>
    <w:rsid w:val="00866895"/>
    <w:rsid w:val="00883329"/>
    <w:rsid w:val="008864EE"/>
    <w:rsid w:val="00886575"/>
    <w:rsid w:val="00895FEA"/>
    <w:rsid w:val="00897D9D"/>
    <w:rsid w:val="008A521C"/>
    <w:rsid w:val="008C007C"/>
    <w:rsid w:val="008C010A"/>
    <w:rsid w:val="008C22D2"/>
    <w:rsid w:val="008C7C77"/>
    <w:rsid w:val="008E2DB1"/>
    <w:rsid w:val="008F3560"/>
    <w:rsid w:val="009044FD"/>
    <w:rsid w:val="0091410B"/>
    <w:rsid w:val="00915A1B"/>
    <w:rsid w:val="009312B4"/>
    <w:rsid w:val="00932932"/>
    <w:rsid w:val="009336FA"/>
    <w:rsid w:val="00935128"/>
    <w:rsid w:val="00937155"/>
    <w:rsid w:val="00947EDE"/>
    <w:rsid w:val="009723AA"/>
    <w:rsid w:val="00980EA8"/>
    <w:rsid w:val="00986081"/>
    <w:rsid w:val="00992EF8"/>
    <w:rsid w:val="00997FA5"/>
    <w:rsid w:val="009A4008"/>
    <w:rsid w:val="009A4F91"/>
    <w:rsid w:val="009D4B9E"/>
    <w:rsid w:val="009E5C00"/>
    <w:rsid w:val="009F3016"/>
    <w:rsid w:val="009F5840"/>
    <w:rsid w:val="009F5E23"/>
    <w:rsid w:val="009F7FEA"/>
    <w:rsid w:val="00A013A4"/>
    <w:rsid w:val="00A11BA0"/>
    <w:rsid w:val="00A12E17"/>
    <w:rsid w:val="00A13F96"/>
    <w:rsid w:val="00A26B7D"/>
    <w:rsid w:val="00A2757D"/>
    <w:rsid w:val="00A312F1"/>
    <w:rsid w:val="00A34B2A"/>
    <w:rsid w:val="00A43C9A"/>
    <w:rsid w:val="00A52852"/>
    <w:rsid w:val="00A630E4"/>
    <w:rsid w:val="00A77D9C"/>
    <w:rsid w:val="00A8626C"/>
    <w:rsid w:val="00A91209"/>
    <w:rsid w:val="00A92D1C"/>
    <w:rsid w:val="00AC13CE"/>
    <w:rsid w:val="00AC4A44"/>
    <w:rsid w:val="00AD23CF"/>
    <w:rsid w:val="00AE0689"/>
    <w:rsid w:val="00AE3E6D"/>
    <w:rsid w:val="00AF4730"/>
    <w:rsid w:val="00AF792A"/>
    <w:rsid w:val="00B05073"/>
    <w:rsid w:val="00B06954"/>
    <w:rsid w:val="00B23819"/>
    <w:rsid w:val="00B304C4"/>
    <w:rsid w:val="00B3074E"/>
    <w:rsid w:val="00B46CA1"/>
    <w:rsid w:val="00B52011"/>
    <w:rsid w:val="00B523D3"/>
    <w:rsid w:val="00B53EE7"/>
    <w:rsid w:val="00B56E71"/>
    <w:rsid w:val="00B57B85"/>
    <w:rsid w:val="00B615AE"/>
    <w:rsid w:val="00B63082"/>
    <w:rsid w:val="00B63959"/>
    <w:rsid w:val="00B73312"/>
    <w:rsid w:val="00B81E4D"/>
    <w:rsid w:val="00BA11A5"/>
    <w:rsid w:val="00BA1F88"/>
    <w:rsid w:val="00BA60BA"/>
    <w:rsid w:val="00BA7331"/>
    <w:rsid w:val="00BC2ACF"/>
    <w:rsid w:val="00BC5766"/>
    <w:rsid w:val="00BE047A"/>
    <w:rsid w:val="00BE5109"/>
    <w:rsid w:val="00BF6E11"/>
    <w:rsid w:val="00C267CE"/>
    <w:rsid w:val="00C279A2"/>
    <w:rsid w:val="00C444D3"/>
    <w:rsid w:val="00C52790"/>
    <w:rsid w:val="00C62F6F"/>
    <w:rsid w:val="00C63018"/>
    <w:rsid w:val="00C74EBF"/>
    <w:rsid w:val="00C8002B"/>
    <w:rsid w:val="00C81CC5"/>
    <w:rsid w:val="00C82F26"/>
    <w:rsid w:val="00C8302B"/>
    <w:rsid w:val="00C8692A"/>
    <w:rsid w:val="00C9372D"/>
    <w:rsid w:val="00C94083"/>
    <w:rsid w:val="00CB0A91"/>
    <w:rsid w:val="00CC1DF9"/>
    <w:rsid w:val="00CC77D7"/>
    <w:rsid w:val="00CD038D"/>
    <w:rsid w:val="00CD75E3"/>
    <w:rsid w:val="00CD76B6"/>
    <w:rsid w:val="00CE2FEF"/>
    <w:rsid w:val="00CF6F84"/>
    <w:rsid w:val="00D0020F"/>
    <w:rsid w:val="00D05E25"/>
    <w:rsid w:val="00D118A7"/>
    <w:rsid w:val="00D25A0D"/>
    <w:rsid w:val="00D34F68"/>
    <w:rsid w:val="00D350CA"/>
    <w:rsid w:val="00D41495"/>
    <w:rsid w:val="00D43A41"/>
    <w:rsid w:val="00D448C0"/>
    <w:rsid w:val="00D57D75"/>
    <w:rsid w:val="00D6582C"/>
    <w:rsid w:val="00D85313"/>
    <w:rsid w:val="00D90793"/>
    <w:rsid w:val="00DA0B06"/>
    <w:rsid w:val="00DB2B74"/>
    <w:rsid w:val="00DC7CF5"/>
    <w:rsid w:val="00DD0520"/>
    <w:rsid w:val="00DD1861"/>
    <w:rsid w:val="00DD590C"/>
    <w:rsid w:val="00DF2F4C"/>
    <w:rsid w:val="00DF4EFE"/>
    <w:rsid w:val="00DF586F"/>
    <w:rsid w:val="00DF6D38"/>
    <w:rsid w:val="00E34E40"/>
    <w:rsid w:val="00E42C54"/>
    <w:rsid w:val="00E46E78"/>
    <w:rsid w:val="00E4750E"/>
    <w:rsid w:val="00E531AA"/>
    <w:rsid w:val="00E67F15"/>
    <w:rsid w:val="00E81C7E"/>
    <w:rsid w:val="00E97C80"/>
    <w:rsid w:val="00EC79F9"/>
    <w:rsid w:val="00ED4771"/>
    <w:rsid w:val="00ED6070"/>
    <w:rsid w:val="00EE10AC"/>
    <w:rsid w:val="00EE26FE"/>
    <w:rsid w:val="00EF1623"/>
    <w:rsid w:val="00EF5E4F"/>
    <w:rsid w:val="00F034E9"/>
    <w:rsid w:val="00F040BD"/>
    <w:rsid w:val="00F23247"/>
    <w:rsid w:val="00F31196"/>
    <w:rsid w:val="00F31B09"/>
    <w:rsid w:val="00F43E18"/>
    <w:rsid w:val="00F56E2E"/>
    <w:rsid w:val="00F60B0D"/>
    <w:rsid w:val="00F63EE5"/>
    <w:rsid w:val="00F6433E"/>
    <w:rsid w:val="00F662DE"/>
    <w:rsid w:val="00F753AA"/>
    <w:rsid w:val="00F81DDF"/>
    <w:rsid w:val="00F83C03"/>
    <w:rsid w:val="00F84C6B"/>
    <w:rsid w:val="00FA085A"/>
    <w:rsid w:val="00FB732C"/>
    <w:rsid w:val="00FC1429"/>
    <w:rsid w:val="00FD0EFD"/>
    <w:rsid w:val="00FD23E0"/>
    <w:rsid w:val="00FD3D9F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7DA4B"/>
  <w15:chartTrackingRefBased/>
  <w15:docId w15:val="{2E146350-8327-4349-8DA9-DBD35457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de-AT" w:eastAsia="en-US" w:bidi="ar-SA"/>
        <w14:ligatures w14:val="standardContextual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20"/>
    <w:lsdException w:name="toc 7" w:semiHidden="1" w:uiPriority="20"/>
    <w:lsdException w:name="toc 8" w:semiHidden="1" w:uiPriority="20"/>
    <w:lsdException w:name="toc 9" w:semiHidden="1" w:uiPriority="2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0" w:unhideWhenUsed="1" w:qFormat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iPriority="10" w:unhideWhenUsed="1" w:qFormat="1"/>
    <w:lsdException w:name="List 3" w:semiHidden="1" w:uiPriority="10" w:unhideWhenUsed="1"/>
    <w:lsdException w:name="List 4" w:semiHidden="1" w:uiPriority="10" w:unhideWhenUsed="1"/>
    <w:lsdException w:name="List 5" w:semiHidden="1" w:uiPriority="10" w:unhideWhenUsed="1"/>
    <w:lsdException w:name="List Bullet 2" w:semiHidden="1" w:uiPriority="9" w:unhideWhenUsed="1" w:qFormat="1"/>
    <w:lsdException w:name="List Bullet 3" w:semiHidden="1" w:uiPriority="9" w:unhideWhenUsed="1"/>
    <w:lsdException w:name="List Bullet 4" w:semiHidden="1" w:uiPriority="9" w:unhideWhenUsed="1"/>
    <w:lsdException w:name="List Bullet 5" w:semiHidden="1" w:uiPriority="4" w:unhideWhenUsed="1"/>
    <w:lsdException w:name="List Number 2" w:semiHidden="1" w:uiPriority="9" w:unhideWhenUsed="1" w:qFormat="1"/>
    <w:lsdException w:name="List Number 3" w:semiHidden="1" w:uiPriority="9" w:unhideWhenUsed="1"/>
    <w:lsdException w:name="List Number 4" w:semiHidden="1" w:uiPriority="9" w:unhideWhenUsed="1"/>
    <w:lsdException w:name="List Number 5" w:semiHidden="1" w:uiPriority="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3560"/>
    <w:pPr>
      <w:spacing w:before="0" w:after="200"/>
    </w:pPr>
    <w:rPr>
      <w:rFonts w:ascii="Arial" w:hAnsi="Arial" w:cs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7E51"/>
    <w:pPr>
      <w:keepNext/>
      <w:keepLines/>
      <w:numPr>
        <w:numId w:val="28"/>
      </w:numPr>
      <w:spacing w:before="480" w:after="360"/>
      <w:ind w:left="425" w:hanging="425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3D55C5"/>
    <w:pPr>
      <w:numPr>
        <w:ilvl w:val="1"/>
      </w:numPr>
      <w:spacing w:before="360" w:after="240"/>
      <w:ind w:left="567" w:hanging="567"/>
      <w:outlineLvl w:val="1"/>
    </w:pPr>
    <w:rPr>
      <w:sz w:val="24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3D55C5"/>
    <w:pPr>
      <w:numPr>
        <w:ilvl w:val="2"/>
      </w:numPr>
      <w:spacing w:before="240"/>
      <w:ind w:left="709" w:hanging="709"/>
      <w:outlineLvl w:val="2"/>
    </w:pPr>
    <w:rPr>
      <w:sz w:val="22"/>
      <w:szCs w:val="24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3D55C5"/>
    <w:pPr>
      <w:numPr>
        <w:ilvl w:val="3"/>
      </w:numPr>
      <w:ind w:left="851" w:hanging="851"/>
      <w:outlineLvl w:val="3"/>
    </w:pPr>
    <w:rPr>
      <w:iCs/>
      <w:sz w:val="20"/>
      <w:szCs w:val="22"/>
    </w:rPr>
  </w:style>
  <w:style w:type="paragraph" w:styleId="berschrift5">
    <w:name w:val="heading 5"/>
    <w:basedOn w:val="berschrift4"/>
    <w:next w:val="Standard"/>
    <w:link w:val="berschrift5Zchn"/>
    <w:uiPriority w:val="9"/>
    <w:unhideWhenUsed/>
    <w:qFormat/>
    <w:rsid w:val="003D55C5"/>
    <w:pPr>
      <w:numPr>
        <w:ilvl w:val="4"/>
      </w:numPr>
      <w:ind w:left="992" w:hanging="992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FD0EFD"/>
    <w:pPr>
      <w:keepNext/>
      <w:keepLines/>
      <w:numPr>
        <w:ilvl w:val="5"/>
        <w:numId w:val="28"/>
      </w:numPr>
      <w:spacing w:after="2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765131"/>
    <w:pPr>
      <w:keepNext/>
      <w:keepLines/>
      <w:numPr>
        <w:ilvl w:val="6"/>
        <w:numId w:val="28"/>
      </w:numPr>
      <w:spacing w:before="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765131"/>
    <w:pPr>
      <w:keepNext/>
      <w:keepLines/>
      <w:numPr>
        <w:ilvl w:val="7"/>
        <w:numId w:val="28"/>
      </w:numPr>
      <w:spacing w:before="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765131"/>
    <w:pPr>
      <w:keepNext/>
      <w:keepLines/>
      <w:numPr>
        <w:ilvl w:val="8"/>
        <w:numId w:val="28"/>
      </w:numPr>
      <w:spacing w:before="40"/>
      <w:outlineLvl w:val="8"/>
    </w:pPr>
    <w:rPr>
      <w:rFonts w:asciiTheme="majorHAnsi" w:eastAsiaTheme="majorEastAsia" w:hAnsiTheme="majorHAnsi" w:cstheme="majorBidi"/>
      <w:b/>
      <w:i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B523D3"/>
    <w:pPr>
      <w:tabs>
        <w:tab w:val="center" w:pos="4536"/>
      </w:tabs>
      <w:spacing w:before="280" w:line="240" w:lineRule="auto"/>
      <w:ind w:right="-28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sid w:val="00B523D3"/>
  </w:style>
  <w:style w:type="paragraph" w:styleId="Fuzeile">
    <w:name w:val="footer"/>
    <w:basedOn w:val="Standard"/>
    <w:link w:val="FuzeileZchn"/>
    <w:uiPriority w:val="99"/>
    <w:rsid w:val="001642C7"/>
    <w:pPr>
      <w:tabs>
        <w:tab w:val="center" w:pos="4536"/>
        <w:tab w:val="right" w:pos="9449"/>
      </w:tabs>
      <w:spacing w:after="240" w:line="240" w:lineRule="auto"/>
      <w:ind w:right="-380"/>
      <w:jc w:val="right"/>
    </w:pPr>
    <w:rPr>
      <w:sz w:val="16"/>
      <w:szCs w:val="16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642C7"/>
    <w:rPr>
      <w:sz w:val="16"/>
      <w:szCs w:val="16"/>
      <w:lang w:val="de-DE"/>
    </w:rPr>
  </w:style>
  <w:style w:type="paragraph" w:customStyle="1" w:styleId="Abbildung">
    <w:name w:val="Abbildung"/>
    <w:basedOn w:val="Standard"/>
    <w:next w:val="Beschriftung"/>
    <w:uiPriority w:val="11"/>
    <w:qFormat/>
    <w:rsid w:val="00783D8D"/>
    <w:pPr>
      <w:keepNext/>
      <w:keepLines/>
      <w:spacing w:after="120" w:line="240" w:lineRule="auto"/>
    </w:pPr>
    <w:rPr>
      <w:noProof/>
    </w:rPr>
  </w:style>
  <w:style w:type="paragraph" w:styleId="KeinLeerraum">
    <w:name w:val="No Spacing"/>
    <w:uiPriority w:val="1"/>
    <w:qFormat/>
    <w:rsid w:val="004256BC"/>
    <w:pPr>
      <w:spacing w:before="0"/>
    </w:pPr>
  </w:style>
  <w:style w:type="character" w:styleId="Platzhaltertext">
    <w:name w:val="Placeholder Text"/>
    <w:basedOn w:val="Absatz-Standardschriftart"/>
    <w:uiPriority w:val="99"/>
    <w:semiHidden/>
    <w:rsid w:val="00504DD7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7E51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D55C5"/>
    <w:rPr>
      <w:rFonts w:asciiTheme="majorHAnsi" w:eastAsiaTheme="majorEastAsia" w:hAnsiTheme="majorHAnsi" w:cstheme="majorBidi"/>
      <w:b/>
      <w:color w:val="031E45" w:themeColor="text2"/>
      <w:sz w:val="24"/>
      <w:szCs w:val="26"/>
    </w:rPr>
  </w:style>
  <w:style w:type="character" w:styleId="SchwacheHervorhebung">
    <w:name w:val="Subtle Emphasis"/>
    <w:basedOn w:val="Absatz-Standardschriftart"/>
    <w:uiPriority w:val="10"/>
    <w:qFormat/>
    <w:rsid w:val="008308C4"/>
    <w:rPr>
      <w:i/>
      <w:iCs/>
      <w:color w:val="auto"/>
    </w:rPr>
  </w:style>
  <w:style w:type="character" w:styleId="Hervorhebung">
    <w:name w:val="Emphasis"/>
    <w:basedOn w:val="Absatz-Standardschriftart"/>
    <w:uiPriority w:val="2"/>
    <w:qFormat/>
    <w:rsid w:val="00744831"/>
    <w:rPr>
      <w:b/>
      <w:i w:val="0"/>
      <w:iCs/>
      <w:color w:val="auto"/>
    </w:rPr>
  </w:style>
  <w:style w:type="paragraph" w:styleId="Zitat">
    <w:name w:val="Quote"/>
    <w:basedOn w:val="Standard"/>
    <w:next w:val="Standard"/>
    <w:link w:val="ZitatZchn"/>
    <w:uiPriority w:val="11"/>
    <w:qFormat/>
    <w:rsid w:val="008308C4"/>
    <w:pPr>
      <w:spacing w:before="200" w:after="16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11"/>
    <w:rsid w:val="00C63018"/>
    <w:rPr>
      <w:i/>
      <w:iCs/>
    </w:rPr>
  </w:style>
  <w:style w:type="character" w:styleId="SchwacherVerweis">
    <w:name w:val="Subtle Reference"/>
    <w:basedOn w:val="Absatz-Standardschriftart"/>
    <w:uiPriority w:val="99"/>
    <w:semiHidden/>
    <w:qFormat/>
    <w:rsid w:val="008308C4"/>
    <w:rPr>
      <w:smallCaps/>
      <w:color w:val="auto"/>
    </w:rPr>
  </w:style>
  <w:style w:type="character" w:styleId="IntensiverVerweis">
    <w:name w:val="Intense Reference"/>
    <w:basedOn w:val="Absatz-Standardschriftart"/>
    <w:uiPriority w:val="99"/>
    <w:semiHidden/>
    <w:qFormat/>
    <w:rsid w:val="008308C4"/>
    <w:rPr>
      <w:b/>
      <w:bCs/>
      <w:smallCaps/>
      <w:color w:val="auto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rsid w:val="00765131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C63018"/>
    <w:rPr>
      <w:i/>
      <w:iCs/>
    </w:rPr>
  </w:style>
  <w:style w:type="paragraph" w:styleId="Untertitel">
    <w:name w:val="Subtitle"/>
    <w:basedOn w:val="Standard"/>
    <w:next w:val="Standard"/>
    <w:link w:val="UntertitelZchn"/>
    <w:uiPriority w:val="13"/>
    <w:qFormat/>
    <w:rsid w:val="00783D8D"/>
    <w:pPr>
      <w:numPr>
        <w:ilvl w:val="1"/>
      </w:numPr>
      <w:spacing w:after="160"/>
    </w:pPr>
    <w:rPr>
      <w:rFonts w:eastAsiaTheme="minorEastAsia"/>
      <w:color w:val="000000" w:themeColor="text1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3"/>
    <w:rsid w:val="00783D8D"/>
    <w:rPr>
      <w:rFonts w:eastAsiaTheme="minorEastAsia"/>
      <w:color w:val="000000" w:themeColor="text1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2"/>
    <w:qFormat/>
    <w:rsid w:val="00BE047A"/>
    <w:pPr>
      <w:spacing w:before="960" w:after="360" w:line="240" w:lineRule="auto"/>
      <w:contextualSpacing/>
    </w:pPr>
    <w:rPr>
      <w:rFonts w:asciiTheme="majorHAnsi" w:eastAsiaTheme="majorEastAsia" w:hAnsiTheme="majorHAnsi" w:cstheme="majorBidi"/>
      <w:b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2"/>
    <w:rsid w:val="00BE047A"/>
    <w:rPr>
      <w:rFonts w:asciiTheme="majorHAnsi" w:eastAsiaTheme="majorEastAsia" w:hAnsiTheme="majorHAnsi" w:cstheme="majorBidi"/>
      <w:b/>
      <w:kern w:val="28"/>
      <w:sz w:val="36"/>
      <w:szCs w:val="5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D55C5"/>
    <w:rPr>
      <w:rFonts w:asciiTheme="majorHAnsi" w:eastAsiaTheme="majorEastAsia" w:hAnsiTheme="majorHAnsi" w:cstheme="majorBidi"/>
      <w:b/>
      <w:color w:val="031E45" w:themeColor="text2"/>
      <w:sz w:val="22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D55C5"/>
    <w:rPr>
      <w:rFonts w:asciiTheme="majorHAnsi" w:eastAsiaTheme="majorEastAsia" w:hAnsiTheme="majorHAnsi" w:cstheme="majorBidi"/>
      <w:b/>
      <w:iCs/>
      <w:color w:val="031E45" w:themeColor="text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D55C5"/>
    <w:rPr>
      <w:rFonts w:asciiTheme="majorHAnsi" w:eastAsiaTheme="majorEastAsia" w:hAnsiTheme="majorHAnsi" w:cstheme="majorBidi"/>
      <w:b/>
      <w:iCs/>
      <w:color w:val="031E45" w:themeColor="text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3018"/>
    <w:rPr>
      <w:rFonts w:asciiTheme="majorHAnsi" w:eastAsiaTheme="majorEastAsia" w:hAnsiTheme="majorHAnsi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3018"/>
    <w:rPr>
      <w:rFonts w:asciiTheme="majorHAnsi" w:eastAsiaTheme="majorEastAsia" w:hAnsiTheme="majorHAnsi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3018"/>
    <w:rPr>
      <w:rFonts w:asciiTheme="majorHAnsi" w:eastAsiaTheme="majorEastAsia" w:hAnsiTheme="majorHAnsi" w:cstheme="majorBidi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3018"/>
    <w:rPr>
      <w:rFonts w:asciiTheme="majorHAnsi" w:eastAsiaTheme="majorEastAsia" w:hAnsiTheme="majorHAnsi" w:cstheme="majorBidi"/>
      <w:b/>
      <w:i/>
      <w:iCs/>
      <w:szCs w:val="21"/>
    </w:rPr>
  </w:style>
  <w:style w:type="paragraph" w:styleId="Inhaltsverzeichnisberschrift">
    <w:name w:val="TOC Heading"/>
    <w:basedOn w:val="Standard"/>
    <w:next w:val="Standard"/>
    <w:uiPriority w:val="19"/>
    <w:unhideWhenUsed/>
    <w:qFormat/>
    <w:rsid w:val="00FD0EFD"/>
    <w:pPr>
      <w:spacing w:before="480" w:after="360"/>
    </w:pPr>
    <w:rPr>
      <w:b/>
      <w:sz w:val="28"/>
    </w:rPr>
  </w:style>
  <w:style w:type="numbering" w:customStyle="1" w:styleId="Aufzhlung">
    <w:name w:val="Aufzählung"/>
    <w:basedOn w:val="KeineListe"/>
    <w:uiPriority w:val="99"/>
    <w:rsid w:val="004256BC"/>
    <w:pPr>
      <w:numPr>
        <w:numId w:val="11"/>
      </w:numPr>
    </w:pPr>
  </w:style>
  <w:style w:type="paragraph" w:styleId="Aufzhlungszeichen">
    <w:name w:val="List Bullet"/>
    <w:basedOn w:val="Standard"/>
    <w:uiPriority w:val="4"/>
    <w:qFormat/>
    <w:rsid w:val="00270B00"/>
    <w:pPr>
      <w:numPr>
        <w:numId w:val="32"/>
      </w:numPr>
      <w:spacing w:before="120"/>
    </w:pPr>
    <w:rPr>
      <w:rFonts w:eastAsia="Times New Roman" w:cs="Times New Roman"/>
      <w:lang w:eastAsia="de-DE"/>
    </w:rPr>
  </w:style>
  <w:style w:type="paragraph" w:styleId="Aufzhlungszeichen2">
    <w:name w:val="List Bullet 2"/>
    <w:basedOn w:val="Aufzhlungszeichen"/>
    <w:uiPriority w:val="4"/>
    <w:qFormat/>
    <w:rsid w:val="00270B00"/>
    <w:pPr>
      <w:numPr>
        <w:ilvl w:val="1"/>
      </w:numPr>
      <w:tabs>
        <w:tab w:val="clear" w:pos="568"/>
        <w:tab w:val="left" w:pos="567"/>
      </w:tabs>
    </w:pPr>
    <w:rPr>
      <w:lang w:eastAsia="de-AT"/>
    </w:rPr>
  </w:style>
  <w:style w:type="paragraph" w:styleId="Aufzhlungszeichen3">
    <w:name w:val="List Bullet 3"/>
    <w:basedOn w:val="Aufzhlungszeichen"/>
    <w:uiPriority w:val="4"/>
    <w:unhideWhenUsed/>
    <w:rsid w:val="00270B00"/>
    <w:pPr>
      <w:numPr>
        <w:ilvl w:val="2"/>
      </w:numPr>
      <w:ind w:left="851"/>
    </w:pPr>
    <w:rPr>
      <w:lang w:eastAsia="de-AT"/>
    </w:rPr>
  </w:style>
  <w:style w:type="paragraph" w:styleId="Aufzhlungszeichen4">
    <w:name w:val="List Bullet 4"/>
    <w:basedOn w:val="Aufzhlungszeichen"/>
    <w:uiPriority w:val="4"/>
    <w:semiHidden/>
    <w:rsid w:val="004256BC"/>
    <w:pPr>
      <w:numPr>
        <w:ilvl w:val="3"/>
      </w:numPr>
      <w:ind w:left="1135"/>
    </w:pPr>
  </w:style>
  <w:style w:type="paragraph" w:styleId="Liste">
    <w:name w:val="List"/>
    <w:basedOn w:val="Standard"/>
    <w:uiPriority w:val="6"/>
    <w:qFormat/>
    <w:rsid w:val="00E97C80"/>
    <w:pPr>
      <w:numPr>
        <w:numId w:val="21"/>
      </w:numPr>
      <w:spacing w:before="120"/>
    </w:pPr>
  </w:style>
  <w:style w:type="paragraph" w:styleId="Liste2">
    <w:name w:val="List 2"/>
    <w:basedOn w:val="Liste"/>
    <w:uiPriority w:val="6"/>
    <w:qFormat/>
    <w:rsid w:val="004256BC"/>
    <w:pPr>
      <w:numPr>
        <w:ilvl w:val="1"/>
      </w:numPr>
    </w:pPr>
  </w:style>
  <w:style w:type="paragraph" w:styleId="Liste3">
    <w:name w:val="List 3"/>
    <w:basedOn w:val="Liste"/>
    <w:uiPriority w:val="6"/>
    <w:unhideWhenUsed/>
    <w:rsid w:val="004256BC"/>
    <w:pPr>
      <w:numPr>
        <w:ilvl w:val="2"/>
      </w:numPr>
    </w:pPr>
  </w:style>
  <w:style w:type="paragraph" w:styleId="Liste4">
    <w:name w:val="List 4"/>
    <w:basedOn w:val="Standard"/>
    <w:uiPriority w:val="6"/>
    <w:semiHidden/>
    <w:rsid w:val="004256BC"/>
    <w:pPr>
      <w:numPr>
        <w:ilvl w:val="3"/>
        <w:numId w:val="21"/>
      </w:numPr>
      <w:spacing w:before="120" w:line="240" w:lineRule="auto"/>
      <w:contextualSpacing/>
    </w:pPr>
    <w:rPr>
      <w:color w:val="000000" w:themeColor="text1"/>
    </w:rPr>
  </w:style>
  <w:style w:type="paragraph" w:styleId="Liste5">
    <w:name w:val="List 5"/>
    <w:basedOn w:val="Standard"/>
    <w:uiPriority w:val="6"/>
    <w:semiHidden/>
    <w:rsid w:val="004256BC"/>
    <w:pPr>
      <w:numPr>
        <w:ilvl w:val="4"/>
        <w:numId w:val="21"/>
      </w:numPr>
      <w:spacing w:before="120" w:line="240" w:lineRule="auto"/>
      <w:contextualSpacing/>
    </w:pPr>
    <w:rPr>
      <w:color w:val="000000" w:themeColor="text1"/>
    </w:rPr>
  </w:style>
  <w:style w:type="numbering" w:customStyle="1" w:styleId="ListemitBuchstaben">
    <w:name w:val="Liste mit Buchstaben"/>
    <w:uiPriority w:val="99"/>
    <w:rsid w:val="004256BC"/>
    <w:pPr>
      <w:numPr>
        <w:numId w:val="21"/>
      </w:numPr>
    </w:pPr>
  </w:style>
  <w:style w:type="paragraph" w:styleId="Listennummer">
    <w:name w:val="List Number"/>
    <w:basedOn w:val="Standard"/>
    <w:uiPriority w:val="9"/>
    <w:qFormat/>
    <w:rsid w:val="004256BC"/>
    <w:pPr>
      <w:numPr>
        <w:numId w:val="27"/>
      </w:numPr>
      <w:spacing w:before="120"/>
    </w:pPr>
  </w:style>
  <w:style w:type="paragraph" w:styleId="Listennummer2">
    <w:name w:val="List Number 2"/>
    <w:basedOn w:val="Listennummer"/>
    <w:uiPriority w:val="9"/>
    <w:qFormat/>
    <w:rsid w:val="004256BC"/>
    <w:pPr>
      <w:numPr>
        <w:ilvl w:val="1"/>
      </w:numPr>
    </w:pPr>
  </w:style>
  <w:style w:type="paragraph" w:styleId="Listennummer3">
    <w:name w:val="List Number 3"/>
    <w:basedOn w:val="Listennummer"/>
    <w:uiPriority w:val="9"/>
    <w:unhideWhenUsed/>
    <w:rsid w:val="004256BC"/>
    <w:pPr>
      <w:numPr>
        <w:ilvl w:val="2"/>
      </w:numPr>
    </w:pPr>
  </w:style>
  <w:style w:type="paragraph" w:styleId="Listennummer4">
    <w:name w:val="List Number 4"/>
    <w:basedOn w:val="Listennummer"/>
    <w:uiPriority w:val="9"/>
    <w:semiHidden/>
    <w:rsid w:val="004256BC"/>
    <w:pPr>
      <w:numPr>
        <w:ilvl w:val="3"/>
      </w:numPr>
      <w:ind w:left="1135"/>
    </w:pPr>
  </w:style>
  <w:style w:type="paragraph" w:styleId="Listennummer5">
    <w:name w:val="List Number 5"/>
    <w:basedOn w:val="Listennummer"/>
    <w:uiPriority w:val="9"/>
    <w:semiHidden/>
    <w:rsid w:val="004256BC"/>
    <w:pPr>
      <w:numPr>
        <w:ilvl w:val="4"/>
      </w:numPr>
      <w:ind w:left="1418"/>
    </w:pPr>
  </w:style>
  <w:style w:type="numbering" w:customStyle="1" w:styleId="ListennummerStandard">
    <w:name w:val="Listennummer_Standard"/>
    <w:uiPriority w:val="99"/>
    <w:rsid w:val="004256BC"/>
    <w:pPr>
      <w:numPr>
        <w:numId w:val="27"/>
      </w:numPr>
    </w:pPr>
  </w:style>
  <w:style w:type="character" w:styleId="IntensiveHervorhebung">
    <w:name w:val="Intense Emphasis"/>
    <w:basedOn w:val="Absatz-Standardschriftart"/>
    <w:uiPriority w:val="10"/>
    <w:qFormat/>
    <w:rsid w:val="00744831"/>
    <w:rPr>
      <w:b/>
      <w:i w:val="0"/>
      <w:iCs/>
      <w:color w:val="CE003B" w:themeColor="accent6"/>
    </w:rPr>
  </w:style>
  <w:style w:type="character" w:styleId="Fett">
    <w:name w:val="Strong"/>
    <w:basedOn w:val="Absatz-Standardschriftart"/>
    <w:uiPriority w:val="1"/>
    <w:qFormat/>
    <w:rsid w:val="00E97C80"/>
    <w:rPr>
      <w:b/>
      <w:bCs/>
    </w:rPr>
  </w:style>
  <w:style w:type="character" w:styleId="Buchtitel">
    <w:name w:val="Book Title"/>
    <w:basedOn w:val="Absatz-Standardschriftart"/>
    <w:uiPriority w:val="99"/>
    <w:semiHidden/>
    <w:qFormat/>
    <w:rsid w:val="00E97C80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E97C80"/>
    <w:pPr>
      <w:ind w:left="720"/>
      <w:contextualSpacing/>
    </w:pPr>
  </w:style>
  <w:style w:type="paragraph" w:styleId="Beschriftung">
    <w:name w:val="caption"/>
    <w:basedOn w:val="Standard"/>
    <w:next w:val="Standard"/>
    <w:uiPriority w:val="11"/>
    <w:qFormat/>
    <w:rsid w:val="00B46CA1"/>
    <w:pPr>
      <w:spacing w:before="120" w:line="240" w:lineRule="auto"/>
    </w:pPr>
    <w:rPr>
      <w:iCs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rsid w:val="00C267CE"/>
    <w:pPr>
      <w:spacing w:before="60" w:line="240" w:lineRule="auto"/>
      <w:ind w:left="284" w:hanging="284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67CE"/>
    <w:rPr>
      <w:sz w:val="16"/>
    </w:rPr>
  </w:style>
  <w:style w:type="paragraph" w:styleId="Verzeichnis1">
    <w:name w:val="toc 1"/>
    <w:basedOn w:val="Standard"/>
    <w:next w:val="Standard"/>
    <w:autoRedefine/>
    <w:uiPriority w:val="19"/>
    <w:unhideWhenUsed/>
    <w:rsid w:val="00B73312"/>
    <w:pPr>
      <w:tabs>
        <w:tab w:val="left" w:pos="440"/>
        <w:tab w:val="right" w:leader="underscore" w:pos="9072"/>
      </w:tabs>
      <w:spacing w:before="120"/>
      <w:ind w:left="425" w:hanging="425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19"/>
    <w:unhideWhenUsed/>
    <w:rsid w:val="00C8692A"/>
    <w:pPr>
      <w:tabs>
        <w:tab w:val="left" w:pos="993"/>
        <w:tab w:val="right" w:leader="underscore" w:pos="9014"/>
      </w:tabs>
      <w:ind w:left="993" w:hanging="567"/>
    </w:pPr>
    <w:rPr>
      <w:noProof/>
    </w:rPr>
  </w:style>
  <w:style w:type="paragraph" w:styleId="Verzeichnis3">
    <w:name w:val="toc 3"/>
    <w:basedOn w:val="Standard"/>
    <w:next w:val="Standard"/>
    <w:autoRedefine/>
    <w:uiPriority w:val="19"/>
    <w:unhideWhenUsed/>
    <w:rsid w:val="001F3408"/>
    <w:pPr>
      <w:tabs>
        <w:tab w:val="left" w:pos="1701"/>
        <w:tab w:val="right" w:leader="underscore" w:pos="9014"/>
      </w:tabs>
      <w:ind w:left="1701" w:hanging="709"/>
    </w:pPr>
    <w:rPr>
      <w:noProof/>
    </w:rPr>
  </w:style>
  <w:style w:type="paragraph" w:styleId="Verzeichnis4">
    <w:name w:val="toc 4"/>
    <w:basedOn w:val="Standard"/>
    <w:next w:val="Standard"/>
    <w:autoRedefine/>
    <w:uiPriority w:val="20"/>
    <w:semiHidden/>
    <w:rsid w:val="00543613"/>
    <w:pPr>
      <w:tabs>
        <w:tab w:val="left" w:pos="1843"/>
        <w:tab w:val="right" w:leader="dot" w:pos="9923"/>
      </w:tabs>
      <w:ind w:left="1843" w:right="-2" w:hanging="851"/>
    </w:pPr>
    <w:rPr>
      <w:lang w:val="en-GB"/>
    </w:rPr>
  </w:style>
  <w:style w:type="paragraph" w:styleId="Verzeichnis5">
    <w:name w:val="toc 5"/>
    <w:basedOn w:val="Standard"/>
    <w:next w:val="Standard"/>
    <w:autoRedefine/>
    <w:uiPriority w:val="20"/>
    <w:semiHidden/>
    <w:rsid w:val="00543613"/>
    <w:pPr>
      <w:tabs>
        <w:tab w:val="left" w:pos="1985"/>
        <w:tab w:val="right" w:leader="dot" w:pos="9214"/>
      </w:tabs>
      <w:ind w:left="1985" w:hanging="992"/>
    </w:pPr>
    <w:rPr>
      <w:lang w:val="en-GB"/>
    </w:rPr>
  </w:style>
  <w:style w:type="paragraph" w:customStyle="1" w:styleId="Zwischentitel">
    <w:name w:val="Zwischentitel"/>
    <w:basedOn w:val="Standard"/>
    <w:next w:val="Standard"/>
    <w:uiPriority w:val="9"/>
    <w:qFormat/>
    <w:rsid w:val="00BA1F88"/>
    <w:pPr>
      <w:keepNext/>
      <w:keepLines/>
      <w:spacing w:after="240"/>
    </w:pPr>
    <w:rPr>
      <w:b/>
      <w:color w:val="000000" w:themeColor="text1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54361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543613"/>
  </w:style>
  <w:style w:type="character" w:styleId="Hyperlink">
    <w:name w:val="Hyperlink"/>
    <w:basedOn w:val="Absatz-Standardschriftart"/>
    <w:uiPriority w:val="99"/>
    <w:rsid w:val="003D55C5"/>
    <w:rPr>
      <w:color w:val="031E45" w:themeColor="text2"/>
      <w:u w:val="single"/>
    </w:rPr>
  </w:style>
  <w:style w:type="table" w:customStyle="1" w:styleId="UWKTabelleeinfach">
    <w:name w:val="UWK Tabelle einfach"/>
    <w:basedOn w:val="NormaleTabelle"/>
    <w:uiPriority w:val="99"/>
    <w:rsid w:val="00744831"/>
    <w:pPr>
      <w:spacing w:before="0" w:line="240" w:lineRule="auto"/>
    </w:pPr>
    <w:rPr>
      <w:sz w:val="18"/>
    </w:rPr>
    <w:tblPr>
      <w:tblBorders>
        <w:top w:val="single" w:sz="4" w:space="0" w:color="031E45" w:themeColor="text2"/>
        <w:left w:val="single" w:sz="4" w:space="0" w:color="031E45" w:themeColor="text2"/>
        <w:bottom w:val="single" w:sz="4" w:space="0" w:color="031E45" w:themeColor="text2"/>
        <w:right w:val="single" w:sz="4" w:space="0" w:color="031E45" w:themeColor="text2"/>
        <w:insideH w:val="single" w:sz="4" w:space="0" w:color="031E45" w:themeColor="text2"/>
        <w:insideV w:val="single" w:sz="4" w:space="0" w:color="031E45" w:themeColor="text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 w:val="0"/>
      </w:rPr>
      <w:tblPr/>
      <w:tcPr>
        <w:tcBorders>
          <w:top w:val="single" w:sz="4" w:space="0" w:color="031E45" w:themeColor="text2"/>
          <w:left w:val="single" w:sz="4" w:space="0" w:color="031E45" w:themeColor="text2"/>
          <w:bottom w:val="single" w:sz="4" w:space="0" w:color="031E45" w:themeColor="text2"/>
          <w:right w:val="single" w:sz="4" w:space="0" w:color="031E45" w:themeColor="text2"/>
          <w:insideH w:val="nil"/>
          <w:insideV w:val="single" w:sz="4" w:space="0" w:color="031E45" w:themeColor="text2"/>
          <w:tl2br w:val="nil"/>
          <w:tr2bl w:val="nil"/>
        </w:tcBorders>
        <w:shd w:val="clear" w:color="auto" w:fill="031E45" w:themeFill="text2"/>
      </w:tcPr>
    </w:tblStylePr>
    <w:tblStylePr w:type="lastRow">
      <w:rPr>
        <w:b/>
      </w:rPr>
      <w:tblPr/>
      <w:tcPr>
        <w:tcBorders>
          <w:top w:val="single" w:sz="12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000000" w:themeColor="text1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UWKTabellekomplex">
    <w:name w:val="UWK Tabelle komplex"/>
    <w:basedOn w:val="NormaleTabelle"/>
    <w:uiPriority w:val="99"/>
    <w:rsid w:val="00744831"/>
    <w:pPr>
      <w:spacing w:before="0" w:line="240" w:lineRule="auto"/>
    </w:pPr>
    <w:rPr>
      <w:sz w:val="18"/>
    </w:rPr>
    <w:tblPr>
      <w:tblStyleRowBandSize w:val="1"/>
      <w:tblStyleColBandSize w:val="1"/>
      <w:tblBorders>
        <w:top w:val="single" w:sz="4" w:space="0" w:color="031E45" w:themeColor="text2"/>
        <w:left w:val="single" w:sz="4" w:space="0" w:color="031E45" w:themeColor="text2"/>
        <w:bottom w:val="single" w:sz="4" w:space="0" w:color="031E45" w:themeColor="text2"/>
        <w:right w:val="single" w:sz="4" w:space="0" w:color="031E45" w:themeColor="text2"/>
        <w:insideH w:val="single" w:sz="4" w:space="0" w:color="031E45" w:themeColor="text2"/>
        <w:insideV w:val="single" w:sz="4" w:space="0" w:color="031E45" w:themeColor="text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031E45" w:themeColor="text2"/>
          <w:left w:val="single" w:sz="4" w:space="0" w:color="031E45" w:themeColor="text2"/>
          <w:bottom w:val="single" w:sz="4" w:space="0" w:color="031E45" w:themeColor="text2"/>
          <w:right w:val="single" w:sz="4" w:space="0" w:color="031E45" w:themeColor="text2"/>
          <w:insideH w:val="nil"/>
          <w:insideV w:val="single" w:sz="4" w:space="0" w:color="031E45" w:themeColor="text2"/>
          <w:tl2br w:val="nil"/>
          <w:tr2bl w:val="nil"/>
        </w:tcBorders>
        <w:shd w:val="clear" w:color="auto" w:fill="031E45" w:themeFill="text2"/>
      </w:tcPr>
    </w:tblStylePr>
    <w:tblStylePr w:type="lastRow">
      <w:rPr>
        <w:b/>
      </w:rPr>
      <w:tblPr/>
      <w:tcPr>
        <w:tcBorders>
          <w:top w:val="single" w:sz="12" w:space="0" w:color="031E45" w:themeColor="text2"/>
          <w:left w:val="single" w:sz="4" w:space="0" w:color="031E45" w:themeColor="text2"/>
          <w:bottom w:val="single" w:sz="4" w:space="0" w:color="031E45" w:themeColor="text2"/>
          <w:right w:val="single" w:sz="4" w:space="0" w:color="031E45" w:themeColor="text2"/>
          <w:insideH w:val="single" w:sz="6" w:space="0" w:color="000000" w:themeColor="text1"/>
          <w:insideV w:val="single" w:sz="4" w:space="0" w:color="031E45" w:themeColor="text2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  <w:tblPr>
        <w:tblCellMar>
          <w:top w:w="57" w:type="dxa"/>
          <w:left w:w="57" w:type="dxa"/>
          <w:bottom w:w="57" w:type="dxa"/>
          <w:right w:w="57" w:type="dxa"/>
        </w:tblCellMar>
      </w:tblPr>
    </w:tblStylePr>
    <w:tblStylePr w:type="band1Vert">
      <w:tblPr/>
      <w:tcPr>
        <w:shd w:val="clear" w:color="auto" w:fill="E3E4E6"/>
      </w:tcPr>
    </w:tblStylePr>
    <w:tblStylePr w:type="band1Horz">
      <w:tblPr/>
      <w:tcPr>
        <w:shd w:val="clear" w:color="auto" w:fill="E3E4E6"/>
      </w:tcPr>
    </w:tblStylePr>
  </w:style>
  <w:style w:type="paragraph" w:customStyle="1" w:styleId="StandardmitAbstanddanach">
    <w:name w:val="Standard mit Abstand danach"/>
    <w:basedOn w:val="Standard"/>
    <w:qFormat/>
    <w:rsid w:val="00252EE3"/>
    <w:pPr>
      <w:spacing w:after="240"/>
    </w:pPr>
  </w:style>
  <w:style w:type="table" w:styleId="Tabellenraster">
    <w:name w:val="Table Grid"/>
    <w:basedOn w:val="NormaleTabelle"/>
    <w:uiPriority w:val="59"/>
    <w:rsid w:val="00252EE3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D20EE"/>
    <w:rPr>
      <w:color w:val="605E5C"/>
      <w:shd w:val="clear" w:color="auto" w:fill="E1DFDD"/>
    </w:rPr>
  </w:style>
  <w:style w:type="character" w:styleId="Seitenzahl">
    <w:name w:val="page number"/>
    <w:uiPriority w:val="99"/>
    <w:rsid w:val="0050146D"/>
  </w:style>
  <w:style w:type="character" w:styleId="Funotenzeichen">
    <w:name w:val="footnote reference"/>
    <w:basedOn w:val="Absatz-Standardschriftart"/>
    <w:uiPriority w:val="99"/>
    <w:rsid w:val="00C267CE"/>
    <w:rPr>
      <w:vertAlign w:val="superscript"/>
    </w:rPr>
  </w:style>
  <w:style w:type="table" w:styleId="Gitternetztabelle6farbigAkzent3">
    <w:name w:val="Grid Table 6 Colorful Accent 3"/>
    <w:basedOn w:val="NormaleTabelle"/>
    <w:uiPriority w:val="51"/>
    <w:rsid w:val="00783D8D"/>
    <w:pPr>
      <w:spacing w:line="240" w:lineRule="auto"/>
    </w:pPr>
    <w:rPr>
      <w:color w:val="656871" w:themeColor="accent3" w:themeShade="BF"/>
    </w:rPr>
    <w:tblPr>
      <w:tblStyleRowBandSize w:val="1"/>
      <w:tblStyleColBandSize w:val="1"/>
      <w:tblBorders>
        <w:top w:val="single" w:sz="4" w:space="0" w:color="B8BAC0" w:themeColor="accent3" w:themeTint="99"/>
        <w:left w:val="single" w:sz="4" w:space="0" w:color="B8BAC0" w:themeColor="accent3" w:themeTint="99"/>
        <w:bottom w:val="single" w:sz="4" w:space="0" w:color="B8BAC0" w:themeColor="accent3" w:themeTint="99"/>
        <w:right w:val="single" w:sz="4" w:space="0" w:color="B8BAC0" w:themeColor="accent3" w:themeTint="99"/>
        <w:insideH w:val="single" w:sz="4" w:space="0" w:color="B8BAC0" w:themeColor="accent3" w:themeTint="99"/>
        <w:insideV w:val="single" w:sz="4" w:space="0" w:color="B8BA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BA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BA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8EA" w:themeFill="accent3" w:themeFillTint="33"/>
      </w:tcPr>
    </w:tblStylePr>
    <w:tblStylePr w:type="band1Horz">
      <w:tblPr/>
      <w:tcPr>
        <w:shd w:val="clear" w:color="auto" w:fill="E7E8EA" w:themeFill="accent3" w:themeFillTint="33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7793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79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79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0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onauuni.sharepoint.com/sites/Gruppe_Office_Templates/Freigegebene%20Dokumente/01_UWK_Wordvorlage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C036D-AD81-41C6-80E6-1BA36B84AF1D}"/>
      </w:docPartPr>
      <w:docPartBody>
        <w:p w:rsidR="00EE59EF" w:rsidRDefault="00EE59EF">
          <w:r w:rsidRPr="00E4549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EF"/>
    <w:rsid w:val="00056A60"/>
    <w:rsid w:val="001B2B1E"/>
    <w:rsid w:val="00252D46"/>
    <w:rsid w:val="002D5FCE"/>
    <w:rsid w:val="00375478"/>
    <w:rsid w:val="003C2BBD"/>
    <w:rsid w:val="00403C58"/>
    <w:rsid w:val="00470AF0"/>
    <w:rsid w:val="004F4C64"/>
    <w:rsid w:val="00553EC8"/>
    <w:rsid w:val="005E53D5"/>
    <w:rsid w:val="00653CA2"/>
    <w:rsid w:val="009336FA"/>
    <w:rsid w:val="00947EDE"/>
    <w:rsid w:val="009F5E23"/>
    <w:rsid w:val="00A26B7D"/>
    <w:rsid w:val="00AE0689"/>
    <w:rsid w:val="00B52011"/>
    <w:rsid w:val="00B63959"/>
    <w:rsid w:val="00C8002B"/>
    <w:rsid w:val="00CD76B6"/>
    <w:rsid w:val="00DD590C"/>
    <w:rsid w:val="00E42C54"/>
    <w:rsid w:val="00EE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AT" w:eastAsia="de-A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E59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UWK_neu">
  <a:themeElements>
    <a:clrScheme name="UWK_neu">
      <a:dk1>
        <a:srgbClr val="000000"/>
      </a:dk1>
      <a:lt1>
        <a:srgbClr val="FFFFFF"/>
      </a:lt1>
      <a:dk2>
        <a:srgbClr val="031E45"/>
      </a:dk2>
      <a:lt2>
        <a:srgbClr val="F0F0F0"/>
      </a:lt2>
      <a:accent1>
        <a:srgbClr val="031E45"/>
      </a:accent1>
      <a:accent2>
        <a:srgbClr val="5E8BBF"/>
      </a:accent2>
      <a:accent3>
        <a:srgbClr val="898D96"/>
      </a:accent3>
      <a:accent4>
        <a:srgbClr val="D0D4E3"/>
      </a:accent4>
      <a:accent5>
        <a:srgbClr val="6FA491"/>
      </a:accent5>
      <a:accent6>
        <a:srgbClr val="CE003B"/>
      </a:accent6>
      <a:hlink>
        <a:srgbClr val="5E8BBF"/>
      </a:hlink>
      <a:folHlink>
        <a:srgbClr val="5E8BBF"/>
      </a:folHlink>
    </a:clrScheme>
    <a:fontScheme name="UWK">
      <a:majorFont>
        <a:latin typeface="Univers"/>
        <a:ea typeface=""/>
        <a:cs typeface=""/>
      </a:majorFont>
      <a:minorFont>
        <a:latin typeface="Univers"/>
        <a:ea typeface=""/>
        <a:cs typeface=""/>
      </a:minorFont>
    </a:fontScheme>
    <a:fmtScheme name="Subtile Körper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UWK-Weinrot">
      <a:srgbClr val="7E224D"/>
    </a:custClr>
    <a:custClr name="UWK-Petrol">
      <a:srgbClr val="006860"/>
    </a:custClr>
    <a:custClr name="UWK-Mintgruen">
      <a:srgbClr val="6FA491"/>
    </a:custClr>
    <a:custClr name="UWK-Gelb">
      <a:srgbClr val="EAAB00"/>
    </a:custClr>
    <a:custClr name="UWK-Tuerkis dunkel">
      <a:srgbClr val="0081AA"/>
    </a:custClr>
    <a:custClr name="UWK-Tuerkis hell">
      <a:srgbClr val="5CA4B8"/>
    </a:custClr>
    <a:custClr name="UWK-Ampelrot">
      <a:srgbClr val="A92221"/>
    </a:custClr>
    <a:custClr name="UWK-Ampelgelb">
      <a:srgbClr val="E5C654"/>
    </a:custClr>
    <a:custClr name="UWK-Ampelgruen">
      <a:srgbClr val="008855"/>
    </a:custClr>
  </a:custClrLst>
  <a:extLst>
    <a:ext uri="{05A4C25C-085E-4340-85A3-A5531E510DB2}">
      <thm15:themeFamily xmlns:thm15="http://schemas.microsoft.com/office/thememl/2012/main" name="UWK_neu" id="{9DE12DCD-2C35-4E9F-B8B1-2D34C88EA9BD}" vid="{C1F2C505-1D3D-4CF0-BA11-90F178CB71F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2CC4F71BB5947B6FD380FE7A85028" ma:contentTypeVersion="2" ma:contentTypeDescription="Create a new document." ma:contentTypeScope="" ma:versionID="480f62fa481826c60f8dcda56d32a17c">
  <xsd:schema xmlns:xsd="http://www.w3.org/2001/XMLSchema" xmlns:xs="http://www.w3.org/2001/XMLSchema" xmlns:p="http://schemas.microsoft.com/office/2006/metadata/properties" xmlns:ns2="26f6a4e4-c9ba-43bb-9128-83533a153346" targetNamespace="http://schemas.microsoft.com/office/2006/metadata/properties" ma:root="true" ma:fieldsID="6aa57da4b62c419f2546d158660f3d7e" ns2:_="">
    <xsd:import namespace="26f6a4e4-c9ba-43bb-9128-83533a1533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a4e4-c9ba-43bb-9128-83533a153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F76677-40F2-42F0-85C6-8FA0FF2D4E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1C205B-F5CF-4C20-B4C8-1699EC17BD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0DDB18-0219-490B-93DD-9633382780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5B8EFC-82EA-4CD5-8A51-BB0A8175E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6a4e4-c9ba-43bb-9128-83533a1533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01_UWK_Wordvorlage_DE.dotx</Template>
  <TotalTime>0</TotalTime>
  <Pages>2</Pages>
  <Words>412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Donau-Universität Krems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labadmin</dc:creator>
  <cp:keywords/>
  <dc:description/>
  <cp:lastModifiedBy>Karin Strobl</cp:lastModifiedBy>
  <cp:revision>5</cp:revision>
  <cp:lastPrinted>2024-02-12T14:44:00Z</cp:lastPrinted>
  <dcterms:created xsi:type="dcterms:W3CDTF">2026-07-14T12:48:00Z</dcterms:created>
  <dcterms:modified xsi:type="dcterms:W3CDTF">2026-07-14T13:07:00Z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0x010100B472CC4F71BB5947B6FD380FE7A85028</vt:lpwstr>
  </property>
</Properties>
</file>