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23BDA2" w14:textId="77777777" w:rsidR="00625FAF" w:rsidRDefault="00625FAF" w:rsidP="002E7E95">
      <w:pPr>
        <w:spacing w:after="0"/>
        <w:rPr>
          <w:b/>
          <w:sz w:val="28"/>
          <w:lang w:val="en-AU"/>
        </w:rPr>
      </w:pPr>
    </w:p>
    <w:p w14:paraId="5B390EF0" w14:textId="303BAAD8" w:rsidR="002E7E95" w:rsidRPr="003026DD" w:rsidRDefault="002E7E95" w:rsidP="002E7E95">
      <w:pPr>
        <w:spacing w:after="0"/>
        <w:rPr>
          <w:b/>
          <w:sz w:val="24"/>
          <w:szCs w:val="24"/>
        </w:rPr>
      </w:pPr>
      <w:r w:rsidRPr="003026DD">
        <w:rPr>
          <w:b/>
          <w:sz w:val="28"/>
        </w:rPr>
        <w:t xml:space="preserve">Learning Agreement für das Masterstudium </w:t>
      </w:r>
      <w:r w:rsidR="00D71553" w:rsidRPr="003026DD">
        <w:rPr>
          <w:b/>
          <w:sz w:val="28"/>
        </w:rPr>
        <w:br/>
      </w:r>
      <w:r w:rsidR="00D71553" w:rsidRPr="003026DD">
        <w:rPr>
          <w:b/>
          <w:sz w:val="24"/>
          <w:szCs w:val="24"/>
        </w:rPr>
        <w:t xml:space="preserve">MBA mit Spezialisierung </w:t>
      </w:r>
      <w:r w:rsidRPr="003026DD">
        <w:rPr>
          <w:b/>
          <w:sz w:val="24"/>
          <w:szCs w:val="24"/>
        </w:rPr>
        <w:t>„</w:t>
      </w:r>
      <w:r w:rsidR="00196107" w:rsidRPr="00817AEA">
        <w:rPr>
          <w:b/>
          <w:sz w:val="24"/>
          <w:szCs w:val="24"/>
        </w:rPr>
        <w:t>Digitale Transformation in Wirtschaft und Verwaltung</w:t>
      </w:r>
      <w:r w:rsidRPr="003026DD">
        <w:rPr>
          <w:b/>
          <w:sz w:val="24"/>
          <w:szCs w:val="24"/>
        </w:rPr>
        <w:t>“</w:t>
      </w:r>
    </w:p>
    <w:p w14:paraId="34EBC635" w14:textId="77777777" w:rsidR="00B70E57" w:rsidRPr="003026DD" w:rsidRDefault="00B70E57" w:rsidP="002E7E95">
      <w:pPr>
        <w:spacing w:after="0"/>
        <w:rPr>
          <w:b/>
          <w:sz w:val="24"/>
          <w:szCs w:val="24"/>
        </w:rPr>
      </w:pPr>
    </w:p>
    <w:p w14:paraId="5CFEC291" w14:textId="7B7F1B12" w:rsidR="00B70E57" w:rsidRDefault="00B70E57" w:rsidP="002E7E95">
      <w:pPr>
        <w:spacing w:after="0"/>
        <w:rPr>
          <w:b/>
          <w:sz w:val="24"/>
          <w:szCs w:val="24"/>
          <w:lang w:val="en-AU"/>
        </w:rPr>
      </w:pPr>
      <w:proofErr w:type="spellStart"/>
      <w:r>
        <w:rPr>
          <w:b/>
          <w:sz w:val="24"/>
          <w:szCs w:val="24"/>
          <w:lang w:val="en-AU"/>
        </w:rPr>
        <w:t>Studierender</w:t>
      </w:r>
      <w:proofErr w:type="spellEnd"/>
      <w:r>
        <w:rPr>
          <w:b/>
          <w:sz w:val="24"/>
          <w:szCs w:val="24"/>
          <w:lang w:val="en-AU"/>
        </w:rPr>
        <w:t xml:space="preserve">: </w:t>
      </w:r>
    </w:p>
    <w:p w14:paraId="0CCF9029" w14:textId="77777777" w:rsidR="003026DD" w:rsidRDefault="003026DD" w:rsidP="002E7E95">
      <w:pPr>
        <w:spacing w:after="0"/>
        <w:rPr>
          <w:b/>
          <w:sz w:val="24"/>
          <w:szCs w:val="24"/>
          <w:lang w:val="en-AU"/>
        </w:rPr>
      </w:pPr>
    </w:p>
    <w:tbl>
      <w:tblPr>
        <w:tblStyle w:val="Tabellenraster"/>
        <w:tblW w:w="8359" w:type="dxa"/>
        <w:tblLayout w:type="fixed"/>
        <w:tblLook w:val="04A0" w:firstRow="1" w:lastRow="0" w:firstColumn="1" w:lastColumn="0" w:noHBand="0" w:noVBand="1"/>
      </w:tblPr>
      <w:tblGrid>
        <w:gridCol w:w="7083"/>
        <w:gridCol w:w="1276"/>
      </w:tblGrid>
      <w:tr w:rsidR="003026DD" w:rsidRPr="00283D67" w14:paraId="01A40BCE" w14:textId="77777777" w:rsidTr="003026DD">
        <w:trPr>
          <w:trHeight w:val="306"/>
        </w:trPr>
        <w:tc>
          <w:tcPr>
            <w:tcW w:w="7083" w:type="dxa"/>
            <w:shd w:val="clear" w:color="auto" w:fill="042F6D"/>
          </w:tcPr>
          <w:p w14:paraId="59849138" w14:textId="77777777" w:rsidR="003026DD" w:rsidRPr="0037015C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MODULE</w:t>
            </w:r>
          </w:p>
        </w:tc>
        <w:tc>
          <w:tcPr>
            <w:tcW w:w="1276" w:type="dxa"/>
            <w:shd w:val="clear" w:color="auto" w:fill="042F6D"/>
          </w:tcPr>
          <w:p w14:paraId="4DC3FA3E" w14:textId="77777777" w:rsidR="003026DD" w:rsidRPr="004471A6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</w:tr>
      <w:tr w:rsidR="003026DD" w:rsidRPr="00283D67" w14:paraId="7C427019" w14:textId="77777777" w:rsidTr="003026DD">
        <w:trPr>
          <w:trHeight w:val="306"/>
        </w:trPr>
        <w:tc>
          <w:tcPr>
            <w:tcW w:w="7083" w:type="dxa"/>
            <w:shd w:val="clear" w:color="auto" w:fill="BED0E5"/>
          </w:tcPr>
          <w:p w14:paraId="0D65846D" w14:textId="77777777" w:rsidR="003026DD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0A9611FC" w14:textId="77777777" w:rsidR="003026DD" w:rsidRPr="0037015C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BASISCURRICULUM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</w:t>
            </w:r>
            <w:r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nline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1276" w:type="dxa"/>
            <w:shd w:val="clear" w:color="auto" w:fill="BED0E5"/>
          </w:tcPr>
          <w:p w14:paraId="3A3C9AFF" w14:textId="77777777" w:rsidR="003026DD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212EB6F" w14:textId="77777777" w:rsidR="003026DD" w:rsidRPr="0037015C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18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</w:p>
        </w:tc>
      </w:tr>
      <w:tr w:rsidR="003026DD" w:rsidRPr="00283D67" w14:paraId="360F12A8" w14:textId="77777777" w:rsidTr="003026DD">
        <w:trPr>
          <w:trHeight w:val="306"/>
        </w:trPr>
        <w:tc>
          <w:tcPr>
            <w:tcW w:w="7083" w:type="dxa"/>
          </w:tcPr>
          <w:p w14:paraId="1BD3786E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Accounting und Controlling</w:t>
            </w:r>
          </w:p>
        </w:tc>
        <w:tc>
          <w:tcPr>
            <w:tcW w:w="1276" w:type="dxa"/>
          </w:tcPr>
          <w:p w14:paraId="1ABFC57E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</w:tr>
      <w:tr w:rsidR="003026DD" w:rsidRPr="00283D67" w14:paraId="77AFDE09" w14:textId="77777777" w:rsidTr="003026DD">
        <w:trPr>
          <w:trHeight w:val="306"/>
        </w:trPr>
        <w:tc>
          <w:tcPr>
            <w:tcW w:w="7083" w:type="dxa"/>
          </w:tcPr>
          <w:p w14:paraId="7B4B7B83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Organisation und Projektmanagement</w:t>
            </w:r>
          </w:p>
        </w:tc>
        <w:tc>
          <w:tcPr>
            <w:tcW w:w="1276" w:type="dxa"/>
          </w:tcPr>
          <w:p w14:paraId="19CE518B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</w:tr>
      <w:tr w:rsidR="003026DD" w:rsidRPr="00283D67" w14:paraId="15910A6A" w14:textId="77777777" w:rsidTr="003026DD">
        <w:trPr>
          <w:trHeight w:val="306"/>
        </w:trPr>
        <w:tc>
          <w:tcPr>
            <w:tcW w:w="7083" w:type="dxa"/>
          </w:tcPr>
          <w:p w14:paraId="30E5F37C" w14:textId="77777777" w:rsidR="003026DD" w:rsidRPr="00283D67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Nachhaltiges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und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digitales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Wirtschaften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1276" w:type="dxa"/>
          </w:tcPr>
          <w:p w14:paraId="00BAAB66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6</w:t>
            </w:r>
          </w:p>
        </w:tc>
      </w:tr>
    </w:tbl>
    <w:p w14:paraId="7A7F2858" w14:textId="77777777" w:rsidR="003026DD" w:rsidRPr="00B70E57" w:rsidRDefault="003026DD" w:rsidP="002E7E95">
      <w:pPr>
        <w:spacing w:after="0"/>
        <w:rPr>
          <w:b/>
          <w:sz w:val="24"/>
          <w:szCs w:val="24"/>
          <w:lang w:val="en-AU"/>
        </w:rPr>
      </w:pPr>
    </w:p>
    <w:p w14:paraId="36FEFEA1" w14:textId="77777777" w:rsidR="002E7E95" w:rsidRPr="00D56177" w:rsidRDefault="002E7E95" w:rsidP="002E7E95">
      <w:pPr>
        <w:spacing w:after="0"/>
        <w:rPr>
          <w:lang w:val="en-AU"/>
        </w:rPr>
      </w:pPr>
    </w:p>
    <w:tbl>
      <w:tblPr>
        <w:tblStyle w:val="Tabellenraster"/>
        <w:tblW w:w="9674" w:type="dxa"/>
        <w:tblLayout w:type="fixed"/>
        <w:tblLook w:val="01E0" w:firstRow="1" w:lastRow="1" w:firstColumn="1" w:lastColumn="1" w:noHBand="0" w:noVBand="0"/>
      </w:tblPr>
      <w:tblGrid>
        <w:gridCol w:w="7044"/>
        <w:gridCol w:w="1315"/>
        <w:gridCol w:w="1315"/>
      </w:tblGrid>
      <w:tr w:rsidR="00B70E57" w:rsidRPr="00283D67" w14:paraId="40C6EB40" w14:textId="77777777" w:rsidTr="00D838C5">
        <w:trPr>
          <w:trHeight w:val="306"/>
        </w:trPr>
        <w:tc>
          <w:tcPr>
            <w:tcW w:w="7044" w:type="dxa"/>
            <w:tcBorders>
              <w:bottom w:val="single" w:sz="4" w:space="0" w:color="auto"/>
              <w:right w:val="nil"/>
            </w:tcBorders>
            <w:shd w:val="clear" w:color="auto" w:fill="042F6D" w:themeFill="accent1" w:themeFillTint="E6"/>
          </w:tcPr>
          <w:p w14:paraId="4229196A" w14:textId="610C58CE" w:rsidR="00B70E57" w:rsidRPr="0037015C" w:rsidRDefault="00B70E5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Module</w:t>
            </w:r>
          </w:p>
        </w:tc>
        <w:tc>
          <w:tcPr>
            <w:tcW w:w="1315" w:type="dxa"/>
            <w:tcBorders>
              <w:left w:val="nil"/>
              <w:right w:val="single" w:sz="4" w:space="0" w:color="auto"/>
            </w:tcBorders>
            <w:shd w:val="clear" w:color="auto" w:fill="042F6D" w:themeFill="accent1" w:themeFillTint="E6"/>
          </w:tcPr>
          <w:p w14:paraId="3DC0CA27" w14:textId="11898471" w:rsidR="00B70E57" w:rsidRPr="004471A6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818216C" w14:textId="77777777" w:rsidR="00B70E57" w:rsidRPr="007D4F88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5B50E69B" w14:textId="3762AB85" w:rsidTr="00D838C5">
        <w:trPr>
          <w:trHeight w:val="306"/>
        </w:trPr>
        <w:tc>
          <w:tcPr>
            <w:tcW w:w="7044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73ECC3B9" w14:textId="77777777" w:rsidR="00D838C5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F7B4079" w14:textId="3B7E360F" w:rsidR="007D4F88" w:rsidRPr="0037015C" w:rsidRDefault="007D4F88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proofErr w:type="gramStart"/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PFLICHTMODULE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</w:t>
            </w:r>
            <w:r w:rsidR="00D56177" w:rsidRP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  <w:proofErr w:type="gramEnd"/>
            <w:r w:rsid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1315" w:type="dxa"/>
            <w:tcBorders>
              <w:left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51E0C1D3" w14:textId="77777777" w:rsidR="00D838C5" w:rsidRDefault="00D838C5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6567ED" w14:textId="5D1D8E16" w:rsidR="007D4F88" w:rsidRPr="0037015C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36 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F5AE50E" w14:textId="77777777" w:rsidR="007D4F88" w:rsidRPr="007D4F88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3398B896" w14:textId="3D123ED3" w:rsidTr="007D4F88">
        <w:trPr>
          <w:trHeight w:val="306"/>
        </w:trPr>
        <w:tc>
          <w:tcPr>
            <w:tcW w:w="7044" w:type="dxa"/>
          </w:tcPr>
          <w:p w14:paraId="49ABBDA5" w14:textId="61148178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Grundlagen der Betriebswirtschaft/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5C974E03" w14:textId="5E90C903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00FE59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7D4F88" w:rsidRPr="00283D67" w14:paraId="42C2E4D9" w14:textId="412A39B4" w:rsidTr="007D4F88">
        <w:trPr>
          <w:trHeight w:val="306"/>
        </w:trPr>
        <w:tc>
          <w:tcPr>
            <w:tcW w:w="7044" w:type="dxa"/>
          </w:tcPr>
          <w:p w14:paraId="04EE10C3" w14:textId="5744CA71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Grundlagen der V</w:t>
            </w: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olkswirtschaft/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Economics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C05BA25" w14:textId="737C5D5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BF4900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7D4F88" w:rsidRPr="00283D67" w14:paraId="2C41E827" w14:textId="40461185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016F33B6" w14:textId="22CB7C38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Controlling &amp; Reporting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21F77C1" w14:textId="0514D57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B1ADEE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8DEAB81" w14:textId="30E6179D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773F89E" w14:textId="09C8FDB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Unternehmensfinanzierung/Corporate Financial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715C2CB" w14:textId="0B4E7646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24B7C2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4F23344" w14:textId="49AA3929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16651D2" w14:textId="7F87C0F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Strategisches Management/Strategic Management 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7D5DDCF2" w14:textId="5C1C23C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25FAFC4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E052E97" w14:textId="4BE6ABD3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2AA57B37" w14:textId="7C8C581F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974B9B5" w14:textId="3E96A7D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5A8B4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FFBA44F" w14:textId="0B9E0387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27D94EE4" w14:textId="2FA26EE9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56B45A5E" w14:textId="34B2F087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FA18B3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269C3D5" w14:textId="60926FE1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53DB5492" w14:textId="5926B5E4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0485822" w14:textId="4FC22EB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CDAF74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AF7AED1" w14:textId="274E731C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E8A6DAF" w14:textId="2A6EC30D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Empirische Forschungsmethoden/Research Methods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1F9ED254" w14:textId="67868A0D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7A2B1B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7B3B83B" w14:textId="0789A530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AFA5AA5" w14:textId="041433E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Unternehmensethik/Business </w:t>
            </w:r>
            <w:proofErr w:type="spellStart"/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Ethics</w:t>
            </w:r>
            <w:proofErr w:type="spellEnd"/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71745A29" w14:textId="2F6B0CA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692C9C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61CC4D70" w14:textId="085398A2" w:rsidTr="007D4F88">
        <w:trPr>
          <w:trHeight w:val="306"/>
        </w:trPr>
        <w:tc>
          <w:tcPr>
            <w:tcW w:w="7044" w:type="dxa"/>
          </w:tcPr>
          <w:p w14:paraId="64AF611C" w14:textId="174D233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72D596C" w14:textId="38D267F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A134151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A255D07" w14:textId="1FBD7853" w:rsidTr="00C65BD5">
        <w:trPr>
          <w:trHeight w:val="306"/>
        </w:trPr>
        <w:tc>
          <w:tcPr>
            <w:tcW w:w="7044" w:type="dxa"/>
          </w:tcPr>
          <w:p w14:paraId="75C3AD48" w14:textId="479E3289" w:rsidR="007D4F88" w:rsidRPr="002E7E95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Managing Complexity</w:t>
            </w:r>
          </w:p>
        </w:tc>
        <w:tc>
          <w:tcPr>
            <w:tcW w:w="1315" w:type="dxa"/>
            <w:tcBorders>
              <w:bottom w:val="single" w:sz="4" w:space="0" w:color="auto"/>
              <w:right w:val="single" w:sz="4" w:space="0" w:color="auto"/>
            </w:tcBorders>
          </w:tcPr>
          <w:p w14:paraId="6EDB9D10" w14:textId="7AEC73F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C81004D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  <w:p w14:paraId="42BDCEF6" w14:textId="77777777" w:rsidR="00C65BD5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C65BD5" w:rsidRPr="00F6433E" w14:paraId="1B5633AE" w14:textId="77777777" w:rsidTr="00C25602">
        <w:trPr>
          <w:trHeight w:val="146"/>
        </w:trPr>
        <w:tc>
          <w:tcPr>
            <w:tcW w:w="7044" w:type="dxa"/>
            <w:tcBorders>
              <w:left w:val="nil"/>
              <w:bottom w:val="nil"/>
              <w:right w:val="nil"/>
            </w:tcBorders>
          </w:tcPr>
          <w:p w14:paraId="73863D59" w14:textId="77777777" w:rsidR="00C65BD5" w:rsidRDefault="00C65BD5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left w:val="nil"/>
              <w:bottom w:val="nil"/>
              <w:right w:val="nil"/>
            </w:tcBorders>
          </w:tcPr>
          <w:p w14:paraId="7FEC7E8F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2EC01E46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C25602" w:rsidRPr="00F6433E" w14:paraId="51BBFBE9" w14:textId="77777777" w:rsidTr="00C25602">
        <w:trPr>
          <w:trHeight w:val="146"/>
        </w:trPr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14:paraId="077A10D2" w14:textId="77777777" w:rsidR="00C25602" w:rsidRDefault="00C25602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70E3F22C" w14:textId="77777777" w:rsidR="00C25602" w:rsidRPr="00F6433E" w:rsidRDefault="00C25602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73CE706D" w14:textId="77777777" w:rsidR="00C25602" w:rsidRPr="00F6433E" w:rsidRDefault="00C25602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F6433E" w14:paraId="4AE73412" w14:textId="77777777" w:rsidTr="00C25602">
        <w:trPr>
          <w:trHeight w:val="146"/>
        </w:trPr>
        <w:tc>
          <w:tcPr>
            <w:tcW w:w="7044" w:type="dxa"/>
            <w:tcBorders>
              <w:top w:val="nil"/>
              <w:left w:val="nil"/>
              <w:right w:val="nil"/>
            </w:tcBorders>
          </w:tcPr>
          <w:p w14:paraId="600C956C" w14:textId="74FFA49D" w:rsidR="007D4F88" w:rsidRPr="00F6433E" w:rsidRDefault="00D71553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  <w:br/>
            </w:r>
          </w:p>
        </w:tc>
        <w:tc>
          <w:tcPr>
            <w:tcW w:w="1315" w:type="dxa"/>
            <w:tcBorders>
              <w:top w:val="nil"/>
              <w:left w:val="nil"/>
              <w:right w:val="nil"/>
            </w:tcBorders>
          </w:tcPr>
          <w:p w14:paraId="5DCD27D3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7DB075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7D4F88" w14:paraId="7EAD9FC6" w14:textId="06B97FCC" w:rsidTr="00C65BD5">
        <w:trPr>
          <w:trHeight w:val="306"/>
        </w:trPr>
        <w:tc>
          <w:tcPr>
            <w:tcW w:w="7044" w:type="dxa"/>
            <w:shd w:val="clear" w:color="auto" w:fill="BED0E5" w:themeFill="accent2" w:themeFillTint="66"/>
          </w:tcPr>
          <w:p w14:paraId="68989CC2" w14:textId="77777777" w:rsidR="00D838C5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45F6A4F" w14:textId="77777777" w:rsidR="007D4F88" w:rsidRDefault="007D4F88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WAHLMODULE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  </w:t>
            </w:r>
            <w:r w:rsidR="00D56177" w:rsidRP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</w:p>
          <w:p w14:paraId="066EDD3E" w14:textId="4B7F2AC5" w:rsidR="00D838C5" w:rsidRPr="0037015C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</w:tc>
        <w:tc>
          <w:tcPr>
            <w:tcW w:w="1315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4CE05F5D" w14:textId="77777777" w:rsidR="00D838C5" w:rsidRDefault="00D838C5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2A4533" w14:textId="3678A1B5" w:rsidR="007D4F88" w:rsidRPr="0037015C" w:rsidRDefault="00D561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15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5687314" w14:textId="67B7A309" w:rsidR="007D4F88" w:rsidRPr="005D5777" w:rsidRDefault="007D4F88" w:rsidP="005D5777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Auswahl</w:t>
            </w:r>
            <w:proofErr w:type="spellEnd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ankreuzen</w:t>
            </w:r>
            <w:proofErr w:type="spellEnd"/>
          </w:p>
        </w:tc>
      </w:tr>
      <w:tr w:rsidR="007D4F88" w:rsidRPr="00283D67" w14:paraId="4C57F4B6" w14:textId="6313820E" w:rsidTr="007D4F88">
        <w:trPr>
          <w:trHeight w:val="306"/>
        </w:trPr>
        <w:tc>
          <w:tcPr>
            <w:tcW w:w="7044" w:type="dxa"/>
          </w:tcPr>
          <w:p w14:paraId="65D75E7F" w14:textId="6A19409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Transformatives Management/Transformative Management</w:t>
            </w:r>
          </w:p>
        </w:tc>
        <w:tc>
          <w:tcPr>
            <w:tcW w:w="1315" w:type="dxa"/>
          </w:tcPr>
          <w:p w14:paraId="125119D0" w14:textId="0F42A85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single" w:sz="4" w:space="0" w:color="auto"/>
            </w:tcBorders>
          </w:tcPr>
          <w:p w14:paraId="7E71515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7D4F88" w14:paraId="4479A19F" w14:textId="5C4A52EA" w:rsidTr="007D4F88">
        <w:trPr>
          <w:trHeight w:val="346"/>
        </w:trPr>
        <w:tc>
          <w:tcPr>
            <w:tcW w:w="7044" w:type="dxa"/>
          </w:tcPr>
          <w:p w14:paraId="6553D424" w14:textId="4E95556B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b/>
                <w:lang w:val="en-GB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 xml:space="preserve">Wissensmanagement &amp; Innovation/Knowledge Management &amp; </w:t>
            </w:r>
            <w:r>
              <w:rPr>
                <w:rFonts w:ascii="Univers" w:hAnsi="Univers"/>
                <w:color w:val="000000"/>
                <w:shd w:val="clear" w:color="auto" w:fill="FFFFFF"/>
              </w:rPr>
              <w:br/>
            </w: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>Innovation</w:t>
            </w:r>
          </w:p>
        </w:tc>
        <w:tc>
          <w:tcPr>
            <w:tcW w:w="1315" w:type="dxa"/>
          </w:tcPr>
          <w:p w14:paraId="47734C9E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  <w:p w14:paraId="5BFE43BD" w14:textId="1CA029E1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</w:tcPr>
          <w:p w14:paraId="2A5BD2D2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B9EBE9D" w14:textId="1FB386C7" w:rsidTr="007D4F88">
        <w:trPr>
          <w:trHeight w:val="346"/>
        </w:trPr>
        <w:tc>
          <w:tcPr>
            <w:tcW w:w="7044" w:type="dxa"/>
          </w:tcPr>
          <w:p w14:paraId="093A2330" w14:textId="0A09C70B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lastRenderedPageBreak/>
              <w:t>Internationale Betriebswirtschaft/International Business</w:t>
            </w:r>
          </w:p>
        </w:tc>
        <w:tc>
          <w:tcPr>
            <w:tcW w:w="1315" w:type="dxa"/>
          </w:tcPr>
          <w:p w14:paraId="1664946C" w14:textId="3425A1D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4546348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2E9E9DD7" w14:textId="31599CF2" w:rsidTr="007D4F88">
        <w:trPr>
          <w:trHeight w:val="346"/>
        </w:trPr>
        <w:tc>
          <w:tcPr>
            <w:tcW w:w="7044" w:type="dxa"/>
          </w:tcPr>
          <w:p w14:paraId="04035C8A" w14:textId="565872C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Angewandte Mikroökonomie/</w:t>
            </w:r>
            <w:proofErr w:type="spellStart"/>
            <w:r>
              <w:rPr>
                <w:rFonts w:ascii="Univers" w:hAnsi="Univers"/>
              </w:rPr>
              <w:t>Managerial</w:t>
            </w:r>
            <w:proofErr w:type="spellEnd"/>
            <w:r>
              <w:rPr>
                <w:rFonts w:ascii="Univers" w:hAnsi="Univers"/>
              </w:rPr>
              <w:t xml:space="preserve"> Economics</w:t>
            </w:r>
          </w:p>
        </w:tc>
        <w:tc>
          <w:tcPr>
            <w:tcW w:w="1315" w:type="dxa"/>
          </w:tcPr>
          <w:p w14:paraId="1001C2E6" w14:textId="1A386C7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55E6C67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592EA14A" w14:textId="1158487B" w:rsidTr="007D4F88">
        <w:trPr>
          <w:trHeight w:val="346"/>
        </w:trPr>
        <w:tc>
          <w:tcPr>
            <w:tcW w:w="7044" w:type="dxa"/>
          </w:tcPr>
          <w:p w14:paraId="161A01FF" w14:textId="4689D115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 xml:space="preserve">Business </w:t>
            </w:r>
            <w:proofErr w:type="spellStart"/>
            <w:r>
              <w:rPr>
                <w:rFonts w:ascii="Univers" w:hAnsi="Univers"/>
              </w:rPr>
              <w:t>Planning</w:t>
            </w:r>
            <w:proofErr w:type="spellEnd"/>
          </w:p>
        </w:tc>
        <w:tc>
          <w:tcPr>
            <w:tcW w:w="1315" w:type="dxa"/>
          </w:tcPr>
          <w:p w14:paraId="7ECB52A6" w14:textId="340F45C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02E13F39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14C7975A" w14:textId="16432B73" w:rsidTr="00D56177">
        <w:trPr>
          <w:trHeight w:val="346"/>
        </w:trPr>
        <w:tc>
          <w:tcPr>
            <w:tcW w:w="7044" w:type="dxa"/>
          </w:tcPr>
          <w:p w14:paraId="6CEE7ECE" w14:textId="5763753A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Unternehmensplanspiel/Business Simulation</w:t>
            </w:r>
          </w:p>
        </w:tc>
        <w:tc>
          <w:tcPr>
            <w:tcW w:w="1315" w:type="dxa"/>
          </w:tcPr>
          <w:p w14:paraId="14838665" w14:textId="1D950F35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29E6A808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7D4F88" w14:paraId="5651E15B" w14:textId="10C90FCE" w:rsidTr="0037015C">
        <w:trPr>
          <w:trHeight w:val="306"/>
        </w:trPr>
        <w:tc>
          <w:tcPr>
            <w:tcW w:w="7044" w:type="dxa"/>
          </w:tcPr>
          <w:p w14:paraId="298D4826" w14:textId="035A2BA2" w:rsidR="007D4F88" w:rsidRPr="007D4F88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Angewandtes Wirtschaftsrecht/Applied Business Law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2C15AB1A" w14:textId="3548943C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6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0C6FFD99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</w:tbl>
    <w:p w14:paraId="59B80930" w14:textId="12C98AD6" w:rsidR="00D71553" w:rsidRDefault="00D71553"/>
    <w:tbl>
      <w:tblPr>
        <w:tblStyle w:val="Tabellenraster"/>
        <w:tblW w:w="9674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44"/>
        <w:gridCol w:w="1173"/>
        <w:gridCol w:w="1457"/>
      </w:tblGrid>
      <w:tr w:rsidR="00196A91" w:rsidRPr="00F6433E" w14:paraId="2799ED73" w14:textId="77777777" w:rsidTr="003026DD">
        <w:trPr>
          <w:trHeight w:val="208"/>
        </w:trPr>
        <w:tc>
          <w:tcPr>
            <w:tcW w:w="7044" w:type="dxa"/>
            <w:tcBorders>
              <w:top w:val="nil"/>
              <w:bottom w:val="single" w:sz="4" w:space="0" w:color="auto"/>
            </w:tcBorders>
            <w:shd w:val="clear" w:color="auto" w:fill="042F6D" w:themeFill="text2" w:themeFillTint="E6"/>
          </w:tcPr>
          <w:p w14:paraId="565E5E2F" w14:textId="3FC63F2C" w:rsidR="00196A91" w:rsidRDefault="00196A91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  <w:t>SPEZIALISIERUNG</w:t>
            </w:r>
          </w:p>
        </w:tc>
        <w:tc>
          <w:tcPr>
            <w:tcW w:w="1173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7D5013FA" w14:textId="5B27B308" w:rsidR="00196A91" w:rsidRPr="00C65BD5" w:rsidRDefault="00196A91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ECTS-Punkte</w:t>
            </w:r>
          </w:p>
        </w:tc>
        <w:tc>
          <w:tcPr>
            <w:tcW w:w="1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041B5509" w14:textId="2398D39E" w:rsidR="00196A91" w:rsidRPr="00196A91" w:rsidRDefault="00196A91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  <w:t>Termine</w:t>
            </w:r>
          </w:p>
        </w:tc>
      </w:tr>
      <w:tr w:rsidR="00D56177" w:rsidRPr="00F6433E" w14:paraId="6BF56DB8" w14:textId="77777777" w:rsidTr="003026DD">
        <w:trPr>
          <w:trHeight w:val="208"/>
        </w:trPr>
        <w:tc>
          <w:tcPr>
            <w:tcW w:w="7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BED0E5" w:themeFill="accent2" w:themeFillTint="66"/>
          </w:tcPr>
          <w:p w14:paraId="31A6F51E" w14:textId="2CFC572D" w:rsidR="00D71553" w:rsidRPr="001E7A97" w:rsidRDefault="00D71553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  <w:p w14:paraId="3BEE4C9B" w14:textId="77777777" w:rsidR="00196107" w:rsidRPr="00196107" w:rsidRDefault="00196107" w:rsidP="00D56177">
            <w:pPr>
              <w:spacing w:after="0"/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817AEA">
              <w:rPr>
                <w:b/>
                <w:sz w:val="24"/>
                <w:szCs w:val="24"/>
              </w:rPr>
              <w:t>Digitale Transformation in Wirtschaft und Verwaltung</w:t>
            </w:r>
            <w:r w:rsidRPr="00196107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</w:rPr>
              <w:t xml:space="preserve"> </w:t>
            </w:r>
          </w:p>
          <w:p w14:paraId="6D258C04" w14:textId="348A626A" w:rsidR="00D56177" w:rsidRPr="00D56177" w:rsidRDefault="00D71553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  <w:r w:rsidRPr="00D71553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>on</w:t>
            </w:r>
            <w:r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 xml:space="preserve"> </w:t>
            </w:r>
            <w:r w:rsidRPr="00D71553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>campus</w:t>
            </w:r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C56DEB7" w14:textId="77777777" w:rsidR="00196A91" w:rsidRPr="00D838C5" w:rsidRDefault="00196A91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en-AU"/>
              </w:rPr>
            </w:pPr>
          </w:p>
          <w:p w14:paraId="1145A558" w14:textId="77777777" w:rsidR="00D56177" w:rsidRDefault="00D56177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C65BD5">
              <w:rPr>
                <w:rFonts w:asciiTheme="minorHAnsi" w:hAnsiTheme="minorHAnsi"/>
                <w:b/>
                <w:bCs/>
                <w:sz w:val="24"/>
                <w:szCs w:val="24"/>
              </w:rPr>
              <w:t xml:space="preserve">24 </w:t>
            </w:r>
          </w:p>
          <w:p w14:paraId="54795BA8" w14:textId="777D4898" w:rsidR="00C25602" w:rsidRPr="00C65BD5" w:rsidRDefault="00C25602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30E510E4" w14:textId="77777777" w:rsidR="003026DD" w:rsidRPr="00F70434" w:rsidRDefault="003026DD" w:rsidP="003026DD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</w:p>
          <w:p w14:paraId="5EC5BF9C" w14:textId="77777777" w:rsidR="003026DD" w:rsidRPr="00F70434" w:rsidRDefault="003026DD" w:rsidP="003026DD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4EBE0C94" w14:textId="77777777" w:rsidR="00D56177" w:rsidRPr="00F6433E" w:rsidRDefault="00D56177" w:rsidP="00D56177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37015C" w:rsidRPr="00F6433E" w14:paraId="06F410BE" w14:textId="77777777" w:rsidTr="003026DD">
        <w:trPr>
          <w:trHeight w:val="208"/>
        </w:trPr>
        <w:tc>
          <w:tcPr>
            <w:tcW w:w="7044" w:type="dxa"/>
            <w:tcBorders>
              <w:top w:val="single" w:sz="4" w:space="0" w:color="auto"/>
              <w:bottom w:val="nil"/>
            </w:tcBorders>
          </w:tcPr>
          <w:p w14:paraId="030D151B" w14:textId="77777777" w:rsidR="0037015C" w:rsidRPr="00F6433E" w:rsidRDefault="0037015C" w:rsidP="002E7E95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27EF5FE9" w14:textId="77777777" w:rsidR="0037015C" w:rsidRPr="00F6433E" w:rsidRDefault="0037015C" w:rsidP="002E7E95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3F42D8" w14:textId="77777777" w:rsidR="0037015C" w:rsidRPr="00F6433E" w:rsidRDefault="0037015C" w:rsidP="002E7E95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196107" w:rsidRPr="00F6433E" w14:paraId="2387C0D1" w14:textId="77777777" w:rsidTr="003026DD">
        <w:trPr>
          <w:trHeight w:val="208"/>
        </w:trPr>
        <w:tc>
          <w:tcPr>
            <w:tcW w:w="7044" w:type="dxa"/>
            <w:tcBorders>
              <w:top w:val="nil"/>
            </w:tcBorders>
          </w:tcPr>
          <w:p w14:paraId="3F3F8180" w14:textId="02582408" w:rsidR="00196107" w:rsidRPr="00F6433E" w:rsidRDefault="00196107" w:rsidP="00196107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</w:rPr>
              <w:t>Digitale Gesellschaft</w:t>
            </w:r>
          </w:p>
        </w:tc>
        <w:tc>
          <w:tcPr>
            <w:tcW w:w="1173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0257D10A" w14:textId="6C88411D" w:rsidR="00196107" w:rsidRPr="00F6433E" w:rsidRDefault="00196107" w:rsidP="00196107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B0F52" w14:textId="524377DC" w:rsidR="00196107" w:rsidRPr="0037015C" w:rsidRDefault="00196107" w:rsidP="00196107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196107" w:rsidRPr="00F6433E" w14:paraId="60B4BB42" w14:textId="77777777" w:rsidTr="003026DD">
        <w:trPr>
          <w:trHeight w:val="208"/>
        </w:trPr>
        <w:tc>
          <w:tcPr>
            <w:tcW w:w="7044" w:type="dxa"/>
          </w:tcPr>
          <w:p w14:paraId="49E55886" w14:textId="44A15873" w:rsidR="00196107" w:rsidRPr="0037015C" w:rsidRDefault="00196107" w:rsidP="00196107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</w:rPr>
            </w:pPr>
            <w:r>
              <w:rPr>
                <w:rFonts w:ascii="Univers" w:hAnsi="Univers"/>
              </w:rPr>
              <w:t xml:space="preserve">Digitale Kompetenzen &amp; Neue Technologien 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0283E857" w14:textId="77777777" w:rsidR="00196107" w:rsidRDefault="00196107" w:rsidP="00196107">
            <w:pPr>
              <w:spacing w:after="0"/>
              <w:jc w:val="center"/>
            </w:pPr>
          </w:p>
          <w:p w14:paraId="7E81D834" w14:textId="6983DB60" w:rsidR="00196107" w:rsidRPr="00F6433E" w:rsidRDefault="00196107" w:rsidP="00196107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BE37B" w14:textId="77777777" w:rsidR="00196107" w:rsidRDefault="00196107" w:rsidP="00196107">
            <w:pPr>
              <w:spacing w:after="0"/>
              <w:rPr>
                <w:sz w:val="20"/>
                <w:szCs w:val="20"/>
              </w:rPr>
            </w:pPr>
          </w:p>
          <w:p w14:paraId="565046B0" w14:textId="015A0951" w:rsidR="00196107" w:rsidRPr="0037015C" w:rsidRDefault="00196107" w:rsidP="00196107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196107" w:rsidRPr="00F6433E" w14:paraId="3E549A6F" w14:textId="77777777" w:rsidTr="003026DD">
        <w:trPr>
          <w:trHeight w:val="208"/>
        </w:trPr>
        <w:tc>
          <w:tcPr>
            <w:tcW w:w="7044" w:type="dxa"/>
          </w:tcPr>
          <w:p w14:paraId="457B2B3A" w14:textId="142C43B1" w:rsidR="00196107" w:rsidRPr="00F6433E" w:rsidRDefault="00196107" w:rsidP="00196107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</w:rPr>
              <w:t>Digitale Organisation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3A509CCB" w14:textId="77777777" w:rsidR="00196107" w:rsidRDefault="00196107" w:rsidP="00196107">
            <w:pPr>
              <w:spacing w:after="0"/>
              <w:jc w:val="center"/>
            </w:pPr>
          </w:p>
          <w:p w14:paraId="21361E86" w14:textId="19750BC1" w:rsidR="00196107" w:rsidRPr="00F6433E" w:rsidRDefault="00196107" w:rsidP="00196107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CC1A5" w14:textId="77777777" w:rsidR="00196107" w:rsidRDefault="00196107" w:rsidP="00196107">
            <w:pPr>
              <w:spacing w:after="0"/>
              <w:rPr>
                <w:sz w:val="20"/>
                <w:szCs w:val="20"/>
              </w:rPr>
            </w:pPr>
          </w:p>
          <w:p w14:paraId="343DB4FA" w14:textId="76242C75" w:rsidR="00196107" w:rsidRPr="0037015C" w:rsidRDefault="00196107" w:rsidP="00196107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196107" w:rsidRPr="00F6433E" w14:paraId="2526C6CF" w14:textId="77777777" w:rsidTr="003026DD">
        <w:trPr>
          <w:trHeight w:val="208"/>
        </w:trPr>
        <w:tc>
          <w:tcPr>
            <w:tcW w:w="7044" w:type="dxa"/>
            <w:tcBorders>
              <w:bottom w:val="single" w:sz="4" w:space="0" w:color="auto"/>
            </w:tcBorders>
          </w:tcPr>
          <w:p w14:paraId="1E3D3567" w14:textId="4DAA61DC" w:rsidR="00196107" w:rsidRPr="00F6433E" w:rsidRDefault="00196107" w:rsidP="00196107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</w:rPr>
              <w:t>Digital Mindset &amp; Leadership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16B8175B" w14:textId="77777777" w:rsidR="00196107" w:rsidRDefault="00196107" w:rsidP="00196107">
            <w:pPr>
              <w:spacing w:after="0"/>
              <w:jc w:val="center"/>
            </w:pPr>
          </w:p>
          <w:p w14:paraId="2D3672E1" w14:textId="419BF2A2" w:rsidR="00196107" w:rsidRPr="00F6433E" w:rsidRDefault="00196107" w:rsidP="00196107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1D778" w14:textId="77777777" w:rsidR="00196107" w:rsidRDefault="00196107" w:rsidP="00196107">
            <w:pPr>
              <w:spacing w:after="0"/>
              <w:rPr>
                <w:sz w:val="20"/>
                <w:szCs w:val="20"/>
              </w:rPr>
            </w:pPr>
          </w:p>
          <w:p w14:paraId="1CE20000" w14:textId="64CA8202" w:rsidR="00196107" w:rsidRPr="0037015C" w:rsidRDefault="00196107" w:rsidP="00196107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</w:tbl>
    <w:p w14:paraId="2B5BD463" w14:textId="2C9E8FBA" w:rsidR="003026DD" w:rsidRDefault="003026DD"/>
    <w:tbl>
      <w:tblPr>
        <w:tblStyle w:val="Tabellenraster1"/>
        <w:tblW w:w="967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7045"/>
        <w:gridCol w:w="1173"/>
        <w:gridCol w:w="1457"/>
      </w:tblGrid>
      <w:tr w:rsidR="003026DD" w:rsidRPr="00283D67" w14:paraId="0BFAC74C" w14:textId="77777777" w:rsidTr="004F6857">
        <w:trPr>
          <w:trHeight w:val="306"/>
        </w:trPr>
        <w:tc>
          <w:tcPr>
            <w:tcW w:w="7045" w:type="dxa"/>
            <w:shd w:val="clear" w:color="auto" w:fill="BED0E5"/>
          </w:tcPr>
          <w:p w14:paraId="3A093202" w14:textId="77777777" w:rsidR="003026DD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0DD058E3" w14:textId="77777777" w:rsidR="003026DD" w:rsidRPr="0037015C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FACHLICH-WISSENSCHAFTLICHES ARBEITEN </w:t>
            </w:r>
            <w:r w:rsidRPr="00A93D8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</w:p>
        </w:tc>
        <w:tc>
          <w:tcPr>
            <w:tcW w:w="1173" w:type="dxa"/>
            <w:shd w:val="clear" w:color="auto" w:fill="BED0E5"/>
          </w:tcPr>
          <w:p w14:paraId="0CEEADFF" w14:textId="77777777" w:rsidR="003026DD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3B95C596" w14:textId="77777777" w:rsidR="003026DD" w:rsidRPr="0037015C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</w:p>
        </w:tc>
        <w:tc>
          <w:tcPr>
            <w:tcW w:w="1457" w:type="dxa"/>
            <w:shd w:val="clear" w:color="auto" w:fill="BED0E5"/>
          </w:tcPr>
          <w:p w14:paraId="1A460A03" w14:textId="77777777" w:rsidR="003026DD" w:rsidRPr="007D4F88" w:rsidRDefault="003026DD" w:rsidP="003026DD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3026DD" w:rsidRPr="00283D67" w14:paraId="50B616CE" w14:textId="77777777" w:rsidTr="004F6857">
        <w:trPr>
          <w:trHeight w:val="306"/>
        </w:trPr>
        <w:tc>
          <w:tcPr>
            <w:tcW w:w="7045" w:type="dxa"/>
          </w:tcPr>
          <w:p w14:paraId="2EBC568C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Strukturiertes wissenschaftliches Arbeiten</w:t>
            </w:r>
          </w:p>
        </w:tc>
        <w:tc>
          <w:tcPr>
            <w:tcW w:w="1173" w:type="dxa"/>
          </w:tcPr>
          <w:p w14:paraId="0A510B95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62361AFC" w14:textId="77777777" w:rsidR="003026DD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3026DD" w:rsidRPr="00283D67" w14:paraId="3B3AFD0E" w14:textId="77777777" w:rsidTr="004F6857">
        <w:trPr>
          <w:trHeight w:val="306"/>
        </w:trPr>
        <w:tc>
          <w:tcPr>
            <w:tcW w:w="7045" w:type="dxa"/>
          </w:tcPr>
          <w:p w14:paraId="7495ADD5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Fachspezialisierter, wissenschaftlicher Diskurs</w:t>
            </w:r>
          </w:p>
        </w:tc>
        <w:tc>
          <w:tcPr>
            <w:tcW w:w="1173" w:type="dxa"/>
          </w:tcPr>
          <w:p w14:paraId="2D3AABC8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3EDCE49C" w14:textId="77777777" w:rsidR="003026DD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</w:tbl>
    <w:p w14:paraId="26738D87" w14:textId="77777777" w:rsidR="003026DD" w:rsidRDefault="003026DD"/>
    <w:tbl>
      <w:tblPr>
        <w:tblStyle w:val="Tabellenraster"/>
        <w:tblW w:w="9674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44"/>
        <w:gridCol w:w="1173"/>
        <w:gridCol w:w="1457"/>
      </w:tblGrid>
      <w:tr w:rsidR="007D4F88" w:rsidRPr="007D4F88" w14:paraId="5D159C59" w14:textId="3F608D0E" w:rsidTr="003026DD">
        <w:trPr>
          <w:trHeight w:val="306"/>
        </w:trPr>
        <w:tc>
          <w:tcPr>
            <w:tcW w:w="7044" w:type="dxa"/>
            <w:tcBorders>
              <w:top w:val="single" w:sz="4" w:space="0" w:color="auto"/>
            </w:tcBorders>
            <w:shd w:val="clear" w:color="auto" w:fill="BED0E5" w:themeFill="accent2" w:themeFillTint="66"/>
          </w:tcPr>
          <w:p w14:paraId="4C592030" w14:textId="77777777" w:rsidR="00196A91" w:rsidRPr="00C25602" w:rsidRDefault="00196A91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6496A133" w14:textId="01B3087C" w:rsidR="007D4F88" w:rsidRPr="00C25602" w:rsidRDefault="007D4F88" w:rsidP="00C25602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proofErr w:type="spellStart"/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Abschlussarbeit</w:t>
            </w:r>
            <w:proofErr w:type="spellEnd"/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 / MBA Thesis</w:t>
            </w:r>
          </w:p>
          <w:p w14:paraId="4806162F" w14:textId="6BE917D1" w:rsidR="00196A91" w:rsidRPr="00C25602" w:rsidRDefault="00196A91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0AB27EED" w14:textId="77777777" w:rsidR="00196A91" w:rsidRPr="00C25602" w:rsidRDefault="00196A91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2C8DF5A6" w14:textId="1234B28D" w:rsidR="007D4F88" w:rsidRPr="00C25602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15</w:t>
            </w:r>
            <w:r w:rsidR="0037015C"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76102DF2" w14:textId="77777777" w:rsidR="007D4F88" w:rsidRPr="007D4F88" w:rsidRDefault="007D4F88" w:rsidP="002E7E95">
            <w:pPr>
              <w:spacing w:after="0"/>
              <w:jc w:val="center"/>
              <w:rPr>
                <w:rFonts w:ascii="Univers" w:hAnsi="Univers"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</w:tr>
      <w:tr w:rsidR="007D4F88" w:rsidRPr="007D4F88" w14:paraId="267EEB57" w14:textId="65BF9147" w:rsidTr="003026DD">
        <w:trPr>
          <w:trHeight w:val="306"/>
        </w:trPr>
        <w:tc>
          <w:tcPr>
            <w:tcW w:w="7044" w:type="dxa"/>
          </w:tcPr>
          <w:p w14:paraId="567BD890" w14:textId="77777777" w:rsidR="00D71553" w:rsidRDefault="00D71553" w:rsidP="002E7E95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  <w:p w14:paraId="3CEB1643" w14:textId="0E5B0FDA" w:rsidR="007D4F88" w:rsidRPr="007D4F88" w:rsidRDefault="007D4F88" w:rsidP="002E7E95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1173" w:type="dxa"/>
            <w:tcBorders>
              <w:right w:val="single" w:sz="4" w:space="0" w:color="auto"/>
            </w:tcBorders>
          </w:tcPr>
          <w:p w14:paraId="137A36DD" w14:textId="77777777" w:rsidR="00D71553" w:rsidRPr="00C65BD5" w:rsidRDefault="00D71553" w:rsidP="00C25602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21C1E51A" w14:textId="3352D267" w:rsidR="007D4F88" w:rsidRPr="00C65BD5" w:rsidRDefault="003026DD" w:rsidP="00C25602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  <w:r w:rsidR="0037015C" w:rsidRPr="00C65BD5">
              <w:rPr>
                <w:rFonts w:ascii="Univers" w:hAnsi="Univers"/>
                <w:b/>
                <w:sz w:val="24"/>
                <w:szCs w:val="24"/>
                <w:lang w:val="en-US"/>
              </w:rPr>
              <w:t>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2E15" w14:textId="77777777" w:rsidR="007D4F88" w:rsidRPr="007D4F88" w:rsidRDefault="007D4F88" w:rsidP="007D4F88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</w:tbl>
    <w:p w14:paraId="211BE145" w14:textId="77777777" w:rsidR="002E7E95" w:rsidRDefault="002E7E95" w:rsidP="002E7E95">
      <w:pPr>
        <w:spacing w:after="0"/>
      </w:pPr>
    </w:p>
    <w:p w14:paraId="459DCCDD" w14:textId="77777777" w:rsidR="002E7E95" w:rsidRDefault="002E7E95" w:rsidP="002E7E95">
      <w:pPr>
        <w:spacing w:after="0"/>
      </w:pPr>
    </w:p>
    <w:p w14:paraId="28443640" w14:textId="77777777" w:rsidR="002E7E95" w:rsidRDefault="002E7E95" w:rsidP="002E7E95">
      <w:pPr>
        <w:spacing w:after="0"/>
      </w:pPr>
    </w:p>
    <w:p w14:paraId="5BE1F7B6" w14:textId="0AF672BB" w:rsidR="002E7E95" w:rsidRDefault="002E7E95" w:rsidP="002E7E95">
      <w:pPr>
        <w:spacing w:after="0"/>
      </w:pPr>
      <w:r>
        <w:t>………………..…..…………           ……………………………………………….……………</w:t>
      </w:r>
    </w:p>
    <w:p w14:paraId="06E8DF61" w14:textId="77777777" w:rsidR="002E7E95" w:rsidRDefault="002E7E95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des Studierenden</w:t>
      </w:r>
    </w:p>
    <w:p w14:paraId="1AED9908" w14:textId="4B8E1CDF" w:rsidR="00C9372D" w:rsidRDefault="004C0220" w:rsidP="002E7E95">
      <w:pPr>
        <w:spacing w:after="0"/>
      </w:pPr>
      <w:r w:rsidRPr="002E7E95">
        <w:t xml:space="preserve"> </w:t>
      </w:r>
    </w:p>
    <w:p w14:paraId="25F668AF" w14:textId="2C437BFA" w:rsidR="00106F7E" w:rsidRDefault="00106F7E" w:rsidP="002E7E95">
      <w:pPr>
        <w:spacing w:after="0"/>
      </w:pPr>
    </w:p>
    <w:p w14:paraId="33F7FB2A" w14:textId="77777777" w:rsidR="00106F7E" w:rsidRDefault="00106F7E" w:rsidP="002E7E95">
      <w:pPr>
        <w:spacing w:after="0"/>
      </w:pPr>
    </w:p>
    <w:p w14:paraId="6738947D" w14:textId="77777777" w:rsidR="00106F7E" w:rsidRDefault="00106F7E" w:rsidP="00106F7E">
      <w:pPr>
        <w:spacing w:after="0"/>
      </w:pPr>
      <w:r>
        <w:t>………………..…..…………          ……………………………………………….……………</w:t>
      </w:r>
    </w:p>
    <w:p w14:paraId="164F03F5" w14:textId="380B803D" w:rsidR="00106F7E" w:rsidRPr="002E7E95" w:rsidRDefault="00106F7E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der Studienleitung </w:t>
      </w:r>
    </w:p>
    <w:sectPr w:rsidR="00106F7E" w:rsidRPr="002E7E95" w:rsidSect="008B6CD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80" w:bottom="1440" w:left="1080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89FEB5" w14:textId="77777777" w:rsidR="00477CB0" w:rsidRDefault="00477CB0" w:rsidP="00FC1429">
      <w:pPr>
        <w:spacing w:line="240" w:lineRule="auto"/>
      </w:pPr>
      <w:r>
        <w:separator/>
      </w:r>
    </w:p>
  </w:endnote>
  <w:endnote w:type="continuationSeparator" w:id="0">
    <w:p w14:paraId="50E13DE3" w14:textId="77777777" w:rsidR="00477CB0" w:rsidRDefault="00477CB0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85006" w14:textId="77777777" w:rsidR="00702F49" w:rsidRPr="001642C7" w:rsidRDefault="00BE5109" w:rsidP="001642C7">
    <w:pPr>
      <w:pStyle w:val="Fuzeile"/>
    </w:pPr>
    <w:r w:rsidRPr="001642C7">
      <w:t xml:space="preserve">Seite </w:t>
    </w:r>
    <w:r w:rsidRPr="001642C7">
      <w:fldChar w:fldCharType="begin"/>
    </w:r>
    <w:r w:rsidRPr="001642C7">
      <w:instrText>PAGE  \* Arabic  \* MERGEFORMAT</w:instrText>
    </w:r>
    <w:r w:rsidRPr="001642C7">
      <w:fldChar w:fldCharType="separate"/>
    </w:r>
    <w:r w:rsidRPr="001642C7">
      <w:t>1</w:t>
    </w:r>
    <w:r w:rsidRPr="001642C7">
      <w:fldChar w:fldCharType="end"/>
    </w:r>
    <w:r w:rsidRPr="001642C7">
      <w:t xml:space="preserve"> von </w:t>
    </w:r>
    <w:fldSimple w:instr="NUMPAGES  \* Arabic  \* MERGEFORMAT">
      <w:r w:rsidRPr="001642C7"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3D408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16B5BC" w14:textId="77777777" w:rsidR="00477CB0" w:rsidRDefault="00477CB0" w:rsidP="00F034E9">
      <w:pPr>
        <w:spacing w:before="120" w:line="240" w:lineRule="auto"/>
      </w:pPr>
      <w:r>
        <w:separator/>
      </w:r>
    </w:p>
  </w:footnote>
  <w:footnote w:type="continuationSeparator" w:id="0">
    <w:p w14:paraId="2FCE2156" w14:textId="77777777" w:rsidR="00477CB0" w:rsidRDefault="00477CB0" w:rsidP="00F034E9">
      <w:pPr>
        <w:spacing w:before="120" w:line="240" w:lineRule="auto"/>
      </w:pPr>
      <w:r>
        <w:continuationSeparator/>
      </w:r>
    </w:p>
  </w:footnote>
  <w:footnote w:type="continuationNotice" w:id="1">
    <w:p w14:paraId="1B450DF6" w14:textId="77777777" w:rsidR="00477CB0" w:rsidRDefault="00477CB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56886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013B4AB" wp14:editId="4F06DD36">
          <wp:extent cx="2253600" cy="832295"/>
          <wp:effectExtent l="0" t="0" r="0" b="6350"/>
          <wp:docPr id="2" name="Grafik 2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C8A1A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55613955" wp14:editId="0DE14E1E">
          <wp:extent cx="2253600" cy="832295"/>
          <wp:effectExtent l="0" t="0" r="0" b="6350"/>
          <wp:docPr id="1" name="Grafik 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2230E"/>
    <w:rsid w:val="000636C0"/>
    <w:rsid w:val="00065357"/>
    <w:rsid w:val="00077938"/>
    <w:rsid w:val="00080AB5"/>
    <w:rsid w:val="000A3CF0"/>
    <w:rsid w:val="000B1A75"/>
    <w:rsid w:val="000E39B4"/>
    <w:rsid w:val="000E623A"/>
    <w:rsid w:val="00106F7E"/>
    <w:rsid w:val="00120CC4"/>
    <w:rsid w:val="0012773C"/>
    <w:rsid w:val="001313B5"/>
    <w:rsid w:val="00146614"/>
    <w:rsid w:val="0016250A"/>
    <w:rsid w:val="001642C7"/>
    <w:rsid w:val="00185185"/>
    <w:rsid w:val="00196107"/>
    <w:rsid w:val="00196A91"/>
    <w:rsid w:val="001C799F"/>
    <w:rsid w:val="001E1F90"/>
    <w:rsid w:val="001E7A97"/>
    <w:rsid w:val="001F3408"/>
    <w:rsid w:val="001F4327"/>
    <w:rsid w:val="0022135D"/>
    <w:rsid w:val="00224A9A"/>
    <w:rsid w:val="00232C75"/>
    <w:rsid w:val="0024632D"/>
    <w:rsid w:val="00247E51"/>
    <w:rsid w:val="00252EE3"/>
    <w:rsid w:val="00253BF9"/>
    <w:rsid w:val="00261CD2"/>
    <w:rsid w:val="00264BAA"/>
    <w:rsid w:val="00270B00"/>
    <w:rsid w:val="002766A0"/>
    <w:rsid w:val="00283C6F"/>
    <w:rsid w:val="00297EA4"/>
    <w:rsid w:val="002C4DAB"/>
    <w:rsid w:val="002E3751"/>
    <w:rsid w:val="002E5E0E"/>
    <w:rsid w:val="002E7E95"/>
    <w:rsid w:val="003026DD"/>
    <w:rsid w:val="003063A0"/>
    <w:rsid w:val="00320942"/>
    <w:rsid w:val="0034276A"/>
    <w:rsid w:val="00356227"/>
    <w:rsid w:val="0037015C"/>
    <w:rsid w:val="00371B59"/>
    <w:rsid w:val="00387EE9"/>
    <w:rsid w:val="00395F7C"/>
    <w:rsid w:val="003963A7"/>
    <w:rsid w:val="003D0512"/>
    <w:rsid w:val="003D55C5"/>
    <w:rsid w:val="003E7D53"/>
    <w:rsid w:val="004256BC"/>
    <w:rsid w:val="00431E15"/>
    <w:rsid w:val="004471A6"/>
    <w:rsid w:val="00447C3D"/>
    <w:rsid w:val="00477CB0"/>
    <w:rsid w:val="00482661"/>
    <w:rsid w:val="004C0220"/>
    <w:rsid w:val="004D0940"/>
    <w:rsid w:val="004F2EE7"/>
    <w:rsid w:val="0050146D"/>
    <w:rsid w:val="005035DA"/>
    <w:rsid w:val="00504DD7"/>
    <w:rsid w:val="005175D2"/>
    <w:rsid w:val="00523573"/>
    <w:rsid w:val="00543613"/>
    <w:rsid w:val="005B353F"/>
    <w:rsid w:val="005B4085"/>
    <w:rsid w:val="005B7656"/>
    <w:rsid w:val="005C6032"/>
    <w:rsid w:val="005D5777"/>
    <w:rsid w:val="005E138E"/>
    <w:rsid w:val="005F15B9"/>
    <w:rsid w:val="005F2BED"/>
    <w:rsid w:val="00604B9E"/>
    <w:rsid w:val="00625FAF"/>
    <w:rsid w:val="00630210"/>
    <w:rsid w:val="00676EC2"/>
    <w:rsid w:val="006A137D"/>
    <w:rsid w:val="006B175E"/>
    <w:rsid w:val="006B5242"/>
    <w:rsid w:val="006D07EF"/>
    <w:rsid w:val="006E58A0"/>
    <w:rsid w:val="006F79CD"/>
    <w:rsid w:val="00702F49"/>
    <w:rsid w:val="0070414F"/>
    <w:rsid w:val="00710BEE"/>
    <w:rsid w:val="00711D1D"/>
    <w:rsid w:val="00737EA2"/>
    <w:rsid w:val="00744831"/>
    <w:rsid w:val="00765131"/>
    <w:rsid w:val="007779B9"/>
    <w:rsid w:val="00783D8D"/>
    <w:rsid w:val="00797F7D"/>
    <w:rsid w:val="007B6160"/>
    <w:rsid w:val="007B7340"/>
    <w:rsid w:val="007C00CE"/>
    <w:rsid w:val="007D18A6"/>
    <w:rsid w:val="007D20EE"/>
    <w:rsid w:val="007D4F88"/>
    <w:rsid w:val="007D6D73"/>
    <w:rsid w:val="007E2CA2"/>
    <w:rsid w:val="007E4BAF"/>
    <w:rsid w:val="0081453F"/>
    <w:rsid w:val="00821D1E"/>
    <w:rsid w:val="008308C4"/>
    <w:rsid w:val="00833F3E"/>
    <w:rsid w:val="00844831"/>
    <w:rsid w:val="008619B2"/>
    <w:rsid w:val="00863605"/>
    <w:rsid w:val="00866895"/>
    <w:rsid w:val="008752A0"/>
    <w:rsid w:val="00875405"/>
    <w:rsid w:val="00895FEA"/>
    <w:rsid w:val="008A521C"/>
    <w:rsid w:val="008B6CD3"/>
    <w:rsid w:val="008C22D2"/>
    <w:rsid w:val="008C29B0"/>
    <w:rsid w:val="008C7C77"/>
    <w:rsid w:val="008E2DB1"/>
    <w:rsid w:val="009044FD"/>
    <w:rsid w:val="00932932"/>
    <w:rsid w:val="00937155"/>
    <w:rsid w:val="00977CAB"/>
    <w:rsid w:val="009A4008"/>
    <w:rsid w:val="009F3016"/>
    <w:rsid w:val="009F7FEA"/>
    <w:rsid w:val="00A12E17"/>
    <w:rsid w:val="00A13F96"/>
    <w:rsid w:val="00A2750B"/>
    <w:rsid w:val="00A34B2A"/>
    <w:rsid w:val="00A4132F"/>
    <w:rsid w:val="00A43C9A"/>
    <w:rsid w:val="00A4404F"/>
    <w:rsid w:val="00A52852"/>
    <w:rsid w:val="00A630E4"/>
    <w:rsid w:val="00AF792A"/>
    <w:rsid w:val="00B05073"/>
    <w:rsid w:val="00B2663F"/>
    <w:rsid w:val="00B3074E"/>
    <w:rsid w:val="00B46CA1"/>
    <w:rsid w:val="00B523D3"/>
    <w:rsid w:val="00B53EE7"/>
    <w:rsid w:val="00B57B85"/>
    <w:rsid w:val="00B63082"/>
    <w:rsid w:val="00B70E57"/>
    <w:rsid w:val="00B73312"/>
    <w:rsid w:val="00BA11A5"/>
    <w:rsid w:val="00BA1F88"/>
    <w:rsid w:val="00BA7331"/>
    <w:rsid w:val="00BE047A"/>
    <w:rsid w:val="00BE35BF"/>
    <w:rsid w:val="00BE5109"/>
    <w:rsid w:val="00BF2236"/>
    <w:rsid w:val="00BF6E11"/>
    <w:rsid w:val="00C24418"/>
    <w:rsid w:val="00C25602"/>
    <w:rsid w:val="00C267CE"/>
    <w:rsid w:val="00C444D3"/>
    <w:rsid w:val="00C52790"/>
    <w:rsid w:val="00C63018"/>
    <w:rsid w:val="00C65BD5"/>
    <w:rsid w:val="00C74EBF"/>
    <w:rsid w:val="00C8302B"/>
    <w:rsid w:val="00C8692A"/>
    <w:rsid w:val="00C9372D"/>
    <w:rsid w:val="00C94083"/>
    <w:rsid w:val="00CB0A91"/>
    <w:rsid w:val="00CD038D"/>
    <w:rsid w:val="00CE2FEF"/>
    <w:rsid w:val="00CF6F84"/>
    <w:rsid w:val="00D34F68"/>
    <w:rsid w:val="00D41495"/>
    <w:rsid w:val="00D56177"/>
    <w:rsid w:val="00D57D75"/>
    <w:rsid w:val="00D71553"/>
    <w:rsid w:val="00D838C5"/>
    <w:rsid w:val="00DA0B06"/>
    <w:rsid w:val="00DC7CF5"/>
    <w:rsid w:val="00DF4EFE"/>
    <w:rsid w:val="00DF586F"/>
    <w:rsid w:val="00DF6D38"/>
    <w:rsid w:val="00E4750E"/>
    <w:rsid w:val="00E531AA"/>
    <w:rsid w:val="00E5493D"/>
    <w:rsid w:val="00E67F15"/>
    <w:rsid w:val="00E97C80"/>
    <w:rsid w:val="00EA0FF6"/>
    <w:rsid w:val="00EC79F9"/>
    <w:rsid w:val="00ED4771"/>
    <w:rsid w:val="00EE10AC"/>
    <w:rsid w:val="00EE26FE"/>
    <w:rsid w:val="00F034E9"/>
    <w:rsid w:val="00F31B09"/>
    <w:rsid w:val="00F43E18"/>
    <w:rsid w:val="00F56E2E"/>
    <w:rsid w:val="00F6433E"/>
    <w:rsid w:val="00F662DE"/>
    <w:rsid w:val="00F81DDF"/>
    <w:rsid w:val="00F83C03"/>
    <w:rsid w:val="00FA085A"/>
    <w:rsid w:val="00FA6509"/>
    <w:rsid w:val="00FC1429"/>
    <w:rsid w:val="00FD0EFD"/>
    <w:rsid w:val="00FD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514D7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022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  <w:style w:type="table" w:customStyle="1" w:styleId="Tabellenraster1">
    <w:name w:val="Tabellenraster1"/>
    <w:basedOn w:val="NormaleTabelle"/>
    <w:next w:val="Tabellenraster"/>
    <w:uiPriority w:val="59"/>
    <w:rsid w:val="003026DD"/>
    <w:pPr>
      <w:spacing w:before="0" w:line="240" w:lineRule="auto"/>
    </w:pPr>
    <w:rPr>
      <w:rFonts w:ascii="Univers" w:eastAsia="Univers" w:hAnsi="Univers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ff3494e-ed3f-4eaf-a3ee-1ca2bede5894">
      <Terms xmlns="http://schemas.microsoft.com/office/infopath/2007/PartnerControls"/>
    </lcf76f155ced4ddcb4097134ff3c332f>
    <TaxCatchAll xmlns="26645059-032e-448b-b03b-2bda157443b6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EAEA818454E3419FC5E3CA11A8D69B" ma:contentTypeVersion="13" ma:contentTypeDescription="Ein neues Dokument erstellen." ma:contentTypeScope="" ma:versionID="b247f31dfafa6a63208243b225c42289">
  <xsd:schema xmlns:xsd="http://www.w3.org/2001/XMLSchema" xmlns:xs="http://www.w3.org/2001/XMLSchema" xmlns:p="http://schemas.microsoft.com/office/2006/metadata/properties" xmlns:ns2="bff3494e-ed3f-4eaf-a3ee-1ca2bede5894" xmlns:ns3="26645059-032e-448b-b03b-2bda157443b6" targetNamespace="http://schemas.microsoft.com/office/2006/metadata/properties" ma:root="true" ma:fieldsID="85f97ae202117b61993c0f4b23d6de1f" ns2:_="" ns3:_="">
    <xsd:import namespace="bff3494e-ed3f-4eaf-a3ee-1ca2bede5894"/>
    <xsd:import namespace="26645059-032e-448b-b03b-2bda157443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f3494e-ed3f-4eaf-a3ee-1ca2bede58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37fb12b8-5f06-49dc-8430-ddbf06d746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645059-032e-448b-b03b-2bda157443b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3e1277f-5b09-48af-8209-5d591296f18e}" ma:internalName="TaxCatchAll" ma:showField="CatchAllData" ma:web="26645059-032e-448b-b03b-2bda157443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  <ds:schemaRef ds:uri="bff3494e-ed3f-4eaf-a3ee-1ca2bede5894"/>
    <ds:schemaRef ds:uri="26645059-032e-448b-b03b-2bda157443b6"/>
  </ds:schemaRefs>
</ds:datastoreItem>
</file>

<file path=customXml/itemProps2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5492DC-5218-46E8-A503-9D44AAB057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ff3494e-ed3f-4eaf-a3ee-1ca2bede5894"/>
    <ds:schemaRef ds:uri="26645059-032e-448b-b03b-2bda157443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2</Pages>
  <Words>269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1962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Stephanie Amon</cp:lastModifiedBy>
  <cp:revision>2</cp:revision>
  <cp:lastPrinted>2024-02-20T15:06:00Z</cp:lastPrinted>
  <dcterms:created xsi:type="dcterms:W3CDTF">2025-09-25T12:23:00Z</dcterms:created>
  <dcterms:modified xsi:type="dcterms:W3CDTF">2025-09-25T12:23:00Z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0x0101004AEAEA818454E3419FC5E3CA11A8D69B</vt:lpwstr>
  </property>
</Properties>
</file>