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F0445CD" w14:textId="77777777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lang w:val="de-AT"/>
        </w:rPr>
      </w:pPr>
      <w:r w:rsidRPr="00EF11DC">
        <w:rPr>
          <w:rFonts w:asciiTheme="minorHAnsi" w:hAnsiTheme="minorHAnsi"/>
          <w:color w:val="auto"/>
          <w:lang w:val="de-AT"/>
        </w:rPr>
        <w:t>Presseinformation</w:t>
      </w:r>
    </w:p>
    <w:p w14:paraId="01F67B3B" w14:textId="23B4C6D6" w:rsidR="003A6C44" w:rsidRPr="00EF11DC" w:rsidRDefault="003A6C44" w:rsidP="000F2F16">
      <w:pPr>
        <w:pStyle w:val="Utopia24pt"/>
        <w:spacing w:line="240" w:lineRule="auto"/>
        <w:ind w:left="709"/>
        <w:rPr>
          <w:rFonts w:asciiTheme="minorHAnsi" w:hAnsiTheme="minorHAnsi"/>
          <w:color w:val="auto"/>
          <w:sz w:val="22"/>
          <w:szCs w:val="22"/>
          <w:lang w:val="de-AT"/>
        </w:rPr>
      </w:pPr>
      <w:r w:rsidRPr="00EF11DC">
        <w:rPr>
          <w:rFonts w:asciiTheme="minorHAnsi" w:hAnsiTheme="minorHAnsi"/>
          <w:color w:val="auto"/>
          <w:sz w:val="22"/>
          <w:szCs w:val="22"/>
          <w:lang w:val="de-AT"/>
        </w:rPr>
        <w:t xml:space="preserve">Krems, </w:t>
      </w:r>
      <w:r w:rsidR="002E3E31">
        <w:rPr>
          <w:rFonts w:asciiTheme="minorHAnsi" w:hAnsiTheme="minorHAnsi"/>
          <w:color w:val="auto"/>
          <w:sz w:val="22"/>
          <w:szCs w:val="22"/>
          <w:lang w:val="de-AT"/>
        </w:rPr>
        <w:t>2</w:t>
      </w:r>
      <w:r w:rsidR="00404CF3">
        <w:rPr>
          <w:rFonts w:asciiTheme="minorHAnsi" w:hAnsiTheme="minorHAnsi"/>
          <w:color w:val="auto"/>
          <w:sz w:val="22"/>
          <w:szCs w:val="22"/>
          <w:lang w:val="de-AT"/>
        </w:rPr>
        <w:t>8</w:t>
      </w:r>
      <w:r w:rsidRPr="006A0B3B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="006A0B3B" w:rsidRPr="006A0B3B">
        <w:rPr>
          <w:rFonts w:asciiTheme="minorHAnsi" w:hAnsiTheme="minorHAnsi"/>
          <w:color w:val="auto"/>
          <w:sz w:val="22"/>
          <w:szCs w:val="22"/>
          <w:lang w:val="de-AT"/>
        </w:rPr>
        <w:t>0</w:t>
      </w:r>
      <w:r w:rsidR="00B73CCE">
        <w:rPr>
          <w:rFonts w:asciiTheme="minorHAnsi" w:hAnsiTheme="minorHAnsi"/>
          <w:color w:val="auto"/>
          <w:sz w:val="22"/>
          <w:szCs w:val="22"/>
          <w:lang w:val="de-AT"/>
        </w:rPr>
        <w:t>4</w:t>
      </w:r>
      <w:r w:rsidR="006A0B3B" w:rsidRPr="006A0B3B">
        <w:rPr>
          <w:rFonts w:asciiTheme="minorHAnsi" w:hAnsiTheme="minorHAnsi"/>
          <w:color w:val="auto"/>
          <w:sz w:val="22"/>
          <w:szCs w:val="22"/>
          <w:lang w:val="de-AT"/>
        </w:rPr>
        <w:t>.</w:t>
      </w:r>
      <w:r w:rsidRPr="006A0B3B">
        <w:rPr>
          <w:rFonts w:asciiTheme="minorHAnsi" w:hAnsiTheme="minorHAnsi"/>
          <w:color w:val="auto"/>
          <w:sz w:val="22"/>
          <w:szCs w:val="22"/>
          <w:lang w:val="de-AT"/>
        </w:rPr>
        <w:t>202</w:t>
      </w:r>
      <w:r w:rsidR="00B73CCE">
        <w:rPr>
          <w:rFonts w:asciiTheme="minorHAnsi" w:hAnsiTheme="minorHAnsi"/>
          <w:color w:val="auto"/>
          <w:sz w:val="22"/>
          <w:szCs w:val="22"/>
          <w:lang w:val="de-AT"/>
        </w:rPr>
        <w:t>6</w:t>
      </w:r>
    </w:p>
    <w:p w14:paraId="67E22AEC" w14:textId="77777777" w:rsidR="00840BEC" w:rsidRPr="00EF11DC" w:rsidRDefault="00840BEC" w:rsidP="000F2F16">
      <w:pPr>
        <w:ind w:left="709"/>
        <w:rPr>
          <w:lang w:val="de-AT"/>
        </w:rPr>
      </w:pPr>
    </w:p>
    <w:p w14:paraId="6A958B2E" w14:textId="77777777" w:rsidR="003359F8" w:rsidRPr="00EF11DC" w:rsidRDefault="003359F8" w:rsidP="000F2F16">
      <w:pPr>
        <w:ind w:left="709"/>
        <w:rPr>
          <w:lang w:val="de-AT"/>
        </w:rPr>
      </w:pPr>
    </w:p>
    <w:p w14:paraId="14587D14" w14:textId="2CE40240" w:rsidR="002E3E31" w:rsidRPr="002E3E31" w:rsidRDefault="001C726E" w:rsidP="000F2F16">
      <w:pPr>
        <w:pStyle w:val="UniversRoman12ptHeadline"/>
        <w:spacing w:line="276" w:lineRule="auto"/>
        <w:ind w:left="709"/>
        <w:rPr>
          <w:rFonts w:cs="Univers LT Pro 45 Light"/>
          <w:b/>
          <w:bCs/>
          <w:color w:val="auto"/>
          <w:sz w:val="28"/>
          <w:szCs w:val="28"/>
          <w:lang w:val="de-AT"/>
        </w:rPr>
      </w:pPr>
      <w:r>
        <w:rPr>
          <w:rFonts w:cs="Univers LT Pro 45 Light"/>
          <w:b/>
          <w:bCs/>
          <w:color w:val="auto"/>
          <w:sz w:val="28"/>
          <w:szCs w:val="28"/>
          <w:lang w:val="de-AT"/>
        </w:rPr>
        <w:t>Voller Erfolg für Lange Nacht der Forschung in Krems</w:t>
      </w:r>
    </w:p>
    <w:p w14:paraId="710B3E03" w14:textId="62A26BDA" w:rsidR="008D091F" w:rsidRDefault="008D091F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  <w:r w:rsidRPr="008D091F"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  <w:t>Universität für Weiterbildung Krems lud Jung und Alt mit interaktiven Formaten zum Mitmachen ein</w:t>
      </w:r>
    </w:p>
    <w:p w14:paraId="06F9954A" w14:textId="77777777" w:rsidR="008D091F" w:rsidRPr="008D091F" w:rsidRDefault="008D091F" w:rsidP="000F2F16">
      <w:pPr>
        <w:pStyle w:val="UniversRoman12ptHeadline"/>
        <w:spacing w:line="276" w:lineRule="auto"/>
        <w:ind w:left="709"/>
        <w:rPr>
          <w:rFonts w:ascii="Univers" w:hAnsi="Univers" w:cs="Univers LT Pro 45 Light"/>
          <w:b/>
          <w:bCs/>
          <w:color w:val="auto"/>
          <w:sz w:val="22"/>
          <w:szCs w:val="22"/>
          <w:lang w:val="de-AT"/>
        </w:rPr>
      </w:pPr>
    </w:p>
    <w:p w14:paraId="122B285B" w14:textId="2196AA9F" w:rsidR="00626553" w:rsidRDefault="001C726E" w:rsidP="002E3E31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1C726E">
        <w:rPr>
          <w:rFonts w:ascii="Univers" w:hAnsi="Univers"/>
          <w:b/>
          <w:bCs/>
          <w:color w:val="auto"/>
          <w:sz w:val="22"/>
          <w:szCs w:val="22"/>
          <w:lang w:val="de-AT"/>
        </w:rPr>
        <w:t>Die Lange Nacht der Forschung 2026 stieß am Campus Krems auf großes Interesse: Rund 2.500 Besucher_innen nutzten die Gelegenheit, aktuelle Forschung hautnah zu erleben und selbst aktiv zu werden. Damit konnte die Veranstaltung im Vergleich zu 2024 (2.000 Besucher_innen) deutlich zulegen und bestätigte einmal mehr ihre Rolle als Publikumsmagnet</w:t>
      </w:r>
      <w:r>
        <w:rPr>
          <w:rFonts w:ascii="Univers" w:hAnsi="Univers"/>
          <w:b/>
          <w:bCs/>
          <w:color w:val="auto"/>
          <w:sz w:val="22"/>
          <w:szCs w:val="22"/>
          <w:lang w:val="de-AT"/>
        </w:rPr>
        <w:t>.</w:t>
      </w:r>
    </w:p>
    <w:p w14:paraId="2FD853E2" w14:textId="77777777" w:rsidR="00692270" w:rsidRPr="002E3E31" w:rsidRDefault="00692270" w:rsidP="002E3E31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</w:p>
    <w:p w14:paraId="71BA303F" w14:textId="2C93F0C4" w:rsidR="00626553" w:rsidRDefault="008D091F" w:rsidP="0062655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8D091F">
        <w:rPr>
          <w:rFonts w:ascii="Univers" w:hAnsi="Univers"/>
          <w:color w:val="auto"/>
          <w:sz w:val="22"/>
          <w:szCs w:val="22"/>
          <w:lang w:val="de-AT"/>
        </w:rPr>
        <w:t>Insgesamt zeigte die Universität an 14 Stationen ein breites Themenspektrum, das von Gesundheit und Digitalisierung bis zu Umwelt- und Gesellschaftsfragen reichte.</w:t>
      </w:r>
      <w:r w:rsidR="001C726E" w:rsidRPr="001C726E">
        <w:rPr>
          <w:rFonts w:ascii="Univers" w:hAnsi="Univers"/>
          <w:color w:val="auto"/>
          <w:sz w:val="22"/>
          <w:szCs w:val="22"/>
          <w:lang w:val="de-AT"/>
        </w:rPr>
        <w:t xml:space="preserve"> Im Mittelpunkt standen dabei vor allem interaktive Formate, die komplexe Inhalte </w:t>
      </w:r>
      <w:r w:rsidR="00335176">
        <w:rPr>
          <w:rFonts w:ascii="Univers" w:hAnsi="Univers"/>
          <w:color w:val="auto"/>
          <w:sz w:val="22"/>
          <w:szCs w:val="22"/>
          <w:lang w:val="de-AT"/>
        </w:rPr>
        <w:t xml:space="preserve">leicht </w:t>
      </w:r>
      <w:r w:rsidR="001C726E" w:rsidRPr="001C726E">
        <w:rPr>
          <w:rFonts w:ascii="Univers" w:hAnsi="Univers"/>
          <w:color w:val="auto"/>
          <w:sz w:val="22"/>
          <w:szCs w:val="22"/>
          <w:lang w:val="de-AT"/>
        </w:rPr>
        <w:t>verständlich und erlebbar machten.</w:t>
      </w:r>
    </w:p>
    <w:p w14:paraId="23355528" w14:textId="77777777" w:rsidR="001C726E" w:rsidRPr="00626553" w:rsidRDefault="001C726E" w:rsidP="00626553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51C3F4C8" w14:textId="046F0272" w:rsidR="000816D6" w:rsidRPr="000816D6" w:rsidRDefault="000816D6" w:rsidP="001C726E">
      <w:pPr>
        <w:pStyle w:val="UniversLight10ptFlietext"/>
        <w:spacing w:line="276" w:lineRule="auto"/>
        <w:ind w:left="709"/>
        <w:rPr>
          <w:rFonts w:ascii="Univers" w:hAnsi="Univers"/>
          <w:b/>
          <w:bCs/>
          <w:color w:val="auto"/>
          <w:sz w:val="22"/>
          <w:szCs w:val="22"/>
          <w:lang w:val="de-AT"/>
        </w:rPr>
      </w:pPr>
      <w:r w:rsidRPr="000816D6">
        <w:rPr>
          <w:rFonts w:ascii="Univers" w:hAnsi="Univers"/>
          <w:b/>
          <w:bCs/>
          <w:color w:val="auto"/>
          <w:sz w:val="22"/>
          <w:szCs w:val="22"/>
          <w:lang w:val="de-AT"/>
        </w:rPr>
        <w:t>Von KI-Avataren bis zu Trockeneis</w:t>
      </w:r>
    </w:p>
    <w:p w14:paraId="1E0AF9DF" w14:textId="515A136B" w:rsidR="001C726E" w:rsidRPr="001C726E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C726E">
        <w:rPr>
          <w:rFonts w:ascii="Univers" w:hAnsi="Univers"/>
          <w:color w:val="auto"/>
          <w:sz w:val="22"/>
          <w:szCs w:val="22"/>
          <w:lang w:val="de-AT"/>
        </w:rPr>
        <w:t>Im MediaLab zog die Produktion von Videos mit Green-Screen-Technologie und KI-Avataren zahlreiche Interessierte an. Hier erhielten Kinder und Erwachsene praxisnahe Einblicke in moderne Medientechnologien und konnten selbst Teil eines virtuellen Studios werden.</w:t>
      </w:r>
    </w:p>
    <w:p w14:paraId="2620A9F8" w14:textId="77777777" w:rsidR="001C726E" w:rsidRPr="001C726E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4B4858E9" w14:textId="77777777" w:rsidR="00335176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C726E">
        <w:rPr>
          <w:rFonts w:ascii="Univers" w:hAnsi="Univers"/>
          <w:color w:val="auto"/>
          <w:sz w:val="22"/>
          <w:szCs w:val="22"/>
          <w:lang w:val="de-AT"/>
        </w:rPr>
        <w:t xml:space="preserve">Ein weiterer Publikumsmagnet war 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im Audimax </w:t>
      </w:r>
      <w:r w:rsidRPr="001C726E">
        <w:rPr>
          <w:rFonts w:ascii="Univers" w:hAnsi="Univers"/>
          <w:color w:val="auto"/>
          <w:sz w:val="22"/>
          <w:szCs w:val="22"/>
          <w:lang w:val="de-AT"/>
        </w:rPr>
        <w:t>die Station rund um Trockeneis. Mit Temperaturen von minus 78 Grad sorgten Effekte wie Nebelschwaden und „rauchende“ Getränke für Staunen und vermittelten naturwissenschaftliche Phänomene auf anschauliche Weise.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 </w:t>
      </w:r>
    </w:p>
    <w:p w14:paraId="3DFDC23D" w14:textId="77777777" w:rsidR="00335176" w:rsidRDefault="00335176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517EC1DF" w14:textId="3187B37E" w:rsidR="001C726E" w:rsidRPr="001C726E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 w:rsidRPr="001C726E">
        <w:rPr>
          <w:rFonts w:ascii="Univers" w:hAnsi="Univers"/>
          <w:color w:val="auto"/>
          <w:sz w:val="22"/>
          <w:szCs w:val="22"/>
          <w:lang w:val="de-AT"/>
        </w:rPr>
        <w:t xml:space="preserve">Auch die Boulderwand am Campus </w:t>
      </w:r>
      <w:r>
        <w:rPr>
          <w:rFonts w:ascii="Univers" w:hAnsi="Univers"/>
          <w:color w:val="auto"/>
          <w:sz w:val="22"/>
          <w:szCs w:val="22"/>
          <w:lang w:val="de-AT"/>
        </w:rPr>
        <w:t xml:space="preserve">Ost </w:t>
      </w:r>
      <w:r w:rsidRPr="001C726E">
        <w:rPr>
          <w:rFonts w:ascii="Univers" w:hAnsi="Univers"/>
          <w:color w:val="auto"/>
          <w:sz w:val="22"/>
          <w:szCs w:val="22"/>
          <w:lang w:val="de-AT"/>
        </w:rPr>
        <w:t>fand großen Zuspruch: Im Rahmen der Präsentation zur Boulderpsychotherapie konnten Besucher_innen körperliche Übungen ausprobieren und gleichzeitig mehr über den Zusammenhang zwischen Bewegung und psychischer Gesundheit erfahren.</w:t>
      </w:r>
    </w:p>
    <w:p w14:paraId="06E06573" w14:textId="77777777" w:rsidR="001C726E" w:rsidRPr="001C726E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</w:p>
    <w:p w14:paraId="33FD0332" w14:textId="0CDFBF2A" w:rsidR="009716DA" w:rsidRPr="002E3E31" w:rsidRDefault="001C726E" w:rsidP="001C726E">
      <w:pPr>
        <w:pStyle w:val="UniversLight10ptFlietext"/>
        <w:spacing w:line="276" w:lineRule="auto"/>
        <w:ind w:left="709"/>
        <w:rPr>
          <w:rFonts w:ascii="Univers" w:hAnsi="Univers"/>
          <w:color w:val="auto"/>
          <w:sz w:val="22"/>
          <w:szCs w:val="22"/>
          <w:lang w:val="de-AT"/>
        </w:rPr>
      </w:pPr>
      <w:r>
        <w:rPr>
          <w:rFonts w:ascii="Univers" w:hAnsi="Univers"/>
          <w:color w:val="auto"/>
          <w:sz w:val="22"/>
          <w:szCs w:val="22"/>
          <w:lang w:val="de-AT"/>
        </w:rPr>
        <w:t>Deutlich machte d</w:t>
      </w:r>
      <w:r w:rsidRPr="001C726E">
        <w:rPr>
          <w:rFonts w:ascii="Univers" w:hAnsi="Univers"/>
          <w:color w:val="auto"/>
          <w:sz w:val="22"/>
          <w:szCs w:val="22"/>
          <w:lang w:val="de-AT"/>
        </w:rPr>
        <w:t xml:space="preserve">ie Lange Nacht der Forschung </w:t>
      </w:r>
      <w:r>
        <w:rPr>
          <w:rFonts w:ascii="Univers" w:hAnsi="Univers"/>
          <w:color w:val="auto"/>
          <w:sz w:val="22"/>
          <w:szCs w:val="22"/>
          <w:lang w:val="de-AT"/>
        </w:rPr>
        <w:t>an allen Stationen</w:t>
      </w:r>
      <w:r w:rsidRPr="001C726E">
        <w:rPr>
          <w:rFonts w:ascii="Univers" w:hAnsi="Univers"/>
          <w:color w:val="auto"/>
          <w:sz w:val="22"/>
          <w:szCs w:val="22"/>
          <w:lang w:val="de-AT"/>
        </w:rPr>
        <w:t>, wie vielfältig und gesellschaftlich relevant die Forschung an der Universität für Weiterbildung Krems ist. Durch das direkte Erleben vor Ort konnten Besucher_innen einen niederschwelligen Zugang zu wissenschaftlichen Themen gewinnen und die Arbeit der Forschenden aus nächster Nähe kennenlernen.</w:t>
      </w:r>
    </w:p>
    <w:p w14:paraId="7E19040A" w14:textId="77777777" w:rsidR="002E3E31" w:rsidRPr="002E3E31" w:rsidRDefault="002E3E31" w:rsidP="002E3E31">
      <w:pPr>
        <w:spacing w:line="276" w:lineRule="auto"/>
        <w:ind w:left="709"/>
        <w:rPr>
          <w:rFonts w:cs="Univers LT Pro 45 Light"/>
          <w:b/>
          <w:sz w:val="22"/>
          <w:szCs w:val="22"/>
          <w:lang w:val="de-DE" w:eastAsia="en-US"/>
        </w:rPr>
      </w:pPr>
      <w:r w:rsidRPr="002E3E31">
        <w:rPr>
          <w:rFonts w:cs="Univers LT Pro 45 Light"/>
          <w:b/>
          <w:sz w:val="22"/>
          <w:szCs w:val="22"/>
          <w:lang w:val="de-DE" w:eastAsia="en-US"/>
        </w:rPr>
        <w:lastRenderedPageBreak/>
        <w:t>Rückfragehinweis</w:t>
      </w:r>
    </w:p>
    <w:p w14:paraId="20BCE560" w14:textId="77777777" w:rsidR="002E3E31" w:rsidRPr="002E3E31" w:rsidRDefault="002E3E31" w:rsidP="002E3E31">
      <w:pPr>
        <w:spacing w:line="276" w:lineRule="auto"/>
        <w:ind w:left="709"/>
        <w:rPr>
          <w:rFonts w:cs="Univers LT Pro 45 Light"/>
          <w:bCs/>
          <w:sz w:val="22"/>
          <w:szCs w:val="22"/>
          <w:lang w:val="de-DE" w:eastAsia="en-US"/>
        </w:rPr>
      </w:pPr>
      <w:r w:rsidRPr="002E3E31">
        <w:rPr>
          <w:rFonts w:cs="Univers LT Pro 45 Light"/>
          <w:bCs/>
          <w:sz w:val="22"/>
          <w:szCs w:val="22"/>
          <w:lang w:val="de-DE" w:eastAsia="en-US"/>
        </w:rPr>
        <w:t>Mag. Stefan Sagl</w:t>
      </w:r>
    </w:p>
    <w:p w14:paraId="09B86387" w14:textId="77777777" w:rsidR="002E3E31" w:rsidRPr="002E3E31" w:rsidRDefault="002E3E31" w:rsidP="002E3E31">
      <w:pPr>
        <w:spacing w:line="276" w:lineRule="auto"/>
        <w:ind w:left="709"/>
        <w:rPr>
          <w:rFonts w:cs="Univers LT Pro 45 Light"/>
          <w:bCs/>
          <w:sz w:val="22"/>
          <w:szCs w:val="22"/>
          <w:lang w:val="de-DE" w:eastAsia="en-US"/>
        </w:rPr>
      </w:pPr>
      <w:r w:rsidRPr="002E3E31">
        <w:rPr>
          <w:rFonts w:cs="Univers LT Pro 45 Light"/>
          <w:bCs/>
          <w:sz w:val="22"/>
          <w:szCs w:val="22"/>
          <w:lang w:val="de-DE" w:eastAsia="en-US"/>
        </w:rPr>
        <w:t>Leiter Abteilung für Kommunikation, Marketing und PR</w:t>
      </w:r>
    </w:p>
    <w:p w14:paraId="01CEE8BF" w14:textId="77777777" w:rsidR="002E3E31" w:rsidRPr="002E3E31" w:rsidRDefault="002E3E31" w:rsidP="002E3E31">
      <w:pPr>
        <w:spacing w:line="276" w:lineRule="auto"/>
        <w:ind w:left="709"/>
        <w:rPr>
          <w:rFonts w:cs="Univers LT Pro 45 Light"/>
          <w:bCs/>
          <w:sz w:val="22"/>
          <w:szCs w:val="22"/>
          <w:lang w:val="de-DE" w:eastAsia="en-US"/>
        </w:rPr>
      </w:pPr>
      <w:r w:rsidRPr="002E3E31">
        <w:rPr>
          <w:rFonts w:cs="Univers LT Pro 45 Light"/>
          <w:bCs/>
          <w:sz w:val="22"/>
          <w:szCs w:val="22"/>
          <w:lang w:val="de-DE" w:eastAsia="en-US"/>
        </w:rPr>
        <w:t>Donau-Universität Krems</w:t>
      </w:r>
    </w:p>
    <w:p w14:paraId="79C38B6D" w14:textId="22B1F142" w:rsidR="002E3E31" w:rsidRPr="00626553" w:rsidRDefault="002E3E31" w:rsidP="002E3E31">
      <w:pPr>
        <w:spacing w:line="276" w:lineRule="auto"/>
        <w:ind w:left="709"/>
        <w:rPr>
          <w:rFonts w:cs="Univers LT Pro 45 Light"/>
          <w:bCs/>
          <w:sz w:val="22"/>
          <w:szCs w:val="22"/>
          <w:lang w:val="de-AT" w:eastAsia="en-US"/>
        </w:rPr>
      </w:pPr>
      <w:r w:rsidRPr="00626553">
        <w:rPr>
          <w:rFonts w:cs="Univers LT Pro 45 Light"/>
          <w:bCs/>
          <w:sz w:val="22"/>
          <w:szCs w:val="22"/>
          <w:lang w:val="de-AT" w:eastAsia="en-US"/>
        </w:rPr>
        <w:t>Tel.: +43 (0)2732 893-2190</w:t>
      </w:r>
    </w:p>
    <w:p w14:paraId="5DC8BC99" w14:textId="2A3A5FBD" w:rsidR="002E3E31" w:rsidRPr="00124253" w:rsidRDefault="002E3E31" w:rsidP="002E3E31">
      <w:pPr>
        <w:spacing w:line="276" w:lineRule="auto"/>
        <w:ind w:left="709"/>
        <w:rPr>
          <w:rFonts w:cs="Univers LT Pro 45 Light"/>
          <w:bCs/>
          <w:sz w:val="22"/>
          <w:szCs w:val="22"/>
          <w:lang w:val="de-AT" w:eastAsia="en-US"/>
        </w:rPr>
      </w:pPr>
      <w:r w:rsidRPr="00124253">
        <w:rPr>
          <w:rFonts w:cs="Univers LT Pro 45 Light"/>
          <w:bCs/>
          <w:sz w:val="22"/>
          <w:szCs w:val="22"/>
          <w:lang w:val="de-AT" w:eastAsia="en-US"/>
        </w:rPr>
        <w:t xml:space="preserve">Email: </w:t>
      </w:r>
      <w:hyperlink r:id="rId11" w:history="1">
        <w:r w:rsidRPr="00124253">
          <w:rPr>
            <w:rStyle w:val="Hyperlink"/>
            <w:rFonts w:cs="Univers LT Pro 45 Light"/>
            <w:bCs/>
            <w:sz w:val="22"/>
            <w:szCs w:val="22"/>
            <w:lang w:val="de-AT" w:eastAsia="en-US"/>
          </w:rPr>
          <w:t>stefan.sagl@donau-uni.ac.at</w:t>
        </w:r>
      </w:hyperlink>
      <w:r w:rsidRPr="00124253">
        <w:rPr>
          <w:rFonts w:cs="Univers LT Pro 45 Light"/>
          <w:bCs/>
          <w:sz w:val="22"/>
          <w:szCs w:val="22"/>
          <w:lang w:val="de-AT" w:eastAsia="en-US"/>
        </w:rPr>
        <w:t xml:space="preserve"> </w:t>
      </w:r>
    </w:p>
    <w:p w14:paraId="6566D411" w14:textId="3417ED44" w:rsidR="00A943FE" w:rsidRPr="00AB31ED" w:rsidRDefault="002E3E31" w:rsidP="002E3E31">
      <w:pPr>
        <w:spacing w:line="276" w:lineRule="auto"/>
        <w:ind w:left="709"/>
        <w:rPr>
          <w:rFonts w:cs="Univers LT Pro 45 Light"/>
          <w:sz w:val="22"/>
          <w:szCs w:val="22"/>
          <w:lang w:val="pt-PT" w:eastAsia="en-US"/>
        </w:rPr>
      </w:pPr>
      <w:hyperlink r:id="rId12" w:history="1">
        <w:r w:rsidRPr="00124253">
          <w:rPr>
            <w:rStyle w:val="Hyperlink"/>
            <w:rFonts w:cs="Univers LT Pro 45 Light"/>
            <w:bCs/>
            <w:sz w:val="22"/>
            <w:szCs w:val="22"/>
            <w:lang w:val="de-AT" w:eastAsia="en-US"/>
          </w:rPr>
          <w:t>www.donau-uni.ac.at/presse</w:t>
        </w:r>
      </w:hyperlink>
      <w:r w:rsidRPr="00124253">
        <w:rPr>
          <w:rFonts w:cs="Univers LT Pro 45 Light"/>
          <w:bCs/>
          <w:sz w:val="22"/>
          <w:szCs w:val="22"/>
          <w:lang w:val="de-AT" w:eastAsia="en-US"/>
        </w:rPr>
        <w:t xml:space="preserve"> </w:t>
      </w:r>
      <w:r w:rsidR="00053C3D" w:rsidRPr="00AB31ED">
        <w:rPr>
          <w:sz w:val="22"/>
          <w:szCs w:val="22"/>
          <w:lang w:val="pt-PT"/>
        </w:rPr>
        <w:t xml:space="preserve"> </w:t>
      </w:r>
      <w:r w:rsidR="00B71381" w:rsidRPr="00AB31ED">
        <w:rPr>
          <w:sz w:val="22"/>
          <w:szCs w:val="22"/>
          <w:lang w:val="pt-PT"/>
        </w:rPr>
        <w:t xml:space="preserve"> </w:t>
      </w:r>
      <w:r w:rsidR="00053C3D" w:rsidRPr="00AB31ED">
        <w:rPr>
          <w:sz w:val="22"/>
          <w:szCs w:val="22"/>
          <w:lang w:val="pt-PT"/>
        </w:rPr>
        <w:tab/>
      </w:r>
    </w:p>
    <w:sectPr w:rsidR="00A943FE" w:rsidRPr="00AB31ED" w:rsidSect="00917717">
      <w:headerReference w:type="default" r:id="rId13"/>
      <w:footerReference w:type="default" r:id="rId14"/>
      <w:pgSz w:w="11900" w:h="16840"/>
      <w:pgMar w:top="2552" w:right="1417" w:bottom="1134" w:left="1133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D9A0D58" w14:textId="77777777" w:rsidR="006A7CD7" w:rsidRDefault="006A7CD7" w:rsidP="00840BEC">
      <w:r>
        <w:separator/>
      </w:r>
    </w:p>
  </w:endnote>
  <w:endnote w:type="continuationSeparator" w:id="0">
    <w:p w14:paraId="2CC0D9AB" w14:textId="77777777" w:rsidR="006A7CD7" w:rsidRDefault="006A7CD7" w:rsidP="00840BEC">
      <w:r>
        <w:continuationSeparator/>
      </w:r>
    </w:p>
  </w:endnote>
  <w:endnote w:type="continuationNotice" w:id="1">
    <w:p w14:paraId="14B073DC" w14:textId="77777777" w:rsidR="006A7CD7" w:rsidRDefault="006A7CD7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Univers 65">
    <w:altName w:val="Calibri"/>
    <w:charset w:val="00"/>
    <w:family w:val="auto"/>
    <w:pitch w:val="variable"/>
    <w:sig w:usb0="00000003" w:usb1="00000000" w:usb2="00000000" w:usb3="00000000" w:csb0="0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Univers">
    <w:panose1 w:val="020B0603020202030204"/>
    <w:charset w:val="00"/>
    <w:family w:val="swiss"/>
    <w:pitch w:val="variable"/>
    <w:sig w:usb0="00000007" w:usb1="00000000" w:usb2="00000000" w:usb3="00000000" w:csb0="00000093" w:csb1="00000000"/>
  </w:font>
  <w:font w:name="Univers 55">
    <w:altName w:val="Cambria"/>
    <w:charset w:val="00"/>
    <w:family w:val="auto"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Utopia (T1)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Univers LT Pro 55">
    <w:altName w:val="Calibri"/>
    <w:charset w:val="00"/>
    <w:family w:val="swiss"/>
    <w:pitch w:val="variable"/>
    <w:sig w:usb0="A00000AF" w:usb1="5000205B" w:usb2="00000000" w:usb3="00000000" w:csb0="00000093" w:csb1="00000000"/>
  </w:font>
  <w:font w:name="Univers LT Pro 45 Light">
    <w:altName w:val="Calibri"/>
    <w:charset w:val="00"/>
    <w:family w:val="swiss"/>
    <w:pitch w:val="variable"/>
    <w:sig w:usb0="A00000AF" w:usb1="5000205B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115531" w14:textId="77777777" w:rsidR="009013FC" w:rsidRDefault="00726476" w:rsidP="00726476">
    <w:pPr>
      <w:pStyle w:val="Fuzeile"/>
      <w:ind w:left="-1133" w:right="-1417"/>
    </w:pPr>
    <w:r>
      <w:rPr>
        <w:noProof/>
      </w:rPr>
      <w:drawing>
        <wp:inline distT="0" distB="0" distL="0" distR="0" wp14:anchorId="45F8C929" wp14:editId="7449F14C">
          <wp:extent cx="7534275" cy="975024"/>
          <wp:effectExtent l="0" t="0" r="0" b="0"/>
          <wp:docPr id="29" name="Grafik 29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3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766473" cy="1005073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97578E7" w14:textId="77777777" w:rsidR="006A7CD7" w:rsidRDefault="006A7CD7" w:rsidP="00840BEC">
      <w:r>
        <w:separator/>
      </w:r>
    </w:p>
  </w:footnote>
  <w:footnote w:type="continuationSeparator" w:id="0">
    <w:p w14:paraId="3355F4A3" w14:textId="77777777" w:rsidR="006A7CD7" w:rsidRDefault="006A7CD7" w:rsidP="00840BEC">
      <w:r>
        <w:continuationSeparator/>
      </w:r>
    </w:p>
  </w:footnote>
  <w:footnote w:type="continuationNotice" w:id="1">
    <w:p w14:paraId="4CCD6BE6" w14:textId="77777777" w:rsidR="006A7CD7" w:rsidRDefault="006A7CD7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1107982" w14:textId="77777777" w:rsidR="00D570F7" w:rsidRDefault="00D570F7" w:rsidP="00D570F7">
    <w:pPr>
      <w:ind w:left="-1133"/>
      <w:jc w:val="right"/>
    </w:pPr>
  </w:p>
  <w:p w14:paraId="00125A54" w14:textId="77777777" w:rsidR="00D570F7" w:rsidRDefault="00D570F7" w:rsidP="00D570F7">
    <w:pPr>
      <w:ind w:left="-1133"/>
      <w:jc w:val="right"/>
    </w:pPr>
  </w:p>
  <w:p w14:paraId="5B2003C8" w14:textId="77777777" w:rsidR="00D570F7" w:rsidRDefault="00D570F7" w:rsidP="00D570F7">
    <w:pPr>
      <w:ind w:left="-1133"/>
      <w:jc w:val="right"/>
    </w:pPr>
  </w:p>
  <w:p w14:paraId="763E037E" w14:textId="77777777" w:rsidR="00840BEC" w:rsidRPr="00D776C7" w:rsidRDefault="00D570F7" w:rsidP="00D570F7">
    <w:pPr>
      <w:ind w:left="-1133"/>
      <w:jc w:val="right"/>
    </w:pPr>
    <w:r>
      <w:rPr>
        <w:noProof/>
      </w:rPr>
      <w:drawing>
        <wp:inline distT="0" distB="0" distL="0" distR="0" wp14:anchorId="1BBA817A" wp14:editId="5D05E396">
          <wp:extent cx="1957070" cy="738036"/>
          <wp:effectExtent l="0" t="0" r="5080" b="5080"/>
          <wp:docPr id="28" name="Grafik 28" descr="Ein Bild, das Text enthält.&#10;&#10;Automatisch generierte Beschreibu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rafik 1" descr="Ein Bild, das Text enthält.&#10;&#10;Automatisch generierte Beschreibu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64939" cy="741004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textHash int2:hashCode="VOzrdyUZWGlCxD" int2:id="DKnZVDAu">
      <int2:state int2:value="Rejected" int2:type="spell"/>
    </int2:textHash>
    <int2:textHash int2:hashCode="Y8zHzb97hxKqU5" int2:id="LRtzC6xb">
      <int2:state int2:value="Rejected" int2:type="spell"/>
    </int2:textHash>
    <int2:textHash int2:hashCode="3gT6Din5s14kkF" int2:id="g54xq5no">
      <int2:state int2:value="Rejected" int2:type="spell"/>
    </int2:textHash>
    <int2:textHash int2:hashCode="mBvGMyH2cmtmK8" int2:id="hIUM74xV">
      <int2:state int2:value="Rejected" int2:type="spell"/>
    </int2:textHash>
    <int2:textHash int2:hashCode="uRpSJTCHb7Kdn1" int2:id="lVWCcQWV">
      <int2:state int2:value="Rejected" int2:type="spell"/>
    </int2:textHash>
    <int2:textHash int2:hashCode="O69ymXityDz/K0" int2:id="oi1BN2mF">
      <int2:state int2:value="Rejected" int2:type="spell"/>
    </int2:textHash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74938F7"/>
    <w:multiLevelType w:val="hybridMultilevel"/>
    <w:tmpl w:val="E9AE34B0"/>
    <w:lvl w:ilvl="0" w:tplc="F9D608E0">
      <w:start w:val="1"/>
      <w:numFmt w:val="bullet"/>
      <w:lvlText w:val="&gt;"/>
      <w:lvlJc w:val="left"/>
      <w:pPr>
        <w:ind w:left="1200" w:hanging="718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19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6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60" w:hanging="360"/>
      </w:pPr>
      <w:rPr>
        <w:rFonts w:ascii="Wingdings" w:hAnsi="Wingdings" w:hint="default"/>
      </w:rPr>
    </w:lvl>
  </w:abstractNum>
  <w:abstractNum w:abstractNumId="1" w15:restartNumberingAfterBreak="0">
    <w:nsid w:val="362A3549"/>
    <w:multiLevelType w:val="hybridMultilevel"/>
    <w:tmpl w:val="FE9AFD72"/>
    <w:lvl w:ilvl="0" w:tplc="E3D63736">
      <w:start w:val="1"/>
      <w:numFmt w:val="bullet"/>
      <w:pStyle w:val="Listenabsatz"/>
      <w:lvlText w:val="&gt;"/>
      <w:lvlJc w:val="left"/>
      <w:pPr>
        <w:ind w:left="1440" w:hanging="360"/>
      </w:pPr>
      <w:rPr>
        <w:rFonts w:ascii="Univers 65" w:hAnsi="Univers 65" w:hint="default"/>
        <w:b/>
        <w:i w:val="0"/>
        <w:color w:val="D7003F"/>
        <w:sz w:val="20"/>
        <w:u w:color="D7003F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43EF7C3D"/>
    <w:multiLevelType w:val="hybridMultilevel"/>
    <w:tmpl w:val="E222B66E"/>
    <w:lvl w:ilvl="0" w:tplc="09EC026A">
      <w:numFmt w:val="bullet"/>
      <w:lvlText w:val=""/>
      <w:lvlJc w:val="left"/>
      <w:pPr>
        <w:ind w:left="900" w:hanging="420"/>
      </w:pPr>
      <w:rPr>
        <w:rFonts w:ascii="Wingdings" w:eastAsiaTheme="minorHAnsi" w:hAnsi="Wingdings" w:cs="Times New Roman" w:hint="default"/>
        <w:b/>
        <w:color w:val="D7003F"/>
      </w:rPr>
    </w:lvl>
    <w:lvl w:ilvl="1" w:tplc="04090003" w:tentative="1">
      <w:start w:val="1"/>
      <w:numFmt w:val="bullet"/>
      <w:lvlText w:val="o"/>
      <w:lvlJc w:val="left"/>
      <w:pPr>
        <w:ind w:left="15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</w:abstractNum>
  <w:num w:numId="1" w16cid:durableId="347560710">
    <w:abstractNumId w:val="0"/>
  </w:num>
  <w:num w:numId="2" w16cid:durableId="1383292651">
    <w:abstractNumId w:val="2"/>
  </w:num>
  <w:num w:numId="3" w16cid:durableId="113476084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attachedTemplate r:id="rId1"/>
  <w:documentProtection w:formatting="1" w:enforcement="0"/>
  <w:defaultTabStop w:val="709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F438F"/>
    <w:rsid w:val="00000789"/>
    <w:rsid w:val="00003C48"/>
    <w:rsid w:val="00007521"/>
    <w:rsid w:val="00013D68"/>
    <w:rsid w:val="00016F00"/>
    <w:rsid w:val="00023A06"/>
    <w:rsid w:val="0003436C"/>
    <w:rsid w:val="000362C8"/>
    <w:rsid w:val="00044E6F"/>
    <w:rsid w:val="00053C3D"/>
    <w:rsid w:val="00056023"/>
    <w:rsid w:val="0006573B"/>
    <w:rsid w:val="00066A3D"/>
    <w:rsid w:val="00071520"/>
    <w:rsid w:val="00071568"/>
    <w:rsid w:val="00073E96"/>
    <w:rsid w:val="000816D6"/>
    <w:rsid w:val="00082166"/>
    <w:rsid w:val="00083BE9"/>
    <w:rsid w:val="00086C00"/>
    <w:rsid w:val="000879EA"/>
    <w:rsid w:val="00092A26"/>
    <w:rsid w:val="00093FCE"/>
    <w:rsid w:val="00095333"/>
    <w:rsid w:val="000A0A9B"/>
    <w:rsid w:val="000B1798"/>
    <w:rsid w:val="000C1788"/>
    <w:rsid w:val="000C2F04"/>
    <w:rsid w:val="000C7C79"/>
    <w:rsid w:val="000E6E55"/>
    <w:rsid w:val="000F1728"/>
    <w:rsid w:val="000F1A42"/>
    <w:rsid w:val="000F2F16"/>
    <w:rsid w:val="00101F24"/>
    <w:rsid w:val="00106438"/>
    <w:rsid w:val="00106513"/>
    <w:rsid w:val="0010677D"/>
    <w:rsid w:val="00116705"/>
    <w:rsid w:val="00120BF2"/>
    <w:rsid w:val="00124253"/>
    <w:rsid w:val="00133441"/>
    <w:rsid w:val="0013348E"/>
    <w:rsid w:val="00133D04"/>
    <w:rsid w:val="001402A1"/>
    <w:rsid w:val="00141762"/>
    <w:rsid w:val="00146C23"/>
    <w:rsid w:val="00147A4D"/>
    <w:rsid w:val="001573ED"/>
    <w:rsid w:val="0016128C"/>
    <w:rsid w:val="0016497F"/>
    <w:rsid w:val="00167A03"/>
    <w:rsid w:val="00173B54"/>
    <w:rsid w:val="001805F6"/>
    <w:rsid w:val="0019111A"/>
    <w:rsid w:val="00192D73"/>
    <w:rsid w:val="00196623"/>
    <w:rsid w:val="001A2CD3"/>
    <w:rsid w:val="001A3489"/>
    <w:rsid w:val="001A6916"/>
    <w:rsid w:val="001A73D4"/>
    <w:rsid w:val="001B595A"/>
    <w:rsid w:val="001B7497"/>
    <w:rsid w:val="001B7894"/>
    <w:rsid w:val="001C3F5F"/>
    <w:rsid w:val="001C726E"/>
    <w:rsid w:val="001D38CA"/>
    <w:rsid w:val="001D7B54"/>
    <w:rsid w:val="001F02DF"/>
    <w:rsid w:val="001F057E"/>
    <w:rsid w:val="001F1FFF"/>
    <w:rsid w:val="001F3134"/>
    <w:rsid w:val="002006D3"/>
    <w:rsid w:val="00203E92"/>
    <w:rsid w:val="0020464B"/>
    <w:rsid w:val="00205527"/>
    <w:rsid w:val="00222962"/>
    <w:rsid w:val="00231177"/>
    <w:rsid w:val="00241175"/>
    <w:rsid w:val="00246B52"/>
    <w:rsid w:val="00251618"/>
    <w:rsid w:val="00252EB4"/>
    <w:rsid w:val="00253B49"/>
    <w:rsid w:val="0025665B"/>
    <w:rsid w:val="002660F4"/>
    <w:rsid w:val="002678EF"/>
    <w:rsid w:val="002703FB"/>
    <w:rsid w:val="0027293B"/>
    <w:rsid w:val="002904A4"/>
    <w:rsid w:val="002953FB"/>
    <w:rsid w:val="002A2A8B"/>
    <w:rsid w:val="002A4EB5"/>
    <w:rsid w:val="002A75AF"/>
    <w:rsid w:val="002C78D9"/>
    <w:rsid w:val="002C7DD7"/>
    <w:rsid w:val="002D0F54"/>
    <w:rsid w:val="002D5E5C"/>
    <w:rsid w:val="002E148A"/>
    <w:rsid w:val="002E3E31"/>
    <w:rsid w:val="002F5B36"/>
    <w:rsid w:val="002F61A3"/>
    <w:rsid w:val="002F6D9E"/>
    <w:rsid w:val="00302E9F"/>
    <w:rsid w:val="0031027A"/>
    <w:rsid w:val="00317794"/>
    <w:rsid w:val="00331440"/>
    <w:rsid w:val="00333DC8"/>
    <w:rsid w:val="00335176"/>
    <w:rsid w:val="003359F8"/>
    <w:rsid w:val="003471C1"/>
    <w:rsid w:val="00351097"/>
    <w:rsid w:val="003609DB"/>
    <w:rsid w:val="00363BE1"/>
    <w:rsid w:val="00363EC4"/>
    <w:rsid w:val="00364EEE"/>
    <w:rsid w:val="003666C6"/>
    <w:rsid w:val="00371CC3"/>
    <w:rsid w:val="003803A9"/>
    <w:rsid w:val="0039110C"/>
    <w:rsid w:val="00391823"/>
    <w:rsid w:val="00396B30"/>
    <w:rsid w:val="003A6C44"/>
    <w:rsid w:val="003A7428"/>
    <w:rsid w:val="003B74A6"/>
    <w:rsid w:val="003C1387"/>
    <w:rsid w:val="003C41C0"/>
    <w:rsid w:val="003D0E7E"/>
    <w:rsid w:val="003E000D"/>
    <w:rsid w:val="003E5C48"/>
    <w:rsid w:val="003F35AB"/>
    <w:rsid w:val="003F3CE6"/>
    <w:rsid w:val="003F5514"/>
    <w:rsid w:val="003F5A53"/>
    <w:rsid w:val="00404CF3"/>
    <w:rsid w:val="0040730C"/>
    <w:rsid w:val="00407ADB"/>
    <w:rsid w:val="00407D92"/>
    <w:rsid w:val="004136A2"/>
    <w:rsid w:val="0041521B"/>
    <w:rsid w:val="00420F20"/>
    <w:rsid w:val="00434818"/>
    <w:rsid w:val="0043502A"/>
    <w:rsid w:val="004352D3"/>
    <w:rsid w:val="00435FCB"/>
    <w:rsid w:val="004424C7"/>
    <w:rsid w:val="00452FDE"/>
    <w:rsid w:val="004600B4"/>
    <w:rsid w:val="0046567A"/>
    <w:rsid w:val="004679CC"/>
    <w:rsid w:val="00472302"/>
    <w:rsid w:val="00477804"/>
    <w:rsid w:val="00491879"/>
    <w:rsid w:val="004968F0"/>
    <w:rsid w:val="004A053B"/>
    <w:rsid w:val="004A182B"/>
    <w:rsid w:val="004A186B"/>
    <w:rsid w:val="004A1F77"/>
    <w:rsid w:val="004A2F45"/>
    <w:rsid w:val="004A5D11"/>
    <w:rsid w:val="004B14A5"/>
    <w:rsid w:val="004B32EF"/>
    <w:rsid w:val="004B4296"/>
    <w:rsid w:val="004C1ACA"/>
    <w:rsid w:val="004C316E"/>
    <w:rsid w:val="004C7493"/>
    <w:rsid w:val="004E07A7"/>
    <w:rsid w:val="004E3FFD"/>
    <w:rsid w:val="004E79D7"/>
    <w:rsid w:val="004F1282"/>
    <w:rsid w:val="004F2D6F"/>
    <w:rsid w:val="00500617"/>
    <w:rsid w:val="00501971"/>
    <w:rsid w:val="0050378C"/>
    <w:rsid w:val="00510FEB"/>
    <w:rsid w:val="005224D9"/>
    <w:rsid w:val="0052717F"/>
    <w:rsid w:val="0053228A"/>
    <w:rsid w:val="0054322F"/>
    <w:rsid w:val="0055141D"/>
    <w:rsid w:val="005523C5"/>
    <w:rsid w:val="00561CD0"/>
    <w:rsid w:val="005624BA"/>
    <w:rsid w:val="00563538"/>
    <w:rsid w:val="005665DD"/>
    <w:rsid w:val="00571C1E"/>
    <w:rsid w:val="005771C7"/>
    <w:rsid w:val="00591F43"/>
    <w:rsid w:val="005924C6"/>
    <w:rsid w:val="00592E78"/>
    <w:rsid w:val="00597A57"/>
    <w:rsid w:val="005B4B14"/>
    <w:rsid w:val="005C002F"/>
    <w:rsid w:val="005C224A"/>
    <w:rsid w:val="005C4319"/>
    <w:rsid w:val="005C5305"/>
    <w:rsid w:val="005C58FF"/>
    <w:rsid w:val="005C5981"/>
    <w:rsid w:val="005C693D"/>
    <w:rsid w:val="005D43DA"/>
    <w:rsid w:val="005D4803"/>
    <w:rsid w:val="005E2F6F"/>
    <w:rsid w:val="005E3945"/>
    <w:rsid w:val="005E43ED"/>
    <w:rsid w:val="005E6DDB"/>
    <w:rsid w:val="005F7D1C"/>
    <w:rsid w:val="00610CF9"/>
    <w:rsid w:val="006150C1"/>
    <w:rsid w:val="00615517"/>
    <w:rsid w:val="006219C3"/>
    <w:rsid w:val="006229E8"/>
    <w:rsid w:val="00622B47"/>
    <w:rsid w:val="00626553"/>
    <w:rsid w:val="00632026"/>
    <w:rsid w:val="00637B62"/>
    <w:rsid w:val="006435FB"/>
    <w:rsid w:val="00643D11"/>
    <w:rsid w:val="00660806"/>
    <w:rsid w:val="00671449"/>
    <w:rsid w:val="0067344B"/>
    <w:rsid w:val="006767E0"/>
    <w:rsid w:val="006779D7"/>
    <w:rsid w:val="0068371B"/>
    <w:rsid w:val="00684CC6"/>
    <w:rsid w:val="0069042F"/>
    <w:rsid w:val="00692270"/>
    <w:rsid w:val="00692773"/>
    <w:rsid w:val="00697AE4"/>
    <w:rsid w:val="006A0B3B"/>
    <w:rsid w:val="006A1B69"/>
    <w:rsid w:val="006A795F"/>
    <w:rsid w:val="006A7CD7"/>
    <w:rsid w:val="006B1601"/>
    <w:rsid w:val="006B16CE"/>
    <w:rsid w:val="006B2D50"/>
    <w:rsid w:val="006C215F"/>
    <w:rsid w:val="006C3106"/>
    <w:rsid w:val="006C4092"/>
    <w:rsid w:val="006C5267"/>
    <w:rsid w:val="006D6503"/>
    <w:rsid w:val="006D6922"/>
    <w:rsid w:val="006F23C7"/>
    <w:rsid w:val="006F438F"/>
    <w:rsid w:val="00705074"/>
    <w:rsid w:val="00720A86"/>
    <w:rsid w:val="00722C95"/>
    <w:rsid w:val="00726476"/>
    <w:rsid w:val="00732221"/>
    <w:rsid w:val="00734A56"/>
    <w:rsid w:val="00737CC3"/>
    <w:rsid w:val="007434B4"/>
    <w:rsid w:val="00743FF9"/>
    <w:rsid w:val="00746605"/>
    <w:rsid w:val="0075040F"/>
    <w:rsid w:val="00761D59"/>
    <w:rsid w:val="00780DEC"/>
    <w:rsid w:val="007815AA"/>
    <w:rsid w:val="007A2509"/>
    <w:rsid w:val="007B2D92"/>
    <w:rsid w:val="007B46C7"/>
    <w:rsid w:val="007B645C"/>
    <w:rsid w:val="007D074F"/>
    <w:rsid w:val="007D5F59"/>
    <w:rsid w:val="007F1F05"/>
    <w:rsid w:val="007F6E4E"/>
    <w:rsid w:val="007F7ADF"/>
    <w:rsid w:val="008005FF"/>
    <w:rsid w:val="00807751"/>
    <w:rsid w:val="00810CDC"/>
    <w:rsid w:val="00815449"/>
    <w:rsid w:val="00840BEC"/>
    <w:rsid w:val="008413D4"/>
    <w:rsid w:val="00844309"/>
    <w:rsid w:val="0087543C"/>
    <w:rsid w:val="00882C6A"/>
    <w:rsid w:val="00885792"/>
    <w:rsid w:val="00890E5C"/>
    <w:rsid w:val="00891739"/>
    <w:rsid w:val="0089336B"/>
    <w:rsid w:val="00894824"/>
    <w:rsid w:val="008952BE"/>
    <w:rsid w:val="008A020D"/>
    <w:rsid w:val="008A2F7C"/>
    <w:rsid w:val="008B1322"/>
    <w:rsid w:val="008B226F"/>
    <w:rsid w:val="008B44C6"/>
    <w:rsid w:val="008C010A"/>
    <w:rsid w:val="008C1533"/>
    <w:rsid w:val="008C1925"/>
    <w:rsid w:val="008C28E0"/>
    <w:rsid w:val="008C4FB7"/>
    <w:rsid w:val="008D091F"/>
    <w:rsid w:val="008D169F"/>
    <w:rsid w:val="008D1A8D"/>
    <w:rsid w:val="008D7EA0"/>
    <w:rsid w:val="008E3AEE"/>
    <w:rsid w:val="008E7527"/>
    <w:rsid w:val="008E7A1F"/>
    <w:rsid w:val="009013FC"/>
    <w:rsid w:val="00906510"/>
    <w:rsid w:val="00917717"/>
    <w:rsid w:val="00917936"/>
    <w:rsid w:val="009228A1"/>
    <w:rsid w:val="0092591D"/>
    <w:rsid w:val="00925944"/>
    <w:rsid w:val="00926215"/>
    <w:rsid w:val="00936ED7"/>
    <w:rsid w:val="00941D4B"/>
    <w:rsid w:val="00942FF3"/>
    <w:rsid w:val="0094545B"/>
    <w:rsid w:val="00953292"/>
    <w:rsid w:val="00954ABF"/>
    <w:rsid w:val="00956DEB"/>
    <w:rsid w:val="0096109A"/>
    <w:rsid w:val="00963D1D"/>
    <w:rsid w:val="009716DA"/>
    <w:rsid w:val="0098037E"/>
    <w:rsid w:val="00982D43"/>
    <w:rsid w:val="00983571"/>
    <w:rsid w:val="00991604"/>
    <w:rsid w:val="00992664"/>
    <w:rsid w:val="009A16F6"/>
    <w:rsid w:val="009A708F"/>
    <w:rsid w:val="009B4F70"/>
    <w:rsid w:val="009B71C4"/>
    <w:rsid w:val="009D1099"/>
    <w:rsid w:val="009D492E"/>
    <w:rsid w:val="009E1F29"/>
    <w:rsid w:val="009E2815"/>
    <w:rsid w:val="009E5D8D"/>
    <w:rsid w:val="009F18A5"/>
    <w:rsid w:val="009F1C77"/>
    <w:rsid w:val="00A011F6"/>
    <w:rsid w:val="00A10D73"/>
    <w:rsid w:val="00A163B5"/>
    <w:rsid w:val="00A35FD2"/>
    <w:rsid w:val="00A419A8"/>
    <w:rsid w:val="00A41AAA"/>
    <w:rsid w:val="00A43D27"/>
    <w:rsid w:val="00A54EC1"/>
    <w:rsid w:val="00A57B50"/>
    <w:rsid w:val="00A61AB0"/>
    <w:rsid w:val="00A65E2E"/>
    <w:rsid w:val="00A70DC5"/>
    <w:rsid w:val="00A74658"/>
    <w:rsid w:val="00A75A2F"/>
    <w:rsid w:val="00A77029"/>
    <w:rsid w:val="00A943FE"/>
    <w:rsid w:val="00AA282B"/>
    <w:rsid w:val="00AA4BCB"/>
    <w:rsid w:val="00AB31ED"/>
    <w:rsid w:val="00AB571E"/>
    <w:rsid w:val="00AB5F09"/>
    <w:rsid w:val="00AB6F2C"/>
    <w:rsid w:val="00AC0E6E"/>
    <w:rsid w:val="00AD1188"/>
    <w:rsid w:val="00AD523C"/>
    <w:rsid w:val="00AD6E82"/>
    <w:rsid w:val="00AE45A3"/>
    <w:rsid w:val="00AF088D"/>
    <w:rsid w:val="00AF16F9"/>
    <w:rsid w:val="00B12A0D"/>
    <w:rsid w:val="00B167F9"/>
    <w:rsid w:val="00B201AC"/>
    <w:rsid w:val="00B25F53"/>
    <w:rsid w:val="00B35F2B"/>
    <w:rsid w:val="00B37A36"/>
    <w:rsid w:val="00B4631C"/>
    <w:rsid w:val="00B5083C"/>
    <w:rsid w:val="00B519B5"/>
    <w:rsid w:val="00B52222"/>
    <w:rsid w:val="00B52567"/>
    <w:rsid w:val="00B54D15"/>
    <w:rsid w:val="00B5564F"/>
    <w:rsid w:val="00B71381"/>
    <w:rsid w:val="00B73CCE"/>
    <w:rsid w:val="00B77B4D"/>
    <w:rsid w:val="00B83FE2"/>
    <w:rsid w:val="00B85583"/>
    <w:rsid w:val="00B91077"/>
    <w:rsid w:val="00B95A55"/>
    <w:rsid w:val="00B978AE"/>
    <w:rsid w:val="00BA0CAF"/>
    <w:rsid w:val="00BA1B6B"/>
    <w:rsid w:val="00BA54EB"/>
    <w:rsid w:val="00BB2280"/>
    <w:rsid w:val="00BB397C"/>
    <w:rsid w:val="00BB44AC"/>
    <w:rsid w:val="00BB7E31"/>
    <w:rsid w:val="00BC1E53"/>
    <w:rsid w:val="00BD07FC"/>
    <w:rsid w:val="00BD7B61"/>
    <w:rsid w:val="00BE4BD2"/>
    <w:rsid w:val="00BE6D5C"/>
    <w:rsid w:val="00BF2009"/>
    <w:rsid w:val="00C02E5D"/>
    <w:rsid w:val="00C071AB"/>
    <w:rsid w:val="00C11469"/>
    <w:rsid w:val="00C1257B"/>
    <w:rsid w:val="00C125BF"/>
    <w:rsid w:val="00C1695B"/>
    <w:rsid w:val="00C23104"/>
    <w:rsid w:val="00C3604E"/>
    <w:rsid w:val="00C42CF2"/>
    <w:rsid w:val="00C4301E"/>
    <w:rsid w:val="00C433FC"/>
    <w:rsid w:val="00C44273"/>
    <w:rsid w:val="00C44BF9"/>
    <w:rsid w:val="00C507B3"/>
    <w:rsid w:val="00C529CA"/>
    <w:rsid w:val="00C53796"/>
    <w:rsid w:val="00C56EC4"/>
    <w:rsid w:val="00C71840"/>
    <w:rsid w:val="00C7620B"/>
    <w:rsid w:val="00C76847"/>
    <w:rsid w:val="00C778DC"/>
    <w:rsid w:val="00C8382B"/>
    <w:rsid w:val="00C93FFC"/>
    <w:rsid w:val="00C96C41"/>
    <w:rsid w:val="00CA2DC6"/>
    <w:rsid w:val="00CA4288"/>
    <w:rsid w:val="00CA582E"/>
    <w:rsid w:val="00CA5DAE"/>
    <w:rsid w:val="00CA770D"/>
    <w:rsid w:val="00CB1A2B"/>
    <w:rsid w:val="00CB7A3F"/>
    <w:rsid w:val="00CC10DB"/>
    <w:rsid w:val="00CC77F0"/>
    <w:rsid w:val="00CD0BBA"/>
    <w:rsid w:val="00CD73FA"/>
    <w:rsid w:val="00CE2314"/>
    <w:rsid w:val="00CE29B2"/>
    <w:rsid w:val="00CE6126"/>
    <w:rsid w:val="00CE6959"/>
    <w:rsid w:val="00CF0D5A"/>
    <w:rsid w:val="00CF469C"/>
    <w:rsid w:val="00D1491D"/>
    <w:rsid w:val="00D1742A"/>
    <w:rsid w:val="00D26045"/>
    <w:rsid w:val="00D31A2B"/>
    <w:rsid w:val="00D37148"/>
    <w:rsid w:val="00D44E3A"/>
    <w:rsid w:val="00D5015B"/>
    <w:rsid w:val="00D522EF"/>
    <w:rsid w:val="00D530EB"/>
    <w:rsid w:val="00D548FC"/>
    <w:rsid w:val="00D54A2A"/>
    <w:rsid w:val="00D570F7"/>
    <w:rsid w:val="00D5735B"/>
    <w:rsid w:val="00D60C1F"/>
    <w:rsid w:val="00D61F1F"/>
    <w:rsid w:val="00D74DB7"/>
    <w:rsid w:val="00D766B8"/>
    <w:rsid w:val="00D776C7"/>
    <w:rsid w:val="00D83380"/>
    <w:rsid w:val="00D8352B"/>
    <w:rsid w:val="00D8391D"/>
    <w:rsid w:val="00D86A9C"/>
    <w:rsid w:val="00D87F9C"/>
    <w:rsid w:val="00D9337A"/>
    <w:rsid w:val="00D943EF"/>
    <w:rsid w:val="00D97E2C"/>
    <w:rsid w:val="00DA52F1"/>
    <w:rsid w:val="00DA6314"/>
    <w:rsid w:val="00DA67A5"/>
    <w:rsid w:val="00DB09D5"/>
    <w:rsid w:val="00DB40EB"/>
    <w:rsid w:val="00DC42FB"/>
    <w:rsid w:val="00DE3317"/>
    <w:rsid w:val="00DE36E0"/>
    <w:rsid w:val="00DF07B4"/>
    <w:rsid w:val="00DF570E"/>
    <w:rsid w:val="00E01E67"/>
    <w:rsid w:val="00E0252D"/>
    <w:rsid w:val="00E07EEF"/>
    <w:rsid w:val="00E108FB"/>
    <w:rsid w:val="00E131D2"/>
    <w:rsid w:val="00E259EB"/>
    <w:rsid w:val="00E331B3"/>
    <w:rsid w:val="00E37FD3"/>
    <w:rsid w:val="00E40925"/>
    <w:rsid w:val="00E56067"/>
    <w:rsid w:val="00E5702A"/>
    <w:rsid w:val="00E62106"/>
    <w:rsid w:val="00E65917"/>
    <w:rsid w:val="00E66D12"/>
    <w:rsid w:val="00E72609"/>
    <w:rsid w:val="00E7345E"/>
    <w:rsid w:val="00E73BB8"/>
    <w:rsid w:val="00E7403C"/>
    <w:rsid w:val="00E83EB9"/>
    <w:rsid w:val="00E90531"/>
    <w:rsid w:val="00E92A34"/>
    <w:rsid w:val="00EA4EB9"/>
    <w:rsid w:val="00EB1743"/>
    <w:rsid w:val="00EB5B3F"/>
    <w:rsid w:val="00EC1921"/>
    <w:rsid w:val="00ED072F"/>
    <w:rsid w:val="00ED39B9"/>
    <w:rsid w:val="00EE03EB"/>
    <w:rsid w:val="00EE66C8"/>
    <w:rsid w:val="00EF11DC"/>
    <w:rsid w:val="00F02DDE"/>
    <w:rsid w:val="00F03E6F"/>
    <w:rsid w:val="00F04BFA"/>
    <w:rsid w:val="00F05C96"/>
    <w:rsid w:val="00F14D4C"/>
    <w:rsid w:val="00F162CA"/>
    <w:rsid w:val="00F20A2F"/>
    <w:rsid w:val="00F21374"/>
    <w:rsid w:val="00F222DC"/>
    <w:rsid w:val="00F25EC3"/>
    <w:rsid w:val="00F32F5F"/>
    <w:rsid w:val="00F33184"/>
    <w:rsid w:val="00F359DF"/>
    <w:rsid w:val="00F41269"/>
    <w:rsid w:val="00F44292"/>
    <w:rsid w:val="00F52D01"/>
    <w:rsid w:val="00F65D0C"/>
    <w:rsid w:val="00F70AB6"/>
    <w:rsid w:val="00F77CCB"/>
    <w:rsid w:val="00FA142E"/>
    <w:rsid w:val="00FA3283"/>
    <w:rsid w:val="00FA5338"/>
    <w:rsid w:val="00FB4EF1"/>
    <w:rsid w:val="00FB69DE"/>
    <w:rsid w:val="00FC0B26"/>
    <w:rsid w:val="00FC366D"/>
    <w:rsid w:val="00FD1DFD"/>
    <w:rsid w:val="00FD5AA2"/>
    <w:rsid w:val="00FD6696"/>
    <w:rsid w:val="00FD66B1"/>
    <w:rsid w:val="00FE257C"/>
    <w:rsid w:val="00FE7C7D"/>
    <w:rsid w:val="00FF4CBA"/>
    <w:rsid w:val="02E12672"/>
    <w:rsid w:val="0343FD90"/>
    <w:rsid w:val="041CA83F"/>
    <w:rsid w:val="04B49989"/>
    <w:rsid w:val="05E5E4EE"/>
    <w:rsid w:val="0768BFD8"/>
    <w:rsid w:val="090C7ADB"/>
    <w:rsid w:val="096859FF"/>
    <w:rsid w:val="09B30B86"/>
    <w:rsid w:val="09C765BB"/>
    <w:rsid w:val="0B84E32A"/>
    <w:rsid w:val="0CAED985"/>
    <w:rsid w:val="0D6ED065"/>
    <w:rsid w:val="0EE33CBA"/>
    <w:rsid w:val="0FA3D221"/>
    <w:rsid w:val="0FD629CB"/>
    <w:rsid w:val="0FD8DE63"/>
    <w:rsid w:val="109412FD"/>
    <w:rsid w:val="13F0DDAC"/>
    <w:rsid w:val="15D3E7C9"/>
    <w:rsid w:val="16AA7A54"/>
    <w:rsid w:val="19093B5B"/>
    <w:rsid w:val="1947CAB1"/>
    <w:rsid w:val="1C22A22E"/>
    <w:rsid w:val="1C4DE9AF"/>
    <w:rsid w:val="1D0CE34E"/>
    <w:rsid w:val="1D1AC072"/>
    <w:rsid w:val="1DEF27AB"/>
    <w:rsid w:val="1DFE316A"/>
    <w:rsid w:val="1E4F1E7D"/>
    <w:rsid w:val="20AA8A01"/>
    <w:rsid w:val="20C249D9"/>
    <w:rsid w:val="20C6B4E6"/>
    <w:rsid w:val="219F663F"/>
    <w:rsid w:val="2553133F"/>
    <w:rsid w:val="2A285E3B"/>
    <w:rsid w:val="2A2FD145"/>
    <w:rsid w:val="2BA01AC0"/>
    <w:rsid w:val="2C424028"/>
    <w:rsid w:val="2C72FB05"/>
    <w:rsid w:val="2D5EED54"/>
    <w:rsid w:val="2E5B04E9"/>
    <w:rsid w:val="2F9EF602"/>
    <w:rsid w:val="31283ECF"/>
    <w:rsid w:val="317D8770"/>
    <w:rsid w:val="3287ED7D"/>
    <w:rsid w:val="33EDA6C7"/>
    <w:rsid w:val="34A2EAFD"/>
    <w:rsid w:val="34FCB546"/>
    <w:rsid w:val="355F8C5B"/>
    <w:rsid w:val="3599FD9D"/>
    <w:rsid w:val="35EDF359"/>
    <w:rsid w:val="36574E22"/>
    <w:rsid w:val="37787CAF"/>
    <w:rsid w:val="379B735A"/>
    <w:rsid w:val="382C3852"/>
    <w:rsid w:val="3B93AD32"/>
    <w:rsid w:val="3C2AEC10"/>
    <w:rsid w:val="3C40D0F6"/>
    <w:rsid w:val="3CF6A9C6"/>
    <w:rsid w:val="3D2DF1BE"/>
    <w:rsid w:val="3DD3D8A9"/>
    <w:rsid w:val="3F9F2E4E"/>
    <w:rsid w:val="409F6509"/>
    <w:rsid w:val="41158089"/>
    <w:rsid w:val="4242C583"/>
    <w:rsid w:val="4368742D"/>
    <w:rsid w:val="43D26520"/>
    <w:rsid w:val="43E79081"/>
    <w:rsid w:val="44C16E90"/>
    <w:rsid w:val="44D5E99B"/>
    <w:rsid w:val="4705CB2F"/>
    <w:rsid w:val="476C935B"/>
    <w:rsid w:val="486E5D22"/>
    <w:rsid w:val="492DD753"/>
    <w:rsid w:val="4A2E8C3A"/>
    <w:rsid w:val="4ACB3B4D"/>
    <w:rsid w:val="4B262BB3"/>
    <w:rsid w:val="4BDA5D3D"/>
    <w:rsid w:val="4D645F95"/>
    <w:rsid w:val="4D9680A1"/>
    <w:rsid w:val="4E4D9DF9"/>
    <w:rsid w:val="4F4933CE"/>
    <w:rsid w:val="4FAF456D"/>
    <w:rsid w:val="4FD91273"/>
    <w:rsid w:val="54C9E0D0"/>
    <w:rsid w:val="55021569"/>
    <w:rsid w:val="558C357E"/>
    <w:rsid w:val="5669E5A8"/>
    <w:rsid w:val="582FD168"/>
    <w:rsid w:val="590A49A2"/>
    <w:rsid w:val="5A3AD589"/>
    <w:rsid w:val="5ACFD159"/>
    <w:rsid w:val="5B1B8582"/>
    <w:rsid w:val="5B56BC7C"/>
    <w:rsid w:val="5C5C5D4E"/>
    <w:rsid w:val="5D44E69D"/>
    <w:rsid w:val="5D484C01"/>
    <w:rsid w:val="5DBCC22D"/>
    <w:rsid w:val="5DF21123"/>
    <w:rsid w:val="5E75AC33"/>
    <w:rsid w:val="5E97C622"/>
    <w:rsid w:val="5FAE30D0"/>
    <w:rsid w:val="60192220"/>
    <w:rsid w:val="6692E252"/>
    <w:rsid w:val="6BFCB56B"/>
    <w:rsid w:val="6DF77442"/>
    <w:rsid w:val="6EAE317D"/>
    <w:rsid w:val="7026848D"/>
    <w:rsid w:val="706407DF"/>
    <w:rsid w:val="706EC265"/>
    <w:rsid w:val="70A66503"/>
    <w:rsid w:val="7112D234"/>
    <w:rsid w:val="7395ADDB"/>
    <w:rsid w:val="746D4B82"/>
    <w:rsid w:val="78BE497C"/>
    <w:rsid w:val="796FEDD3"/>
    <w:rsid w:val="79EC48D5"/>
    <w:rsid w:val="7B013FC4"/>
    <w:rsid w:val="7B507FC0"/>
    <w:rsid w:val="7B734756"/>
    <w:rsid w:val="7BA4AEC6"/>
    <w:rsid w:val="7BB560F2"/>
    <w:rsid w:val="7C19305D"/>
    <w:rsid w:val="7C495D67"/>
    <w:rsid w:val="7E85BFCC"/>
    <w:rsid w:val="7F475C29"/>
    <w:rsid w:val="7FA24D08"/>
    <w:rsid w:val="7FCF7735"/>
    <w:rsid w:val="7FF714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64D8661"/>
  <w15:chartTrackingRefBased/>
  <w15:docId w15:val="{291C82ED-4832-4035-9C7D-A621C4B93D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1" w:defUIPriority="99" w:defSemiHidden="0" w:defUnhideWhenUsed="0" w:defQFormat="0" w:count="376">
    <w:lsdException w:name="Normal" w:locked="0" w:uiPriority="0" w:qFormat="1"/>
    <w:lsdException w:name="heading 1" w:locked="0" w:uiPriority="9"/>
    <w:lsdException w:name="heading 2" w:locked="0" w:semiHidden="1" w:uiPriority="9" w:unhideWhenUsed="1" w:qFormat="1"/>
    <w:lsdException w:name="heading 3" w:semiHidden="1" w:uiPriority="9" w:unhideWhenUsed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locked="0" w:semiHidden="1" w:unhideWhenUsed="1"/>
    <w:lsdException w:name="footer" w:locked="0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0" w:uiPriority="10" w:qFormat="1"/>
    <w:lsdException w:name="Closing" w:semiHidden="1" w:unhideWhenUsed="1"/>
    <w:lsdException w:name="Signature" w:semiHidden="1" w:unhideWhenUsed="1"/>
    <w:lsdException w:name="Default Paragraph Font" w:locked="0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0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locked="0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locked="0" w:semiHidden="1" w:unhideWhenUsed="1"/>
    <w:lsdException w:name="HTML Bottom of Form" w:locked="0" w:semiHidden="1" w:unhideWhenUsed="1"/>
    <w:lsdException w:name="Normal (Web)" w:locked="0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locked="0" w:semiHidden="1" w:unhideWhenUsed="1"/>
    <w:lsdException w:name="annotation subject" w:semiHidden="1" w:unhideWhenUsed="1"/>
    <w:lsdException w:name="No List" w:locked="0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locked="0" w:semiHidden="1"/>
    <w:lsdException w:name="List Paragraph" w:locked="0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0" w:uiPriority="19"/>
    <w:lsdException w:name="Intense Emphasis" w:locked="0" w:uiPriority="21"/>
    <w:lsdException w:name="Subtle Reference" w:uiPriority="31"/>
    <w:lsdException w:name="Intense Reference" w:uiPriority="32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locked="0" w:semiHidden="1" w:unhideWhenUsed="1"/>
    <w:lsdException w:name="Smart Hyperlink" w:locked="0" w:semiHidden="1" w:unhideWhenUsed="1"/>
    <w:lsdException w:name="Hashtag" w:locked="0" w:semiHidden="1" w:unhideWhenUsed="1"/>
    <w:lsdException w:name="Unresolved Mention" w:locked="0" w:semiHidden="1" w:unhideWhenUsed="1"/>
    <w:lsdException w:name="Smart Link" w:locked="0" w:semiHidden="1" w:unhideWhenUsed="1"/>
  </w:latentStyles>
  <w:style w:type="paragraph" w:default="1" w:styleId="Standard">
    <w:name w:val="Normal"/>
    <w:aliases w:val="Fließtext UWK"/>
    <w:qFormat/>
    <w:rsid w:val="00E07EEF"/>
    <w:rPr>
      <w:rFonts w:ascii="Univers" w:hAnsi="Univers" w:cs="Times New Roman"/>
      <w:sz w:val="20"/>
      <w:lang w:val="en-US" w:eastAsia="de-DE"/>
    </w:rPr>
  </w:style>
  <w:style w:type="paragraph" w:styleId="berschrift1">
    <w:name w:val="heading 1"/>
    <w:aliases w:val="UWK_Überschrift 1"/>
    <w:basedOn w:val="Standard"/>
    <w:next w:val="Standard"/>
    <w:link w:val="berschrift1Zchn"/>
    <w:uiPriority w:val="9"/>
    <w:locked/>
    <w:rsid w:val="00992664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A1002E" w:themeColor="accent1" w:themeShade="BF"/>
      <w:sz w:val="32"/>
      <w:szCs w:val="32"/>
    </w:rPr>
  </w:style>
  <w:style w:type="paragraph" w:styleId="berschrift2">
    <w:name w:val="heading 2"/>
    <w:aliases w:val="Zwischenüberschrift UWK"/>
    <w:basedOn w:val="berschrift3"/>
    <w:next w:val="Standard"/>
    <w:link w:val="berschrift2Zchn"/>
    <w:uiPriority w:val="9"/>
    <w:unhideWhenUsed/>
    <w:qFormat/>
    <w:rsid w:val="00391823"/>
    <w:pPr>
      <w:spacing w:before="240" w:after="120"/>
      <w:outlineLvl w:val="1"/>
    </w:pPr>
    <w:rPr>
      <w:rFonts w:ascii="Univers 55" w:hAnsi="Univers 55"/>
      <w:color w:val="002551" w:themeColor="text1"/>
      <w:sz w:val="20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semiHidden/>
    <w:unhideWhenUsed/>
    <w:locked/>
    <w:rsid w:val="00BF200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6B001F" w:themeColor="accent1" w:themeShade="7F"/>
      <w:sz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KopfzeileZchn">
    <w:name w:val="Kopfzeile Zchn"/>
    <w:basedOn w:val="Absatz-Standardschriftart"/>
    <w:link w:val="Kopfzeile"/>
    <w:uiPriority w:val="99"/>
    <w:rsid w:val="00840BEC"/>
  </w:style>
  <w:style w:type="paragraph" w:styleId="Fuzeile">
    <w:name w:val="footer"/>
    <w:basedOn w:val="Standard"/>
    <w:link w:val="FuzeileZchn"/>
    <w:uiPriority w:val="99"/>
    <w:unhideWhenUsed/>
    <w:locked/>
    <w:rsid w:val="00840BEC"/>
    <w:pPr>
      <w:tabs>
        <w:tab w:val="center" w:pos="4536"/>
        <w:tab w:val="right" w:pos="9072"/>
      </w:tabs>
    </w:pPr>
    <w:rPr>
      <w:rFonts w:asciiTheme="minorHAnsi" w:hAnsiTheme="minorHAnsi" w:cstheme="minorBidi"/>
      <w:lang w:eastAsia="en-US"/>
    </w:rPr>
  </w:style>
  <w:style w:type="character" w:customStyle="1" w:styleId="FuzeileZchn">
    <w:name w:val="Fußzeile Zchn"/>
    <w:basedOn w:val="Absatz-Standardschriftart"/>
    <w:link w:val="Fuzeile"/>
    <w:uiPriority w:val="99"/>
    <w:rsid w:val="00840BEC"/>
  </w:style>
  <w:style w:type="paragraph" w:styleId="Listenabsatz">
    <w:name w:val="List Paragraph"/>
    <w:aliases w:val="Aufzählung UWK"/>
    <w:basedOn w:val="Standard"/>
    <w:uiPriority w:val="34"/>
    <w:qFormat/>
    <w:rsid w:val="00D776C7"/>
    <w:pPr>
      <w:numPr>
        <w:numId w:val="3"/>
      </w:numPr>
      <w:tabs>
        <w:tab w:val="left" w:pos="505"/>
        <w:tab w:val="left" w:pos="907"/>
      </w:tabs>
      <w:spacing w:line="270" w:lineRule="exact"/>
      <w:ind w:left="482" w:firstLine="0"/>
      <w:contextualSpacing/>
    </w:pPr>
    <w:rPr>
      <w:rFonts w:ascii="Univers 65" w:eastAsia="Times New Roman" w:hAnsi="Univers 65"/>
      <w:b/>
    </w:rPr>
  </w:style>
  <w:style w:type="paragraph" w:styleId="Titel">
    <w:name w:val="Title"/>
    <w:aliases w:val="Titel UWK"/>
    <w:basedOn w:val="berschrift1"/>
    <w:next w:val="Untertitel"/>
    <w:link w:val="TitelZchn"/>
    <w:uiPriority w:val="10"/>
    <w:qFormat/>
    <w:rsid w:val="00BF2009"/>
    <w:pPr>
      <w:spacing w:line="380" w:lineRule="exact"/>
      <w:contextualSpacing/>
    </w:pPr>
    <w:rPr>
      <w:rFonts w:ascii="Univers 65" w:hAnsi="Univers 65"/>
      <w:b/>
      <w:color w:val="002551"/>
      <w:spacing w:val="-10"/>
      <w:kern w:val="28"/>
      <w:sz w:val="30"/>
      <w:szCs w:val="56"/>
    </w:rPr>
  </w:style>
  <w:style w:type="character" w:customStyle="1" w:styleId="TitelZchn">
    <w:name w:val="Titel Zchn"/>
    <w:aliases w:val="Titel UWK Zchn"/>
    <w:basedOn w:val="Absatz-Standardschriftart"/>
    <w:link w:val="Titel"/>
    <w:uiPriority w:val="10"/>
    <w:rsid w:val="00B85583"/>
    <w:rPr>
      <w:rFonts w:ascii="Univers 65" w:eastAsiaTheme="majorEastAsia" w:hAnsi="Univers 65" w:cstheme="majorBidi"/>
      <w:b/>
      <w:color w:val="002551"/>
      <w:spacing w:val="-10"/>
      <w:kern w:val="28"/>
      <w:sz w:val="30"/>
      <w:szCs w:val="56"/>
      <w:lang w:eastAsia="de-DE"/>
    </w:rPr>
  </w:style>
  <w:style w:type="character" w:customStyle="1" w:styleId="berschrift2Zchn">
    <w:name w:val="Überschrift 2 Zchn"/>
    <w:aliases w:val="Zwischenüberschrift UWK Zchn"/>
    <w:basedOn w:val="Absatz-Standardschriftart"/>
    <w:link w:val="berschrift2"/>
    <w:uiPriority w:val="9"/>
    <w:rsid w:val="00391823"/>
    <w:rPr>
      <w:rFonts w:ascii="Univers 55" w:eastAsiaTheme="majorEastAsia" w:hAnsi="Univers 55" w:cstheme="majorBidi"/>
      <w:color w:val="002551" w:themeColor="text1"/>
      <w:sz w:val="20"/>
      <w:szCs w:val="26"/>
      <w:lang w:val="en-US" w:eastAsia="de-DE"/>
    </w:rPr>
  </w:style>
  <w:style w:type="paragraph" w:styleId="Untertitel">
    <w:name w:val="Subtitle"/>
    <w:aliases w:val="Untertitel UWK"/>
    <w:basedOn w:val="berschrift2"/>
    <w:next w:val="Standard"/>
    <w:link w:val="UntertitelZchn"/>
    <w:uiPriority w:val="11"/>
    <w:qFormat/>
    <w:rsid w:val="00C1695B"/>
    <w:pPr>
      <w:numPr>
        <w:ilvl w:val="1"/>
      </w:numPr>
      <w:spacing w:before="120" w:after="360"/>
    </w:pPr>
    <w:rPr>
      <w:rFonts w:eastAsiaTheme="minorEastAsia" w:cstheme="minorBidi"/>
      <w:color w:val="002551" w:themeColor="text2"/>
      <w:spacing w:val="15"/>
      <w:sz w:val="30"/>
      <w:szCs w:val="22"/>
    </w:rPr>
  </w:style>
  <w:style w:type="character" w:customStyle="1" w:styleId="UntertitelZchn">
    <w:name w:val="Untertitel Zchn"/>
    <w:aliases w:val="Untertitel UWK Zchn"/>
    <w:basedOn w:val="Absatz-Standardschriftart"/>
    <w:link w:val="Untertitel"/>
    <w:uiPriority w:val="11"/>
    <w:rsid w:val="00C1695B"/>
    <w:rPr>
      <w:rFonts w:ascii="Univers 55" w:eastAsiaTheme="minorEastAsia" w:hAnsi="Univers 55"/>
      <w:color w:val="002551" w:themeColor="text2"/>
      <w:spacing w:val="15"/>
      <w:sz w:val="30"/>
      <w:szCs w:val="22"/>
      <w:lang w:val="en-US" w:eastAsia="de-DE"/>
    </w:rPr>
  </w:style>
  <w:style w:type="character" w:customStyle="1" w:styleId="berschrift1Zchn">
    <w:name w:val="Überschrift 1 Zchn"/>
    <w:aliases w:val="UWK_Überschrift 1 Zchn"/>
    <w:basedOn w:val="Absatz-Standardschriftart"/>
    <w:link w:val="berschrift1"/>
    <w:uiPriority w:val="9"/>
    <w:rsid w:val="00992664"/>
    <w:rPr>
      <w:rFonts w:asciiTheme="majorHAnsi" w:eastAsiaTheme="majorEastAsia" w:hAnsiTheme="majorHAnsi" w:cstheme="majorBidi"/>
      <w:color w:val="A1002E" w:themeColor="accent1" w:themeShade="BF"/>
      <w:sz w:val="32"/>
      <w:szCs w:val="32"/>
      <w:lang w:eastAsia="de-DE"/>
    </w:rPr>
  </w:style>
  <w:style w:type="character" w:styleId="Hervorhebung">
    <w:name w:val="Emphasis"/>
    <w:aliases w:val="Hervorhebung UWK,Hervorhebung Rot"/>
    <w:basedOn w:val="Absatz-Standardschriftart"/>
    <w:uiPriority w:val="20"/>
    <w:qFormat/>
    <w:rsid w:val="00D776C7"/>
    <w:rPr>
      <w:rFonts w:ascii="Univers 55" w:hAnsi="Univers 55"/>
      <w:i w:val="0"/>
      <w:iCs/>
      <w:color w:val="D7003F"/>
      <w:sz w:val="20"/>
    </w:rPr>
  </w:style>
  <w:style w:type="character" w:styleId="IntensiveHervorhebung">
    <w:name w:val="Intense Emphasis"/>
    <w:aliases w:val="Intensive Hervorhebung UWK,Hervorhebung Hellblau"/>
    <w:basedOn w:val="Absatz-Standardschriftart"/>
    <w:uiPriority w:val="21"/>
    <w:locked/>
    <w:rsid w:val="00D776C7"/>
    <w:rPr>
      <w:rFonts w:ascii="Univers 55" w:hAnsi="Univers 55"/>
      <w:i w:val="0"/>
      <w:iCs/>
      <w:color w:val="6A97BC"/>
      <w:sz w:val="20"/>
    </w:rPr>
  </w:style>
  <w:style w:type="character" w:styleId="SchwacheHervorhebung">
    <w:name w:val="Subtle Emphasis"/>
    <w:aliases w:val="Schwache HervorhebunSchwache Hervorhebung UWK;Hervorhebung Dunkelgrau"/>
    <w:basedOn w:val="Absatz-Standardschriftart"/>
    <w:uiPriority w:val="19"/>
    <w:rsid w:val="00D776C7"/>
    <w:rPr>
      <w:rFonts w:ascii="Univers 55" w:hAnsi="Univers 55"/>
      <w:i w:val="0"/>
      <w:iCs/>
      <w:color w:val="8B939A"/>
      <w:sz w:val="20"/>
    </w:rPr>
  </w:style>
  <w:style w:type="character" w:customStyle="1" w:styleId="berschrift3Zchn">
    <w:name w:val="Überschrift 3 Zchn"/>
    <w:basedOn w:val="Absatz-Standardschriftart"/>
    <w:link w:val="berschrift3"/>
    <w:uiPriority w:val="9"/>
    <w:semiHidden/>
    <w:rsid w:val="00BF2009"/>
    <w:rPr>
      <w:rFonts w:asciiTheme="majorHAnsi" w:eastAsiaTheme="majorEastAsia" w:hAnsiTheme="majorHAnsi" w:cstheme="majorBidi"/>
      <w:color w:val="6B001F" w:themeColor="accent1" w:themeShade="7F"/>
      <w:lang w:eastAsia="de-DE"/>
    </w:rPr>
  </w:style>
  <w:style w:type="paragraph" w:styleId="KeinLeerraum">
    <w:name w:val="No Spacing"/>
    <w:aliases w:val="UWK_Fließtext_Kein Leerraum"/>
    <w:uiPriority w:val="1"/>
    <w:locked/>
    <w:rsid w:val="00E07EEF"/>
    <w:rPr>
      <w:rFonts w:ascii="Univers" w:hAnsi="Univers" w:cs="Times New Roman"/>
      <w:sz w:val="20"/>
      <w:lang w:val="en-US" w:eastAsia="de-DE"/>
    </w:rPr>
  </w:style>
  <w:style w:type="character" w:styleId="Fett">
    <w:name w:val="Strong"/>
    <w:aliases w:val="UWK_Fett"/>
    <w:basedOn w:val="Absatz-Standardschriftart"/>
    <w:uiPriority w:val="22"/>
    <w:qFormat/>
    <w:locked/>
    <w:rsid w:val="00E07EEF"/>
    <w:rPr>
      <w:b/>
      <w:bCs/>
    </w:rPr>
  </w:style>
  <w:style w:type="paragraph" w:styleId="Zitat">
    <w:name w:val="Quote"/>
    <w:aliases w:val="UWK_Zitat"/>
    <w:basedOn w:val="Standard"/>
    <w:next w:val="Standard"/>
    <w:link w:val="ZitatZchn"/>
    <w:uiPriority w:val="29"/>
    <w:locked/>
    <w:rsid w:val="00E07EEF"/>
    <w:pPr>
      <w:spacing w:before="200" w:after="160"/>
      <w:ind w:left="864" w:right="864"/>
      <w:jc w:val="center"/>
    </w:pPr>
    <w:rPr>
      <w:i/>
      <w:iCs/>
      <w:color w:val="0055BC" w:themeColor="text1" w:themeTint="BF"/>
    </w:rPr>
  </w:style>
  <w:style w:type="character" w:customStyle="1" w:styleId="ZitatZchn">
    <w:name w:val="Zitat Zchn"/>
    <w:aliases w:val="UWK_Zitat Zchn"/>
    <w:basedOn w:val="Absatz-Standardschriftart"/>
    <w:link w:val="Zitat"/>
    <w:uiPriority w:val="29"/>
    <w:rsid w:val="00E07EEF"/>
    <w:rPr>
      <w:rFonts w:ascii="Univers" w:hAnsi="Univers" w:cs="Times New Roman"/>
      <w:i/>
      <w:iCs/>
      <w:color w:val="0055BC" w:themeColor="text1" w:themeTint="BF"/>
      <w:sz w:val="20"/>
      <w:lang w:val="en-US" w:eastAsia="de-DE"/>
    </w:rPr>
  </w:style>
  <w:style w:type="paragraph" w:styleId="IntensivesZitat">
    <w:name w:val="Intense Quote"/>
    <w:aliases w:val="UWK_Intensives Zitat"/>
    <w:basedOn w:val="Standard"/>
    <w:next w:val="Standard"/>
    <w:link w:val="IntensivesZitatZchn"/>
    <w:uiPriority w:val="30"/>
    <w:locked/>
    <w:rsid w:val="00E07EEF"/>
    <w:pPr>
      <w:pBdr>
        <w:top w:val="single" w:sz="4" w:space="10" w:color="D7003F" w:themeColor="accent1"/>
        <w:bottom w:val="single" w:sz="4" w:space="10" w:color="D7003F" w:themeColor="accent1"/>
      </w:pBdr>
      <w:spacing w:before="360" w:after="360"/>
      <w:ind w:left="864" w:right="864"/>
      <w:jc w:val="center"/>
    </w:pPr>
    <w:rPr>
      <w:i/>
      <w:iCs/>
      <w:color w:val="D7003F" w:themeColor="accent1"/>
    </w:rPr>
  </w:style>
  <w:style w:type="character" w:customStyle="1" w:styleId="IntensivesZitatZchn">
    <w:name w:val="Intensives Zitat Zchn"/>
    <w:aliases w:val="UWK_Intensives Zitat Zchn"/>
    <w:basedOn w:val="Absatz-Standardschriftart"/>
    <w:link w:val="IntensivesZitat"/>
    <w:uiPriority w:val="30"/>
    <w:rsid w:val="00E07EEF"/>
    <w:rPr>
      <w:rFonts w:ascii="Univers" w:hAnsi="Univers" w:cs="Times New Roman"/>
      <w:i/>
      <w:iCs/>
      <w:color w:val="D7003F" w:themeColor="accent1"/>
      <w:sz w:val="20"/>
      <w:lang w:val="en-US" w:eastAsia="de-DE"/>
    </w:rPr>
  </w:style>
  <w:style w:type="character" w:styleId="SchwacherVerweis">
    <w:name w:val="Subtle Reference"/>
    <w:aliases w:val="UWK_Schwacher Verweis"/>
    <w:basedOn w:val="Absatz-Standardschriftart"/>
    <w:uiPriority w:val="31"/>
    <w:locked/>
    <w:rsid w:val="00E07EEF"/>
    <w:rPr>
      <w:smallCaps/>
      <w:color w:val="0069E8" w:themeColor="text1" w:themeTint="A5"/>
    </w:rPr>
  </w:style>
  <w:style w:type="character" w:styleId="IntensiverVerweis">
    <w:name w:val="Intense Reference"/>
    <w:aliases w:val="UWK_Intensiver Verweis"/>
    <w:basedOn w:val="Absatz-Standardschriftart"/>
    <w:uiPriority w:val="32"/>
    <w:locked/>
    <w:rsid w:val="00E07EEF"/>
    <w:rPr>
      <w:b/>
      <w:bCs/>
      <w:smallCaps/>
      <w:color w:val="D7003F" w:themeColor="accent1"/>
      <w:spacing w:val="5"/>
    </w:rPr>
  </w:style>
  <w:style w:type="character" w:styleId="Buchtitel">
    <w:name w:val="Book Title"/>
    <w:aliases w:val="UWK_Buchtitel"/>
    <w:basedOn w:val="Absatz-Standardschriftart"/>
    <w:uiPriority w:val="33"/>
    <w:locked/>
    <w:rsid w:val="00E07EEF"/>
    <w:rPr>
      <w:b/>
      <w:bCs/>
      <w:i/>
      <w:iCs/>
      <w:spacing w:val="5"/>
    </w:rPr>
  </w:style>
  <w:style w:type="paragraph" w:customStyle="1" w:styleId="SchwacheHervorhebunSchwacheHervorhebungUWK">
    <w:name w:val="Schwache HervorhebunSchwache Hervorhebung UWK"/>
    <w:aliases w:val="Hervorhebung Dunkelgrau"/>
    <w:basedOn w:val="Untertitel"/>
    <w:rsid w:val="00192D73"/>
    <w:rPr>
      <w:lang w:val="de-AT"/>
    </w:rPr>
  </w:style>
  <w:style w:type="paragraph" w:customStyle="1" w:styleId="Utopia24pt">
    <w:name w:val="Utopia 24pt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topia (T1)" w:hAnsi="Utopia (T1)" w:cs="Utopia (T1)"/>
      <w:color w:val="000065"/>
      <w:spacing w:val="5"/>
      <w:sz w:val="48"/>
      <w:szCs w:val="48"/>
      <w:lang w:val="de-DE" w:eastAsia="en-US"/>
    </w:rPr>
  </w:style>
  <w:style w:type="paragraph" w:customStyle="1" w:styleId="UniversRoman12ptHeadline">
    <w:name w:val="Univers Roman 12pt Headline"/>
    <w:basedOn w:val="Standard"/>
    <w:uiPriority w:val="99"/>
    <w:rsid w:val="003A6C44"/>
    <w:pPr>
      <w:autoSpaceDE w:val="0"/>
      <w:autoSpaceDN w:val="0"/>
      <w:adjustRightInd w:val="0"/>
      <w:spacing w:line="288" w:lineRule="auto"/>
      <w:textAlignment w:val="center"/>
    </w:pPr>
    <w:rPr>
      <w:rFonts w:ascii="Univers LT Pro 55" w:hAnsi="Univers LT Pro 55" w:cs="Univers LT Pro 55"/>
      <w:color w:val="000065"/>
      <w:sz w:val="24"/>
      <w:lang w:val="de-DE" w:eastAsia="en-US"/>
    </w:rPr>
  </w:style>
  <w:style w:type="paragraph" w:customStyle="1" w:styleId="UniversLight10ptFlietext">
    <w:name w:val="Univers Light 10pt Fließtext"/>
    <w:basedOn w:val="Standard"/>
    <w:uiPriority w:val="99"/>
    <w:rsid w:val="003A6C44"/>
    <w:pPr>
      <w:tabs>
        <w:tab w:val="right" w:pos="9662"/>
      </w:tabs>
      <w:autoSpaceDE w:val="0"/>
      <w:autoSpaceDN w:val="0"/>
      <w:adjustRightInd w:val="0"/>
      <w:spacing w:line="288" w:lineRule="auto"/>
      <w:textAlignment w:val="center"/>
    </w:pPr>
    <w:rPr>
      <w:rFonts w:ascii="Univers LT Pro 45 Light" w:hAnsi="Univers LT Pro 45 Light" w:cs="Univers LT Pro 45 Light"/>
      <w:color w:val="000065"/>
      <w:szCs w:val="20"/>
      <w:lang w:val="de-DE" w:eastAsia="en-US"/>
    </w:rPr>
  </w:style>
  <w:style w:type="paragraph" w:customStyle="1" w:styleId="UniversRoman10ptHeadline">
    <w:name w:val="Univers Roman 10pt Headline"/>
    <w:basedOn w:val="UniversLight10ptFlietext"/>
    <w:uiPriority w:val="99"/>
    <w:rsid w:val="003A6C44"/>
    <w:pPr>
      <w:tabs>
        <w:tab w:val="left" w:pos="170"/>
        <w:tab w:val="right" w:pos="15860"/>
      </w:tabs>
    </w:pPr>
    <w:rPr>
      <w:b/>
      <w:bCs/>
    </w:rPr>
  </w:style>
  <w:style w:type="character" w:styleId="Hyperlink">
    <w:name w:val="Hyperlink"/>
    <w:basedOn w:val="Absatz-Standardschriftart"/>
    <w:uiPriority w:val="99"/>
    <w:unhideWhenUsed/>
    <w:locked/>
    <w:rsid w:val="002E148A"/>
    <w:rPr>
      <w:color w:val="6A97BC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2E148A"/>
    <w:rPr>
      <w:color w:val="605E5C"/>
      <w:shd w:val="clear" w:color="auto" w:fill="E1DFDD"/>
    </w:rPr>
  </w:style>
  <w:style w:type="character" w:styleId="BesuchterLink">
    <w:name w:val="FollowedHyperlink"/>
    <w:basedOn w:val="Absatz-Standardschriftart"/>
    <w:uiPriority w:val="99"/>
    <w:semiHidden/>
    <w:unhideWhenUsed/>
    <w:locked/>
    <w:rsid w:val="00A61AB0"/>
    <w:rPr>
      <w:color w:val="8B939A" w:themeColor="followed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locked/>
    <w:rsid w:val="008B132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locked/>
    <w:rsid w:val="008B1322"/>
    <w:rPr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8B1322"/>
    <w:rPr>
      <w:rFonts w:ascii="Univers" w:hAnsi="Univers" w:cs="Times New Roman"/>
      <w:sz w:val="20"/>
      <w:szCs w:val="20"/>
      <w:lang w:val="en-US"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locked/>
    <w:rsid w:val="008B132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8B1322"/>
    <w:rPr>
      <w:rFonts w:ascii="Univers" w:hAnsi="Univers" w:cs="Times New Roman"/>
      <w:b/>
      <w:bCs/>
      <w:sz w:val="20"/>
      <w:szCs w:val="20"/>
      <w:lang w:val="en-US" w:eastAsia="de-DE"/>
    </w:rPr>
  </w:style>
  <w:style w:type="paragraph" w:styleId="berarbeitung">
    <w:name w:val="Revision"/>
    <w:hidden/>
    <w:uiPriority w:val="99"/>
    <w:semiHidden/>
    <w:rsid w:val="002F5B36"/>
    <w:rPr>
      <w:rFonts w:ascii="Univers" w:hAnsi="Univers" w:cs="Times New Roman"/>
      <w:sz w:val="20"/>
      <w:lang w:val="en-US" w:eastAsia="de-DE"/>
    </w:rPr>
  </w:style>
  <w:style w:type="paragraph" w:styleId="StandardWeb">
    <w:name w:val="Normal (Web)"/>
    <w:basedOn w:val="Standard"/>
    <w:uiPriority w:val="99"/>
    <w:semiHidden/>
    <w:unhideWhenUsed/>
    <w:rsid w:val="00A943FE"/>
    <w:pPr>
      <w:spacing w:before="100" w:beforeAutospacing="1" w:after="100" w:afterAutospacing="1"/>
    </w:pPr>
    <w:rPr>
      <w:rFonts w:ascii="Times New Roman" w:eastAsia="Times New Roman" w:hAnsi="Times New Roman"/>
      <w:sz w:val="24"/>
      <w:lang w:val="de-AT" w:eastAsia="de-A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8242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009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038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2116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112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7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251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3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607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540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5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850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777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411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3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307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085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638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://www.donau-uni.ac.at/presse" TargetMode="External"/><Relationship Id="rId17" Type="http://schemas.microsoft.com/office/2020/10/relationships/intelligence" Target="intelligence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mailto:stefan.sagl@donau-uni.ac.at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Hauptmann\Downloads\PI_Vorlage_DE%20(1).dotx" TargetMode="External"/></Relationships>
</file>

<file path=word/theme/theme1.xml><?xml version="1.0" encoding="utf-8"?>
<a:theme xmlns:a="http://schemas.openxmlformats.org/drawingml/2006/main" name="Office-Design">
  <a:themeElements>
    <a:clrScheme name="Donau-Universität Krems">
      <a:dk1>
        <a:srgbClr val="002551"/>
      </a:dk1>
      <a:lt1>
        <a:sysClr val="window" lastClr="FFFFFF"/>
      </a:lt1>
      <a:dk2>
        <a:srgbClr val="002551"/>
      </a:dk2>
      <a:lt2>
        <a:srgbClr val="DAE5EE"/>
      </a:lt2>
      <a:accent1>
        <a:srgbClr val="D7003F"/>
      </a:accent1>
      <a:accent2>
        <a:srgbClr val="6A97BC"/>
      </a:accent2>
      <a:accent3>
        <a:srgbClr val="8B939A"/>
      </a:accent3>
      <a:accent4>
        <a:srgbClr val="F8EEC5"/>
      </a:accent4>
      <a:accent5>
        <a:srgbClr val="E2E6E7"/>
      </a:accent5>
      <a:accent6>
        <a:srgbClr val="D7003F"/>
      </a:accent6>
      <a:hlink>
        <a:srgbClr val="6A97BC"/>
      </a:hlink>
      <a:folHlink>
        <a:srgbClr val="8B939A"/>
      </a:folHlink>
    </a:clrScheme>
    <a:fontScheme name="Donau-Universitaet-Krems">
      <a:majorFont>
        <a:latin typeface="Univers 55"/>
        <a:ea typeface=""/>
        <a:cs typeface=""/>
      </a:majorFont>
      <a:minorFont>
        <a:latin typeface="Univers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ED78613112EA246B671359852F5B666" ma:contentTypeVersion="11" ma:contentTypeDescription="Ein neues Dokument erstellen." ma:contentTypeScope="" ma:versionID="2951b45a113e55553076850b1a33763a">
  <xsd:schema xmlns:xsd="http://www.w3.org/2001/XMLSchema" xmlns:xs="http://www.w3.org/2001/XMLSchema" xmlns:p="http://schemas.microsoft.com/office/2006/metadata/properties" xmlns:ns3="8f029228-614e-47ec-9e77-baa3e7f83b65" targetNamespace="http://schemas.microsoft.com/office/2006/metadata/properties" ma:root="true" ma:fieldsID="5b4f7ea02c2b2bbb03009d11585e5bdc" ns3:_="">
    <xsd:import namespace="8f029228-614e-47ec-9e77-baa3e7f83b65"/>
    <xsd:element name="properties">
      <xsd:complexType>
        <xsd:sequence>
          <xsd:element name="documentManagement">
            <xsd:complexType>
              <xsd:all>
                <xsd:element ref="ns3:MediaServiceDateTaken" minOccurs="0"/>
                <xsd:element ref="ns3:_activity" minOccurs="0"/>
                <xsd:element ref="ns3:MediaServiceMetadata" minOccurs="0"/>
                <xsd:element ref="ns3:MediaServiceFastMetadata" minOccurs="0"/>
                <xsd:element ref="ns3:MediaServiceSearchProperties" minOccurs="0"/>
                <xsd:element ref="ns3:MediaServiceSystem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29228-614e-47ec-9e77-baa3e7f83b65" elementFormDefault="qualified">
    <xsd:import namespace="http://schemas.microsoft.com/office/2006/documentManagement/types"/>
    <xsd:import namespace="http://schemas.microsoft.com/office/infopath/2007/PartnerControls"/>
    <xsd:element name="MediaServiceDateTaken" ma:index="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_activity" ma:index="9" nillable="true" ma:displayName="_activity" ma:hidden="true" ma:internalName="_activity">
      <xsd:simpleType>
        <xsd:restriction base="dms:Note"/>
      </xsd:simpleType>
    </xsd:element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SystemTags" ma:index="13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OCR" ma:index="14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7" nillable="true" ma:displayName="Location" ma:indexed="true" ma:internalName="MediaServiceLocation" ma:readOnly="true">
      <xsd:simpleType>
        <xsd:restriction base="dms:Text"/>
      </xsd:simpleType>
    </xsd:element>
    <xsd:element name="MediaLengthInSeconds" ma:index="18" nillable="true" ma:displayName="MediaLengthInSeconds" ma:hidden="true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8f029228-614e-47ec-9e77-baa3e7f83b65" xsi:nil="true"/>
  </documentManagement>
</p:properties>
</file>

<file path=customXml/itemProps1.xml><?xml version="1.0" encoding="utf-8"?>
<ds:datastoreItem xmlns:ds="http://schemas.openxmlformats.org/officeDocument/2006/customXml" ds:itemID="{0C8E3C53-A3B9-4356-AF09-5E286308D35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27B68424-CDA9-451D-90D7-8641D9CD72C6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29228-614e-47ec-9e77-baa3e7f83b65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85795FB6-5201-4460-817B-3F5A2EB3D91A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25628753-5767-4B87-B995-ECCC974EB30D}">
  <ds:schemaRefs>
    <ds:schemaRef ds:uri="http://schemas.microsoft.com/office/2006/metadata/properties"/>
    <ds:schemaRef ds:uri="http://schemas.microsoft.com/office/infopath/2007/PartnerControls"/>
    <ds:schemaRef ds:uri="8f029228-614e-47ec-9e77-baa3e7f83b65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PI_Vorlage_DE (1).dotx</Template>
  <TotalTime>0</TotalTime>
  <Pages>2</Pages>
  <Words>316</Words>
  <Characters>1995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Donau-Universität Krems</Company>
  <LinksUpToDate>false</LinksUpToDate>
  <CharactersWithSpaces>2307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labadmin</dc:creator>
  <cp:keywords/>
  <dc:description/>
  <cp:lastModifiedBy>Benjamin Brandtner</cp:lastModifiedBy>
  <cp:revision>6</cp:revision>
  <cp:lastPrinted>2025-06-26T12:47:00Z</cp:lastPrinted>
  <dcterms:created xsi:type="dcterms:W3CDTF">2026-04-28T08:33:00Z</dcterms:created>
  <dcterms:modified xsi:type="dcterms:W3CDTF">2026-04-28T09:09:00Z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0x0101002ED78613112EA246B671359852F5B666</vt:lpwstr>
  </property>
</Properties>
</file>